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BCEAF" w14:textId="1752D868" w:rsidR="002547C8" w:rsidRPr="002547C8" w:rsidRDefault="002547C8" w:rsidP="002547C8">
      <w:pPr>
        <w:pStyle w:val="NoSpacing"/>
        <w:rPr>
          <w:b/>
          <w:color w:val="FFFFFF" w:themeColor="background1"/>
          <w:sz w:val="52"/>
          <w:szCs w:val="52"/>
        </w:rPr>
      </w:pPr>
      <w:r w:rsidRPr="002547C8">
        <w:rPr>
          <w:b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76482155" wp14:editId="2034FD68">
            <wp:simplePos x="0" y="0"/>
            <wp:positionH relativeFrom="margin">
              <wp:posOffset>4533900</wp:posOffset>
            </wp:positionH>
            <wp:positionV relativeFrom="paragraph">
              <wp:posOffset>150495</wp:posOffset>
            </wp:positionV>
            <wp:extent cx="1845945" cy="962025"/>
            <wp:effectExtent l="0" t="0" r="1905" b="9525"/>
            <wp:wrapNone/>
            <wp:docPr id="1899247989" name="Picture 5" descr="A logo with a glob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149382" descr="A logo with a glob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47C8">
        <w:rPr>
          <w:b/>
          <w:color w:val="FFFFFF" w:themeColor="background1"/>
          <w:sz w:val="52"/>
          <w:szCs w:val="52"/>
        </w:rPr>
        <w:t>XXXXXX</w:t>
      </w:r>
    </w:p>
    <w:p w14:paraId="0314F0D6" w14:textId="77777777" w:rsidR="002547C8" w:rsidRPr="002547C8" w:rsidRDefault="002547C8" w:rsidP="002547C8">
      <w:pPr>
        <w:pStyle w:val="NoSpacing"/>
        <w:rPr>
          <w:b/>
          <w:color w:val="FFFFFF" w:themeColor="background1"/>
          <w:sz w:val="52"/>
          <w:szCs w:val="52"/>
        </w:rPr>
      </w:pPr>
    </w:p>
    <w:p w14:paraId="4D0F4099" w14:textId="77777777" w:rsidR="002547C8" w:rsidRDefault="002547C8" w:rsidP="002547C8">
      <w:pPr>
        <w:pStyle w:val="NoSpacing"/>
        <w:rPr>
          <w:b/>
          <w:color w:val="FFFFFF" w:themeColor="background1"/>
          <w:sz w:val="52"/>
          <w:szCs w:val="52"/>
        </w:rPr>
      </w:pPr>
    </w:p>
    <w:p w14:paraId="388A0D6B" w14:textId="633765E5" w:rsidR="002033C2" w:rsidRDefault="00AC079D" w:rsidP="005F1A9C">
      <w:pPr>
        <w:pStyle w:val="Heading2"/>
      </w:pPr>
      <w:bookmarkStart w:id="0" w:name="_Toc224193896"/>
      <w:bookmarkStart w:id="1" w:name="_Toc224215500"/>
      <w:r w:rsidRPr="006E3FCF">
        <w:t xml:space="preserve">15.3. </w:t>
      </w:r>
      <w:r w:rsidR="002033C2" w:rsidRPr="006E3FCF">
        <w:t>Appendix C</w:t>
      </w:r>
      <w:r w:rsidR="002033C2" w:rsidRPr="00961954">
        <w:t>: Request for admission outside normal age group</w:t>
      </w:r>
      <w:bookmarkEnd w:id="0"/>
      <w:bookmarkEnd w:id="1"/>
      <w:r w:rsidR="007322B7">
        <w:t xml:space="preserve"> </w:t>
      </w:r>
    </w:p>
    <w:p w14:paraId="25C6CC5E" w14:textId="77777777" w:rsidR="004917B7" w:rsidRDefault="004917B7" w:rsidP="004917B7"/>
    <w:p w14:paraId="1634BAF8" w14:textId="0BC37CF9" w:rsidR="002033C2" w:rsidRPr="00961954" w:rsidRDefault="004917B7" w:rsidP="004917B7">
      <w:pPr>
        <w:rPr>
          <w:rFonts w:cstheme="minorHAnsi"/>
          <w:b/>
          <w:color w:val="000000"/>
        </w:rPr>
      </w:pPr>
      <w:r>
        <w:rPr>
          <w:rFonts w:ascii="Calibri" w:hAnsi="Calibri" w:cs="Calibri"/>
        </w:rPr>
        <w:t>Cheddar Grove Primary School</w:t>
      </w:r>
      <w:r>
        <w:rPr>
          <w:rFonts w:ascii="Calibri" w:hAnsi="Calibri" w:cs="Calibri"/>
        </w:rPr>
        <w:t xml:space="preserve"> - </w:t>
      </w:r>
      <w:r w:rsidRPr="004E12EC">
        <w:rPr>
          <w:rFonts w:ascii="Calibri" w:hAnsi="Calibri" w:cs="Calibri"/>
        </w:rPr>
        <w:t>return it to</w:t>
      </w:r>
      <w:r>
        <w:rPr>
          <w:rFonts w:ascii="Calibri" w:hAnsi="Calibri" w:cs="Calibri"/>
        </w:rPr>
        <w:t xml:space="preserve"> </w:t>
      </w:r>
      <w:hyperlink r:id="rId12" w:history="1">
        <w:r w:rsidRPr="004E12EC">
          <w:rPr>
            <w:rStyle w:val="Hyperlink"/>
            <w:rFonts w:ascii="Calibri" w:hAnsi="Calibri" w:cs="Calibri"/>
          </w:rPr>
          <w:t>admissions@futuralearning.co.uk</w:t>
        </w:r>
      </w:hyperlink>
      <w:r>
        <w:t xml:space="preserve"> by 15 January 2027</w:t>
      </w:r>
      <w:r w:rsidRPr="004E12EC">
        <w:rPr>
          <w:rFonts w:ascii="Calibri" w:hAnsi="Calibri" w:cs="Calibri"/>
        </w:rPr>
        <w:t xml:space="preserve">. </w:t>
      </w:r>
    </w:p>
    <w:tbl>
      <w:tblPr>
        <w:tblStyle w:val="TableGrid"/>
        <w:tblW w:w="93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97"/>
        <w:gridCol w:w="6144"/>
      </w:tblGrid>
      <w:tr w:rsidR="002033C2" w:rsidRPr="00961954" w14:paraId="4749FBCD" w14:textId="77777777">
        <w:tc>
          <w:tcPr>
            <w:tcW w:w="9341" w:type="dxa"/>
            <w:gridSpan w:val="2"/>
            <w:shd w:val="clear" w:color="auto" w:fill="D9D9D9" w:themeFill="background1" w:themeFillShade="D9"/>
          </w:tcPr>
          <w:p w14:paraId="2D1E86ED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</w:p>
          <w:p w14:paraId="072AF65C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REQUEST FOR ADMISSION OUTSIDE NORMAL AGE GROUP</w:t>
            </w:r>
          </w:p>
          <w:p w14:paraId="1639ED1C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2033C2" w:rsidRPr="00961954" w14:paraId="1DCB1822" w14:textId="77777777">
        <w:tc>
          <w:tcPr>
            <w:tcW w:w="3197" w:type="dxa"/>
            <w:shd w:val="clear" w:color="auto" w:fill="F2F2F2" w:themeFill="background1" w:themeFillShade="F2"/>
          </w:tcPr>
          <w:p w14:paraId="7C4DBCE3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4D54535D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full name:</w:t>
            </w:r>
          </w:p>
          <w:p w14:paraId="370EFD37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5514E612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2033C2" w:rsidRPr="00961954" w14:paraId="2CB4C5B0" w14:textId="77777777">
        <w:tc>
          <w:tcPr>
            <w:tcW w:w="3197" w:type="dxa"/>
            <w:shd w:val="clear" w:color="auto" w:fill="F2F2F2" w:themeFill="background1" w:themeFillShade="F2"/>
          </w:tcPr>
          <w:p w14:paraId="136990CB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53E47750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date of birth:</w:t>
            </w:r>
          </w:p>
          <w:p w14:paraId="7EC22168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7888A1D1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2033C2" w:rsidRPr="00961954" w14:paraId="1695DBB7" w14:textId="77777777">
        <w:tc>
          <w:tcPr>
            <w:tcW w:w="3197" w:type="dxa"/>
            <w:shd w:val="clear" w:color="auto" w:fill="F2F2F2" w:themeFill="background1" w:themeFillShade="F2"/>
          </w:tcPr>
          <w:p w14:paraId="2E10C708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54B04C6E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home address (as defined by the Admission Arrangements):</w:t>
            </w:r>
          </w:p>
          <w:p w14:paraId="0A70FF97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2C09FF5A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2033C2" w:rsidRPr="00961954" w14:paraId="3E969013" w14:textId="77777777">
        <w:tc>
          <w:tcPr>
            <w:tcW w:w="3197" w:type="dxa"/>
            <w:shd w:val="clear" w:color="auto" w:fill="F2F2F2" w:themeFill="background1" w:themeFillShade="F2"/>
          </w:tcPr>
          <w:p w14:paraId="0E1AC1EB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338DFDF5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Parent's full name:</w:t>
            </w:r>
          </w:p>
          <w:p w14:paraId="69547293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67BC51AF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2033C2" w:rsidRPr="00961954" w14:paraId="228A2E75" w14:textId="77777777">
        <w:tc>
          <w:tcPr>
            <w:tcW w:w="3197" w:type="dxa"/>
            <w:shd w:val="clear" w:color="auto" w:fill="F2F2F2" w:themeFill="background1" w:themeFillShade="F2"/>
          </w:tcPr>
          <w:p w14:paraId="3121F927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7F60153F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Parent's email address (for communication of decision):</w:t>
            </w:r>
          </w:p>
          <w:p w14:paraId="241C080D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626D9F6E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2033C2" w:rsidRPr="00961954" w14:paraId="6532FEC0" w14:textId="77777777">
        <w:tc>
          <w:tcPr>
            <w:tcW w:w="3197" w:type="dxa"/>
            <w:shd w:val="clear" w:color="auto" w:fill="F2F2F2" w:themeFill="background1" w:themeFillShade="F2"/>
          </w:tcPr>
          <w:p w14:paraId="2A24FCC5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6801E93B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Year group sought for child:</w:t>
            </w:r>
          </w:p>
          <w:p w14:paraId="2C5D6A34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16C02AB4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2033C2" w:rsidRPr="00961954" w14:paraId="5859323D" w14:textId="77777777">
        <w:tc>
          <w:tcPr>
            <w:tcW w:w="9341" w:type="dxa"/>
            <w:gridSpan w:val="2"/>
            <w:shd w:val="clear" w:color="auto" w:fill="D9D9D9" w:themeFill="background1" w:themeFillShade="D9"/>
          </w:tcPr>
          <w:p w14:paraId="7063F0E7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51DB000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Please carefully set out your reasons fo</w:t>
            </w:r>
            <w:r w:rsidRPr="00314594">
              <w:rPr>
                <w:rFonts w:cstheme="minorHAnsi"/>
                <w:b/>
                <w:shd w:val="clear" w:color="auto" w:fill="D9D9D9" w:themeFill="background1" w:themeFillShade="D9"/>
              </w:rPr>
              <w:t>r</w:t>
            </w:r>
            <w:r w:rsidRPr="00314594">
              <w:rPr>
                <w:rFonts w:cstheme="minorHAnsi"/>
                <w:b/>
              </w:rPr>
              <w:t xml:space="preserve"> asking for your child to be admitted to a year group outside their normal year group:</w:t>
            </w:r>
          </w:p>
          <w:p w14:paraId="1EF5C100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4F9DE09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You should have regard to the following factors which the Trust will take into account when considering whether or not to agree your request in principle:</w:t>
            </w:r>
          </w:p>
          <w:p w14:paraId="10C7F296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</w:p>
          <w:p w14:paraId="61B22CDF" w14:textId="77777777" w:rsidR="002033C2" w:rsidRPr="00314594" w:rsidRDefault="002033C2" w:rsidP="00425069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Information about your child’s academic, social and emotional development</w:t>
            </w:r>
          </w:p>
          <w:p w14:paraId="0B7052B0" w14:textId="77777777" w:rsidR="002033C2" w:rsidRPr="00314594" w:rsidRDefault="002033C2" w:rsidP="00425069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Where relevant, your child's medical history and the views of their medical professional</w:t>
            </w:r>
          </w:p>
          <w:p w14:paraId="6F20DE16" w14:textId="77777777" w:rsidR="002033C2" w:rsidRPr="00314594" w:rsidRDefault="002033C2" w:rsidP="00425069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Whether your child has previously been educated outside their normal age group</w:t>
            </w:r>
          </w:p>
          <w:p w14:paraId="5AF4DC04" w14:textId="77777777" w:rsidR="002033C2" w:rsidRPr="00314594" w:rsidRDefault="002033C2" w:rsidP="00425069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Whether your child may naturally have fallen into a lower age group if it were not for being born prematurely</w:t>
            </w:r>
          </w:p>
          <w:p w14:paraId="7EA96030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</w:p>
          <w:p w14:paraId="42DC105E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This is not an exhaustive list, and you should provide any other information you believe is relevant.</w:t>
            </w:r>
          </w:p>
          <w:p w14:paraId="0F6CB49A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2033C2" w:rsidRPr="00961954" w14:paraId="25A4044F" w14:textId="77777777">
        <w:tc>
          <w:tcPr>
            <w:tcW w:w="9341" w:type="dxa"/>
            <w:gridSpan w:val="2"/>
          </w:tcPr>
          <w:p w14:paraId="70E93423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D8204B9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FFBF729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045C473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F8E4079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F4C53DA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E398944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053E2F4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D3657AB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8CE41B2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BBB05D6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0DB90C0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24CDD75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9D8A4D2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7380BE5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C2D108F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7E0F28D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BC5D254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F22C8D0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47ECDC5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FA8E24C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CFE4E75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314B7F8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CE27A49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77A3083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2033C2" w:rsidRPr="00961954" w14:paraId="6793DC2C" w14:textId="77777777">
        <w:tc>
          <w:tcPr>
            <w:tcW w:w="9341" w:type="dxa"/>
            <w:gridSpan w:val="2"/>
            <w:shd w:val="clear" w:color="auto" w:fill="D9D9D9" w:themeFill="background1" w:themeFillShade="D9"/>
          </w:tcPr>
          <w:p w14:paraId="204601C6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8BECFD0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Please list here any documentation you have attached in support of your request:</w:t>
            </w:r>
          </w:p>
          <w:p w14:paraId="0B3731F6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F846436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(e.g. a letter from your child's GP, hospital consultant or other medical professional, social worker, home tutor, nursery teacher, etc.)</w:t>
            </w:r>
          </w:p>
          <w:p w14:paraId="75054E25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2033C2" w:rsidRPr="00961954" w14:paraId="700E8F2A" w14:textId="77777777">
        <w:tc>
          <w:tcPr>
            <w:tcW w:w="9341" w:type="dxa"/>
            <w:gridSpan w:val="2"/>
          </w:tcPr>
          <w:p w14:paraId="2E727235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7941625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72280CE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1B41FF3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63A8133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D7B45CA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D311C11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2033C2" w:rsidRPr="00961954" w14:paraId="3FE48E4E" w14:textId="77777777">
        <w:tc>
          <w:tcPr>
            <w:tcW w:w="3197" w:type="dxa"/>
            <w:shd w:val="clear" w:color="auto" w:fill="F2F2F2" w:themeFill="background1" w:themeFillShade="F2"/>
          </w:tcPr>
          <w:p w14:paraId="79973A09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399A6E2C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Signed:</w:t>
            </w:r>
          </w:p>
          <w:p w14:paraId="74814E0C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1F9C07D1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  <w:tr w:rsidR="002033C2" w:rsidRPr="00961954" w14:paraId="3FD3F6FB" w14:textId="77777777">
        <w:tc>
          <w:tcPr>
            <w:tcW w:w="3197" w:type="dxa"/>
            <w:shd w:val="clear" w:color="auto" w:fill="F2F2F2" w:themeFill="background1" w:themeFillShade="F2"/>
          </w:tcPr>
          <w:p w14:paraId="3E3414B6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6F0B63CE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Dated:</w:t>
            </w:r>
          </w:p>
          <w:p w14:paraId="2300BFF0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6ED01574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  <w:tr w:rsidR="002033C2" w:rsidRPr="00961954" w14:paraId="21B14211" w14:textId="77777777">
        <w:tc>
          <w:tcPr>
            <w:tcW w:w="9341" w:type="dxa"/>
            <w:gridSpan w:val="2"/>
            <w:shd w:val="clear" w:color="auto" w:fill="D9D9D9" w:themeFill="background1" w:themeFillShade="D9"/>
          </w:tcPr>
          <w:p w14:paraId="41B6CE21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1D0EA4C1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  <w:color w:val="FF0000"/>
              </w:rPr>
            </w:pPr>
            <w:r w:rsidRPr="00314594">
              <w:rPr>
                <w:rFonts w:cstheme="minorHAnsi"/>
                <w:b/>
                <w:color w:val="FF0000"/>
              </w:rPr>
              <w:t xml:space="preserve">Please note, this request is </w:t>
            </w:r>
            <w:r w:rsidRPr="00314594">
              <w:rPr>
                <w:rFonts w:cstheme="minorHAnsi"/>
                <w:b/>
                <w:color w:val="FF0000"/>
                <w:u w:val="single"/>
              </w:rPr>
              <w:t>not</w:t>
            </w:r>
            <w:r w:rsidRPr="00314594">
              <w:rPr>
                <w:rFonts w:cstheme="minorHAnsi"/>
                <w:b/>
                <w:color w:val="FF0000"/>
              </w:rPr>
              <w:t xml:space="preserve"> an application for admission, for which a separate application must be made in the usual way.</w:t>
            </w:r>
          </w:p>
          <w:p w14:paraId="55D32EA5" w14:textId="77777777" w:rsidR="002033C2" w:rsidRPr="00314594" w:rsidRDefault="002033C2" w:rsidP="00314594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</w:tbl>
    <w:p w14:paraId="69F677FF" w14:textId="77777777" w:rsidR="0011770C" w:rsidRPr="00601431" w:rsidRDefault="0011770C" w:rsidP="007322B7">
      <w:pPr>
        <w:pStyle w:val="Heading2"/>
      </w:pPr>
    </w:p>
    <w:sectPr w:rsidR="0011770C" w:rsidRPr="00601431" w:rsidSect="00F31C87">
      <w:footerReference w:type="default" r:id="rId13"/>
      <w:footerReference w:type="first" r:id="rId14"/>
      <w:pgSz w:w="11906" w:h="16838"/>
      <w:pgMar w:top="993" w:right="1440" w:bottom="1134" w:left="1440" w:header="708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0849F" w14:textId="77777777" w:rsidR="008D32A7" w:rsidRDefault="008D32A7" w:rsidP="00605E46">
      <w:pPr>
        <w:spacing w:after="0" w:line="240" w:lineRule="auto"/>
      </w:pPr>
      <w:r>
        <w:separator/>
      </w:r>
    </w:p>
  </w:endnote>
  <w:endnote w:type="continuationSeparator" w:id="0">
    <w:p w14:paraId="15C57EB9" w14:textId="77777777" w:rsidR="008D32A7" w:rsidRDefault="008D32A7" w:rsidP="00605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4B1C" w14:textId="21493BD9" w:rsidR="009D16AF" w:rsidRDefault="00F0154F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189B792" wp14:editId="5F178AE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90726248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0344C" w14:textId="6BC2FE01" w:rsidR="00F0154F" w:rsidRPr="00F0154F" w:rsidRDefault="00F0154F" w:rsidP="00F015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015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9B79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alt="OFFICIAL" style="position:absolute;left:0;text-align:left;margin-left:0;margin-top:0;width:60.85pt;height:29.0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Bj2VBh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E60344C" w14:textId="6BC2FE01" w:rsidR="00F0154F" w:rsidRPr="00F0154F" w:rsidRDefault="00F0154F" w:rsidP="00F015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015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102882745"/>
      <w:docPartObj>
        <w:docPartGallery w:val="Page Numbers (Bottom of Page)"/>
        <w:docPartUnique/>
      </w:docPartObj>
    </w:sdtPr>
    <w:sdtEndPr/>
    <w:sdtContent>
      <w:p w14:paraId="065AD207" w14:textId="77777777" w:rsidR="009D16AF" w:rsidRDefault="009D16A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8D3C2" w14:textId="77777777" w:rsidR="009D16AF" w:rsidRDefault="009D1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81BB" w14:textId="53C20CF0" w:rsidR="008E6CB2" w:rsidRDefault="00F0154F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677477A" wp14:editId="394CE308">
              <wp:simplePos x="915035" y="1015428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86610800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AE2C51" w14:textId="1AE6DBBF" w:rsidR="00F0154F" w:rsidRPr="00F0154F" w:rsidRDefault="00F0154F" w:rsidP="00F0154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0154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7477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OFFICIAL" style="position:absolute;left:0;text-align:left;margin-left:0;margin-top:0;width:60.85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jZsEw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EAE2C51" w14:textId="1AE6DBBF" w:rsidR="00F0154F" w:rsidRPr="00F0154F" w:rsidRDefault="00F0154F" w:rsidP="00F0154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0154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9435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E6CB2">
          <w:fldChar w:fldCharType="begin"/>
        </w:r>
        <w:r w:rsidR="008E6CB2">
          <w:instrText xml:space="preserve"> PAGE   \* MERGEFORMAT </w:instrText>
        </w:r>
        <w:r w:rsidR="008E6CB2">
          <w:fldChar w:fldCharType="separate"/>
        </w:r>
        <w:r w:rsidR="008E6CB2">
          <w:rPr>
            <w:noProof/>
          </w:rPr>
          <w:t>2</w:t>
        </w:r>
        <w:r w:rsidR="008E6CB2">
          <w:rPr>
            <w:noProof/>
          </w:rPr>
          <w:fldChar w:fldCharType="end"/>
        </w:r>
      </w:sdtContent>
    </w:sdt>
  </w:p>
  <w:p w14:paraId="0BB135E5" w14:textId="77777777" w:rsidR="00B51E9C" w:rsidRDefault="00B51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197C2" w14:textId="77777777" w:rsidR="008D32A7" w:rsidRDefault="008D32A7" w:rsidP="00605E46">
      <w:pPr>
        <w:spacing w:after="0" w:line="240" w:lineRule="auto"/>
      </w:pPr>
      <w:r>
        <w:separator/>
      </w:r>
    </w:p>
  </w:footnote>
  <w:footnote w:type="continuationSeparator" w:id="0">
    <w:p w14:paraId="34E1EF58" w14:textId="77777777" w:rsidR="008D32A7" w:rsidRDefault="008D32A7" w:rsidP="00605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E350C"/>
    <w:multiLevelType w:val="hybridMultilevel"/>
    <w:tmpl w:val="157206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07304"/>
    <w:multiLevelType w:val="hybridMultilevel"/>
    <w:tmpl w:val="590463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56CDF"/>
    <w:multiLevelType w:val="hybridMultilevel"/>
    <w:tmpl w:val="CAE2F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F320E"/>
    <w:multiLevelType w:val="hybridMultilevel"/>
    <w:tmpl w:val="08E6B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51F58"/>
    <w:multiLevelType w:val="hybridMultilevel"/>
    <w:tmpl w:val="690A1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09092">
    <w:abstractNumId w:val="5"/>
  </w:num>
  <w:num w:numId="2" w16cid:durableId="392968756">
    <w:abstractNumId w:val="3"/>
  </w:num>
  <w:num w:numId="3" w16cid:durableId="1395393237">
    <w:abstractNumId w:val="4"/>
  </w:num>
  <w:num w:numId="4" w16cid:durableId="2036880010">
    <w:abstractNumId w:val="2"/>
  </w:num>
  <w:num w:numId="5" w16cid:durableId="1802724645">
    <w:abstractNumId w:val="1"/>
  </w:num>
  <w:num w:numId="6" w16cid:durableId="13581987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3C2"/>
    <w:rsid w:val="0000402B"/>
    <w:rsid w:val="00011BE5"/>
    <w:rsid w:val="000230CB"/>
    <w:rsid w:val="000561D7"/>
    <w:rsid w:val="000606DE"/>
    <w:rsid w:val="00064733"/>
    <w:rsid w:val="00095077"/>
    <w:rsid w:val="00111BDC"/>
    <w:rsid w:val="0011770C"/>
    <w:rsid w:val="001567D5"/>
    <w:rsid w:val="001843B4"/>
    <w:rsid w:val="001A0BBA"/>
    <w:rsid w:val="001B0B69"/>
    <w:rsid w:val="001B42F5"/>
    <w:rsid w:val="001B4386"/>
    <w:rsid w:val="002033C2"/>
    <w:rsid w:val="002039DD"/>
    <w:rsid w:val="002161C9"/>
    <w:rsid w:val="0022202B"/>
    <w:rsid w:val="00224D3F"/>
    <w:rsid w:val="00245077"/>
    <w:rsid w:val="00246656"/>
    <w:rsid w:val="002547C8"/>
    <w:rsid w:val="00281762"/>
    <w:rsid w:val="00296C7B"/>
    <w:rsid w:val="002C3FA1"/>
    <w:rsid w:val="002F149E"/>
    <w:rsid w:val="003021D8"/>
    <w:rsid w:val="00305DAE"/>
    <w:rsid w:val="00312337"/>
    <w:rsid w:val="00314594"/>
    <w:rsid w:val="0033198E"/>
    <w:rsid w:val="003429AA"/>
    <w:rsid w:val="00362B50"/>
    <w:rsid w:val="00365F13"/>
    <w:rsid w:val="00367E15"/>
    <w:rsid w:val="00372793"/>
    <w:rsid w:val="00384F6A"/>
    <w:rsid w:val="00385203"/>
    <w:rsid w:val="003A73B1"/>
    <w:rsid w:val="003E0DF5"/>
    <w:rsid w:val="003E3E9A"/>
    <w:rsid w:val="004005A8"/>
    <w:rsid w:val="00406FC5"/>
    <w:rsid w:val="00421A24"/>
    <w:rsid w:val="00425069"/>
    <w:rsid w:val="00460B5A"/>
    <w:rsid w:val="00487514"/>
    <w:rsid w:val="004917B7"/>
    <w:rsid w:val="00523EFE"/>
    <w:rsid w:val="00532BFE"/>
    <w:rsid w:val="0059390B"/>
    <w:rsid w:val="005A5BEC"/>
    <w:rsid w:val="005B174A"/>
    <w:rsid w:val="005D3D3F"/>
    <w:rsid w:val="005D4CFF"/>
    <w:rsid w:val="005E7CF4"/>
    <w:rsid w:val="005F08AD"/>
    <w:rsid w:val="005F1A9C"/>
    <w:rsid w:val="005F4DDF"/>
    <w:rsid w:val="006013FD"/>
    <w:rsid w:val="00601D16"/>
    <w:rsid w:val="00605E46"/>
    <w:rsid w:val="00607D3E"/>
    <w:rsid w:val="00617FD6"/>
    <w:rsid w:val="006254CB"/>
    <w:rsid w:val="00625B42"/>
    <w:rsid w:val="0064153E"/>
    <w:rsid w:val="00646D37"/>
    <w:rsid w:val="006720E7"/>
    <w:rsid w:val="00676294"/>
    <w:rsid w:val="0068211C"/>
    <w:rsid w:val="006A3F35"/>
    <w:rsid w:val="006A615A"/>
    <w:rsid w:val="006C5666"/>
    <w:rsid w:val="006D2330"/>
    <w:rsid w:val="006E3FCF"/>
    <w:rsid w:val="006F0DDC"/>
    <w:rsid w:val="00722475"/>
    <w:rsid w:val="007322B7"/>
    <w:rsid w:val="00745713"/>
    <w:rsid w:val="007478C0"/>
    <w:rsid w:val="00750F2B"/>
    <w:rsid w:val="00787060"/>
    <w:rsid w:val="00790208"/>
    <w:rsid w:val="007A0839"/>
    <w:rsid w:val="007A1191"/>
    <w:rsid w:val="007C04E2"/>
    <w:rsid w:val="007D0A3E"/>
    <w:rsid w:val="007D326D"/>
    <w:rsid w:val="007D3EB8"/>
    <w:rsid w:val="007F21AC"/>
    <w:rsid w:val="00801049"/>
    <w:rsid w:val="00810D2A"/>
    <w:rsid w:val="00810DF1"/>
    <w:rsid w:val="00812303"/>
    <w:rsid w:val="00827AB4"/>
    <w:rsid w:val="00842994"/>
    <w:rsid w:val="00844E15"/>
    <w:rsid w:val="00845F66"/>
    <w:rsid w:val="00873101"/>
    <w:rsid w:val="008856BB"/>
    <w:rsid w:val="008A2639"/>
    <w:rsid w:val="008A265E"/>
    <w:rsid w:val="008C1F2F"/>
    <w:rsid w:val="008C2385"/>
    <w:rsid w:val="008D32A7"/>
    <w:rsid w:val="008E6CB2"/>
    <w:rsid w:val="009000BC"/>
    <w:rsid w:val="00911F5D"/>
    <w:rsid w:val="0092449D"/>
    <w:rsid w:val="00956612"/>
    <w:rsid w:val="00960F3B"/>
    <w:rsid w:val="00965F03"/>
    <w:rsid w:val="009A45D2"/>
    <w:rsid w:val="009A4801"/>
    <w:rsid w:val="009C4B07"/>
    <w:rsid w:val="009D16AF"/>
    <w:rsid w:val="009F5384"/>
    <w:rsid w:val="00A06EDC"/>
    <w:rsid w:val="00A113BE"/>
    <w:rsid w:val="00A75874"/>
    <w:rsid w:val="00A75FFF"/>
    <w:rsid w:val="00A770C2"/>
    <w:rsid w:val="00A808E1"/>
    <w:rsid w:val="00A8303A"/>
    <w:rsid w:val="00A859CA"/>
    <w:rsid w:val="00AB0D11"/>
    <w:rsid w:val="00AC0602"/>
    <w:rsid w:val="00AC079D"/>
    <w:rsid w:val="00B5053B"/>
    <w:rsid w:val="00B51E9C"/>
    <w:rsid w:val="00BA44C5"/>
    <w:rsid w:val="00BC1223"/>
    <w:rsid w:val="00BC3DA8"/>
    <w:rsid w:val="00BD3391"/>
    <w:rsid w:val="00BF63AE"/>
    <w:rsid w:val="00C156AE"/>
    <w:rsid w:val="00C2065C"/>
    <w:rsid w:val="00C27F31"/>
    <w:rsid w:val="00C36DC5"/>
    <w:rsid w:val="00C42C41"/>
    <w:rsid w:val="00C53A4B"/>
    <w:rsid w:val="00C65446"/>
    <w:rsid w:val="00C74444"/>
    <w:rsid w:val="00CA4AAA"/>
    <w:rsid w:val="00CC0D9B"/>
    <w:rsid w:val="00CD01F0"/>
    <w:rsid w:val="00CD09EB"/>
    <w:rsid w:val="00CF2D1D"/>
    <w:rsid w:val="00CF3BB2"/>
    <w:rsid w:val="00D01B22"/>
    <w:rsid w:val="00D068DC"/>
    <w:rsid w:val="00D07785"/>
    <w:rsid w:val="00D157EE"/>
    <w:rsid w:val="00D17E2C"/>
    <w:rsid w:val="00D25906"/>
    <w:rsid w:val="00D3174C"/>
    <w:rsid w:val="00D3205B"/>
    <w:rsid w:val="00D47DD1"/>
    <w:rsid w:val="00D53182"/>
    <w:rsid w:val="00D5765E"/>
    <w:rsid w:val="00DB4AB7"/>
    <w:rsid w:val="00DC7209"/>
    <w:rsid w:val="00DD4C74"/>
    <w:rsid w:val="00DD6B23"/>
    <w:rsid w:val="00DF564E"/>
    <w:rsid w:val="00E13BBE"/>
    <w:rsid w:val="00E35D04"/>
    <w:rsid w:val="00E476F2"/>
    <w:rsid w:val="00E51060"/>
    <w:rsid w:val="00E64568"/>
    <w:rsid w:val="00E72E7A"/>
    <w:rsid w:val="00E75D10"/>
    <w:rsid w:val="00E8477B"/>
    <w:rsid w:val="00EA57D0"/>
    <w:rsid w:val="00EC304B"/>
    <w:rsid w:val="00EE0F50"/>
    <w:rsid w:val="00F0154F"/>
    <w:rsid w:val="00F31C87"/>
    <w:rsid w:val="00F46D84"/>
    <w:rsid w:val="00F51DA9"/>
    <w:rsid w:val="00F76121"/>
    <w:rsid w:val="00F8088B"/>
    <w:rsid w:val="00FD2CEE"/>
    <w:rsid w:val="00FE6CE6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45748"/>
  <w15:chartTrackingRefBased/>
  <w15:docId w15:val="{C134868C-9822-4DB6-9B90-29D4A4B0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4E2"/>
    <w:pPr>
      <w:spacing w:after="200" w:line="276" w:lineRule="auto"/>
    </w:pPr>
  </w:style>
  <w:style w:type="paragraph" w:styleId="Heading1">
    <w:name w:val="heading 1"/>
    <w:basedOn w:val="Normal"/>
    <w:next w:val="Heading2"/>
    <w:link w:val="Heading1Char"/>
    <w:uiPriority w:val="9"/>
    <w:qFormat/>
    <w:rsid w:val="008C1F2F"/>
    <w:pPr>
      <w:keepNext/>
      <w:keepLines/>
      <w:spacing w:before="240" w:after="0"/>
      <w:outlineLvl w:val="0"/>
    </w:pPr>
    <w:rPr>
      <w:rFonts w:eastAsiaTheme="majorEastAsia" w:cstheme="majorBidi"/>
      <w:b/>
      <w:color w:val="00605B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F1A9C"/>
    <w:pPr>
      <w:keepNext/>
      <w:keepLines/>
      <w:spacing w:before="40" w:after="0"/>
      <w:outlineLvl w:val="1"/>
    </w:pPr>
    <w:rPr>
      <w:rFonts w:eastAsiaTheme="majorEastAsia" w:cstheme="majorBidi"/>
      <w:b/>
      <w:color w:val="008A83"/>
      <w:sz w:val="26"/>
      <w:szCs w:val="26"/>
    </w:rPr>
  </w:style>
  <w:style w:type="paragraph" w:styleId="Heading3">
    <w:name w:val="heading 3"/>
    <w:next w:val="Default"/>
    <w:link w:val="Heading3Char"/>
    <w:autoRedefine/>
    <w:uiPriority w:val="9"/>
    <w:unhideWhenUsed/>
    <w:qFormat/>
    <w:rsid w:val="003E0DF5"/>
    <w:pPr>
      <w:outlineLvl w:val="2"/>
    </w:pPr>
    <w:rPr>
      <w:rFonts w:eastAsiaTheme="majorEastAsia" w:cstheme="majorBidi"/>
      <w:b/>
      <w:color w:val="0086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3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05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5E46"/>
  </w:style>
  <w:style w:type="paragraph" w:styleId="Footer">
    <w:name w:val="footer"/>
    <w:basedOn w:val="Normal"/>
    <w:link w:val="FooterChar"/>
    <w:uiPriority w:val="99"/>
    <w:unhideWhenUsed/>
    <w:rsid w:val="00605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46"/>
  </w:style>
  <w:style w:type="paragraph" w:styleId="NoSpacing">
    <w:name w:val="No Spacing"/>
    <w:link w:val="NoSpacingChar"/>
    <w:uiPriority w:val="1"/>
    <w:qFormat/>
    <w:rsid w:val="00605E4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605E46"/>
    <w:rPr>
      <w:i/>
      <w:iCs/>
      <w:color w:val="404040" w:themeColor="text1" w:themeTint="BF"/>
    </w:rPr>
  </w:style>
  <w:style w:type="table" w:styleId="TableGrid">
    <w:name w:val="Table Grid"/>
    <w:basedOn w:val="TableNormal"/>
    <w:rsid w:val="00DD6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6B2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1F2F"/>
    <w:rPr>
      <w:rFonts w:eastAsiaTheme="majorEastAsia" w:cstheme="majorBidi"/>
      <w:b/>
      <w:color w:val="00605B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D6B23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D6B2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87514"/>
    <w:pPr>
      <w:tabs>
        <w:tab w:val="left" w:pos="1540"/>
        <w:tab w:val="right" w:leader="dot" w:pos="9016"/>
      </w:tabs>
      <w:spacing w:after="100"/>
      <w:ind w:left="220"/>
    </w:pPr>
  </w:style>
  <w:style w:type="character" w:customStyle="1" w:styleId="Heading2Char">
    <w:name w:val="Heading 2 Char"/>
    <w:basedOn w:val="DefaultParagraphFont"/>
    <w:link w:val="Heading2"/>
    <w:uiPriority w:val="9"/>
    <w:rsid w:val="005F1A9C"/>
    <w:rPr>
      <w:rFonts w:eastAsiaTheme="majorEastAsia" w:cstheme="majorBidi"/>
      <w:b/>
      <w:color w:val="008A83"/>
      <w:sz w:val="26"/>
      <w:szCs w:val="26"/>
    </w:rPr>
  </w:style>
  <w:style w:type="paragraph" w:styleId="ListParagraph">
    <w:name w:val="List Paragraph"/>
    <w:basedOn w:val="Normal"/>
    <w:uiPriority w:val="34"/>
    <w:qFormat/>
    <w:rsid w:val="00487514"/>
    <w:pPr>
      <w:ind w:left="720"/>
      <w:contextualSpacing/>
    </w:pPr>
  </w:style>
  <w:style w:type="paragraph" w:customStyle="1" w:styleId="OATbodystyle1">
    <w:name w:val="OAT body style 1"/>
    <w:basedOn w:val="Normal"/>
    <w:qFormat/>
    <w:rsid w:val="00487514"/>
    <w:pPr>
      <w:tabs>
        <w:tab w:val="left" w:pos="284"/>
      </w:tabs>
      <w:spacing w:after="240" w:line="240" w:lineRule="exact"/>
    </w:pPr>
    <w:rPr>
      <w:rFonts w:ascii="Gill Sans MT" w:eastAsiaTheme="minorEastAsia" w:hAnsi="Gill Sans MT"/>
      <w:sz w:val="18"/>
      <w:szCs w:val="18"/>
      <w:lang w:val="en-US"/>
    </w:rPr>
  </w:style>
  <w:style w:type="paragraph" w:customStyle="1" w:styleId="Default">
    <w:name w:val="Default"/>
    <w:rsid w:val="004875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487514"/>
    <w:pPr>
      <w:spacing w:after="100" w:line="259" w:lineRule="auto"/>
      <w:ind w:left="440"/>
    </w:pPr>
    <w:rPr>
      <w:rFonts w:eastAsiaTheme="minorEastAsia" w:cs="Times New Roman"/>
      <w:lang w:val="en-US"/>
    </w:rPr>
  </w:style>
  <w:style w:type="paragraph" w:customStyle="1" w:styleId="Policydocs">
    <w:name w:val="Policy docs"/>
    <w:basedOn w:val="Title"/>
    <w:link w:val="PolicydocsChar"/>
    <w:qFormat/>
    <w:rsid w:val="00487514"/>
    <w:rPr>
      <w:rFonts w:asciiTheme="minorHAnsi" w:hAnsiTheme="minorHAnsi" w:cstheme="minorHAnsi"/>
      <w:b/>
      <w:spacing w:val="0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875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licydocsChar">
    <w:name w:val="Policy docs Char"/>
    <w:basedOn w:val="TitleChar"/>
    <w:link w:val="Policydocs"/>
    <w:rsid w:val="00487514"/>
    <w:rPr>
      <w:rFonts w:asciiTheme="majorHAnsi" w:eastAsiaTheme="majorEastAsia" w:hAnsiTheme="majorHAnsi" w:cstheme="minorHAnsi"/>
      <w:b/>
      <w:spacing w:val="-10"/>
      <w:kern w:val="28"/>
      <w:sz w:val="32"/>
      <w:szCs w:val="56"/>
    </w:rPr>
  </w:style>
  <w:style w:type="table" w:styleId="LightGrid-Accent4">
    <w:name w:val="Light Grid Accent 4"/>
    <w:basedOn w:val="TableNormal"/>
    <w:uiPriority w:val="62"/>
    <w:rsid w:val="00365F1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3E0DF5"/>
    <w:rPr>
      <w:rFonts w:eastAsiaTheme="majorEastAsia" w:cstheme="majorBidi"/>
      <w:b/>
      <w:color w:val="008680"/>
      <w:sz w:val="24"/>
      <w:szCs w:val="24"/>
    </w:rPr>
  </w:style>
  <w:style w:type="paragraph" w:customStyle="1" w:styleId="1bodycopy10pt">
    <w:name w:val="1 body copy 10pt"/>
    <w:basedOn w:val="Normal"/>
    <w:link w:val="1bodycopy10ptChar"/>
    <w:qFormat/>
    <w:rsid w:val="0011770C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11770C"/>
    <w:pPr>
      <w:spacing w:after="120"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11770C"/>
    <w:rPr>
      <w:rFonts w:ascii="Arial" w:eastAsia="MS Mincho" w:hAnsi="Arial" w:cs="Times New Roman"/>
      <w:sz w:val="20"/>
      <w:szCs w:val="24"/>
      <w:lang w:val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11770C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11770C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paragraph" w:styleId="BodyText">
    <w:name w:val="Body Text"/>
    <w:basedOn w:val="Normal"/>
    <w:link w:val="BodyTextChar"/>
    <w:qFormat/>
    <w:rsid w:val="00F51DA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F51DA9"/>
    <w:rPr>
      <w:rFonts w:ascii="Tahoma" w:eastAsia="Tahoma" w:hAnsi="Tahoma" w:cs="Tahoma"/>
      <w:sz w:val="24"/>
      <w:szCs w:val="24"/>
      <w:lang w:eastAsia="en-GB" w:bidi="en-GB"/>
    </w:rPr>
  </w:style>
  <w:style w:type="character" w:customStyle="1" w:styleId="NoSpacingChar">
    <w:name w:val="No Spacing Char"/>
    <w:link w:val="NoSpacing"/>
    <w:uiPriority w:val="1"/>
    <w:rsid w:val="00F51DA9"/>
  </w:style>
  <w:style w:type="paragraph" w:styleId="Revision">
    <w:name w:val="Revision"/>
    <w:hidden/>
    <w:uiPriority w:val="99"/>
    <w:semiHidden/>
    <w:rsid w:val="00827AB4"/>
    <w:pPr>
      <w:spacing w:after="0" w:line="240" w:lineRule="auto"/>
    </w:pPr>
  </w:style>
  <w:style w:type="character" w:styleId="Strong">
    <w:name w:val="Strong"/>
    <w:qFormat/>
    <w:rsid w:val="002033C2"/>
    <w:rPr>
      <w:b/>
      <w:bCs/>
    </w:rPr>
  </w:style>
  <w:style w:type="paragraph" w:styleId="BodyTextIndent3">
    <w:name w:val="Body Text Indent 3"/>
    <w:basedOn w:val="Normal"/>
    <w:link w:val="BodyTextIndent3Char"/>
    <w:rsid w:val="002033C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033C2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3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Indent2">
    <w:name w:val="Body Text Indent 2"/>
    <w:basedOn w:val="Normal"/>
    <w:link w:val="BodyTextIndent2Char"/>
    <w:rsid w:val="002033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2033C2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A5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ssions@futuralearning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rePring\Downloads\Policy-Template-Futura-Nov-2025-JTo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0EE01DD4C044A897638C7F64654A1" ma:contentTypeVersion="14" ma:contentTypeDescription="Create a new document." ma:contentTypeScope="" ma:versionID="a25a6cfbc5ad74b01d92209d3c7eb61f">
  <xsd:schema xmlns:xsd="http://www.w3.org/2001/XMLSchema" xmlns:xs="http://www.w3.org/2001/XMLSchema" xmlns:p="http://schemas.microsoft.com/office/2006/metadata/properties" xmlns:ns2="2950390e-049e-47dc-bfb0-f58ea35b8607" xmlns:ns3="e572f282-e2ba-43c5-8641-47b20e1fcbae" targetNamespace="http://schemas.microsoft.com/office/2006/metadata/properties" ma:root="true" ma:fieldsID="80438c356e9efd2602b16b5c4272a459" ns2:_="" ns3:_="">
    <xsd:import namespace="2950390e-049e-47dc-bfb0-f58ea35b8607"/>
    <xsd:import namespace="e572f282-e2ba-43c5-8641-47b20e1fcb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0390e-049e-47dc-bfb0-f58ea35b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c0bd011-da75-4691-897b-b2944c146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2f282-e2ba-43c5-8641-47b20e1fcba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0390e-049e-47dc-bfb0-f58ea35b860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660C2-4649-40BB-A806-9708A71DF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0390e-049e-47dc-bfb0-f58ea35b8607"/>
    <ds:schemaRef ds:uri="e572f282-e2ba-43c5-8641-47b20e1fc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D2988D-1521-4C45-9F21-ABC94A8990F5}">
  <ds:schemaRefs>
    <ds:schemaRef ds:uri="http://schemas.microsoft.com/office/2006/metadata/properties"/>
    <ds:schemaRef ds:uri="http://schemas.microsoft.com/office/infopath/2007/PartnerControls"/>
    <ds:schemaRef ds:uri="2950390e-049e-47dc-bfb0-f58ea35b8607"/>
  </ds:schemaRefs>
</ds:datastoreItem>
</file>

<file path=customXml/itemProps3.xml><?xml version="1.0" encoding="utf-8"?>
<ds:datastoreItem xmlns:ds="http://schemas.openxmlformats.org/officeDocument/2006/customXml" ds:itemID="{1CA4C473-2701-4A74-BBE2-09DE54745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0F9FD1-DAEE-4197-8F3E-EB0EF82482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Policy-Template-Futura-Nov-2025-JTo2</Template>
  <TotalTime>5</TotalTime>
  <Pages>3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Bernard Lovell Academy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Pring</dc:creator>
  <cp:keywords/>
  <dc:description/>
  <cp:lastModifiedBy>James Last</cp:lastModifiedBy>
  <cp:revision>5</cp:revision>
  <dcterms:created xsi:type="dcterms:W3CDTF">2026-04-30T14:26:00Z</dcterms:created>
  <dcterms:modified xsi:type="dcterms:W3CDTF">2026-09-10T08:20:00Z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0x010100D0A0EE01DD4C044A897638C7F64654A1</vt:lpwstr>
  </property>
  <property fmtid="{D5CDD505-2E9C-101B-9397-08002B2CF9AE}" pid="4" name="ClassificationContentMarkingFooterShapeIds">
    <vt:lpwstr>1d194609,7f458505,cf6cc00,6f3a8c61,3613ba16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2026-04-30T14:26:13Z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ca25ec14-3924-46e5-bdfc-ec41131da1ce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10, 3, 0, 1</vt:lpwstr>
  </property>
</Properties>
</file>