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CE554" w14:textId="50D1AE97" w:rsidR="00E64568" w:rsidRDefault="002547C8" w:rsidP="00DB7E13">
      <w:pPr>
        <w:pStyle w:val="NoSpacing"/>
        <w:rPr>
          <w:rFonts w:cstheme="minorHAnsi"/>
        </w:rPr>
      </w:pPr>
      <w:r w:rsidRPr="002547C8">
        <w:rPr>
          <w:b/>
          <w:noProof/>
          <w:color w:val="FFFFFF" w:themeColor="background1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76482155" wp14:editId="62B89060">
            <wp:simplePos x="0" y="0"/>
            <wp:positionH relativeFrom="margin">
              <wp:posOffset>4548077</wp:posOffset>
            </wp:positionH>
            <wp:positionV relativeFrom="paragraph">
              <wp:posOffset>-381133</wp:posOffset>
            </wp:positionV>
            <wp:extent cx="1845945" cy="962025"/>
            <wp:effectExtent l="0" t="0" r="1905" b="9525"/>
            <wp:wrapNone/>
            <wp:docPr id="1899247989" name="Picture 5" descr="A logo with a globe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6149382" descr="A logo with a globe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47C8">
        <w:rPr>
          <w:b/>
          <w:color w:val="FFFFFF" w:themeColor="background1"/>
          <w:sz w:val="52"/>
          <w:szCs w:val="52"/>
        </w:rPr>
        <w:t>XXXXXX</w:t>
      </w:r>
    </w:p>
    <w:p w14:paraId="3BDDA859" w14:textId="77777777" w:rsidR="00E64568" w:rsidRDefault="00E64568" w:rsidP="002033C2">
      <w:pPr>
        <w:rPr>
          <w:rFonts w:cstheme="minorHAnsi"/>
        </w:rPr>
      </w:pPr>
    </w:p>
    <w:p w14:paraId="02BA611C" w14:textId="77777777" w:rsidR="0059779B" w:rsidRDefault="0059779B" w:rsidP="002033C2">
      <w:pPr>
        <w:rPr>
          <w:rFonts w:cstheme="minorHAnsi"/>
        </w:rPr>
      </w:pPr>
    </w:p>
    <w:p w14:paraId="22AD7B52" w14:textId="77777777" w:rsidR="0059779B" w:rsidRDefault="0059779B" w:rsidP="0059779B">
      <w:pPr>
        <w:pStyle w:val="Heading2"/>
      </w:pPr>
      <w:r w:rsidRPr="006E3FCF">
        <w:t>Appendix C</w:t>
      </w:r>
      <w:r w:rsidRPr="00961954">
        <w:t>: Request for admission outside normal age group</w:t>
      </w:r>
    </w:p>
    <w:p w14:paraId="389BE62B" w14:textId="77777777" w:rsidR="009756DB" w:rsidRDefault="009756DB" w:rsidP="009756DB">
      <w:pPr>
        <w:rPr>
          <w:rFonts w:ascii="Calibri" w:hAnsi="Calibri" w:cs="Calibri"/>
        </w:rPr>
      </w:pPr>
    </w:p>
    <w:p w14:paraId="0E2E944D" w14:textId="01F46041" w:rsidR="009756DB" w:rsidRPr="009756DB" w:rsidRDefault="009756DB" w:rsidP="009756D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Wansdyke Primary School - </w:t>
      </w:r>
      <w:r w:rsidRPr="004E12EC">
        <w:rPr>
          <w:rFonts w:ascii="Calibri" w:hAnsi="Calibri" w:cs="Calibri"/>
        </w:rPr>
        <w:t>return it to</w:t>
      </w:r>
      <w:r>
        <w:rPr>
          <w:rFonts w:ascii="Calibri" w:hAnsi="Calibri" w:cs="Calibri"/>
        </w:rPr>
        <w:t xml:space="preserve"> </w:t>
      </w:r>
      <w:hyperlink r:id="rId12" w:history="1">
        <w:r w:rsidRPr="004E12EC">
          <w:rPr>
            <w:rStyle w:val="Hyperlink"/>
            <w:rFonts w:ascii="Calibri" w:hAnsi="Calibri" w:cs="Calibri"/>
          </w:rPr>
          <w:t>admissions@futuralearning.co.uk</w:t>
        </w:r>
      </w:hyperlink>
      <w:r>
        <w:t xml:space="preserve"> by 15 January 2027</w:t>
      </w:r>
      <w:r w:rsidRPr="004E12EC">
        <w:rPr>
          <w:rFonts w:ascii="Calibri" w:hAnsi="Calibri" w:cs="Calibri"/>
        </w:rPr>
        <w:t xml:space="preserve">. </w:t>
      </w:r>
    </w:p>
    <w:tbl>
      <w:tblPr>
        <w:tblStyle w:val="TableGrid"/>
        <w:tblW w:w="93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97"/>
        <w:gridCol w:w="6144"/>
      </w:tblGrid>
      <w:tr w:rsidR="0059779B" w:rsidRPr="00961954" w14:paraId="55D41F46" w14:textId="77777777" w:rsidTr="00AA28A6">
        <w:tc>
          <w:tcPr>
            <w:tcW w:w="9341" w:type="dxa"/>
            <w:gridSpan w:val="2"/>
            <w:shd w:val="clear" w:color="auto" w:fill="D9D9D9" w:themeFill="background1" w:themeFillShade="D9"/>
          </w:tcPr>
          <w:p w14:paraId="22504EFF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center"/>
              <w:rPr>
                <w:rFonts w:cstheme="minorHAnsi"/>
                <w:b/>
              </w:rPr>
            </w:pPr>
          </w:p>
          <w:p w14:paraId="7DF352EA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center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REQUEST FOR ADMISSION OUTSIDE NORMAL AGE GROUP</w:t>
            </w:r>
          </w:p>
          <w:p w14:paraId="7AC0E9BE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59779B" w:rsidRPr="00961954" w14:paraId="5A9308E8" w14:textId="77777777" w:rsidTr="00AA28A6">
        <w:tc>
          <w:tcPr>
            <w:tcW w:w="3197" w:type="dxa"/>
            <w:shd w:val="clear" w:color="auto" w:fill="F2F2F2" w:themeFill="background1" w:themeFillShade="F2"/>
          </w:tcPr>
          <w:p w14:paraId="45C0A702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0AD3C4C2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Child's full name:</w:t>
            </w:r>
          </w:p>
          <w:p w14:paraId="792FEF76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3F02696B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2B3BEF00" w14:textId="77777777" w:rsidTr="00AA28A6">
        <w:tc>
          <w:tcPr>
            <w:tcW w:w="3197" w:type="dxa"/>
            <w:shd w:val="clear" w:color="auto" w:fill="F2F2F2" w:themeFill="background1" w:themeFillShade="F2"/>
          </w:tcPr>
          <w:p w14:paraId="55C9A0B8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33279706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Child's date of birth:</w:t>
            </w:r>
          </w:p>
          <w:p w14:paraId="10D9956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06454A31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3488C696" w14:textId="77777777" w:rsidTr="00AA28A6">
        <w:tc>
          <w:tcPr>
            <w:tcW w:w="3197" w:type="dxa"/>
            <w:shd w:val="clear" w:color="auto" w:fill="F2F2F2" w:themeFill="background1" w:themeFillShade="F2"/>
          </w:tcPr>
          <w:p w14:paraId="354CAB7E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595BC81B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Child's home address (as defined by the Admission Arrangements):</w:t>
            </w:r>
          </w:p>
          <w:p w14:paraId="31188AA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158BF02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117D6B24" w14:textId="77777777" w:rsidTr="00AA28A6">
        <w:tc>
          <w:tcPr>
            <w:tcW w:w="3197" w:type="dxa"/>
            <w:shd w:val="clear" w:color="auto" w:fill="F2F2F2" w:themeFill="background1" w:themeFillShade="F2"/>
          </w:tcPr>
          <w:p w14:paraId="7E3727BA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24FC167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Parent's full name:</w:t>
            </w:r>
          </w:p>
          <w:p w14:paraId="75F68B80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0E52972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46F2D625" w14:textId="77777777" w:rsidTr="00AA28A6">
        <w:tc>
          <w:tcPr>
            <w:tcW w:w="3197" w:type="dxa"/>
            <w:shd w:val="clear" w:color="auto" w:fill="F2F2F2" w:themeFill="background1" w:themeFillShade="F2"/>
          </w:tcPr>
          <w:p w14:paraId="138411DB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4CADC6DD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Parent's email address (for communication of decision):</w:t>
            </w:r>
          </w:p>
          <w:p w14:paraId="41B2F0FD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08D3F88C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2681DFE2" w14:textId="77777777" w:rsidTr="00AA28A6">
        <w:tc>
          <w:tcPr>
            <w:tcW w:w="3197" w:type="dxa"/>
            <w:shd w:val="clear" w:color="auto" w:fill="F2F2F2" w:themeFill="background1" w:themeFillShade="F2"/>
          </w:tcPr>
          <w:p w14:paraId="6D0E27A0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53130B54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Year group sought for child:</w:t>
            </w:r>
          </w:p>
          <w:p w14:paraId="1CA66611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36A657C5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558EE89A" w14:textId="77777777" w:rsidTr="00AA28A6">
        <w:tc>
          <w:tcPr>
            <w:tcW w:w="9341" w:type="dxa"/>
            <w:gridSpan w:val="2"/>
            <w:shd w:val="clear" w:color="auto" w:fill="D9D9D9" w:themeFill="background1" w:themeFillShade="D9"/>
          </w:tcPr>
          <w:p w14:paraId="5F76A73C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65FA833C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Please carefully set out your reasons fo</w:t>
            </w:r>
            <w:r w:rsidRPr="00314594">
              <w:rPr>
                <w:rFonts w:cstheme="minorHAnsi"/>
                <w:b/>
                <w:shd w:val="clear" w:color="auto" w:fill="D9D9D9" w:themeFill="background1" w:themeFillShade="D9"/>
              </w:rPr>
              <w:t>r</w:t>
            </w:r>
            <w:r w:rsidRPr="00314594">
              <w:rPr>
                <w:rFonts w:cstheme="minorHAnsi"/>
                <w:b/>
              </w:rPr>
              <w:t xml:space="preserve"> asking for your child to be admitted to a year group outside their normal year group:</w:t>
            </w:r>
          </w:p>
          <w:p w14:paraId="568977DA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72C7C4FA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 xml:space="preserve">You should have regard to the following factors which the Trust will </w:t>
            </w:r>
            <w:proofErr w:type="gramStart"/>
            <w:r w:rsidRPr="00314594">
              <w:rPr>
                <w:rFonts w:cstheme="minorHAnsi"/>
                <w:i/>
              </w:rPr>
              <w:t>take into account</w:t>
            </w:r>
            <w:proofErr w:type="gramEnd"/>
            <w:r w:rsidRPr="00314594">
              <w:rPr>
                <w:rFonts w:cstheme="minorHAnsi"/>
                <w:i/>
              </w:rPr>
              <w:t xml:space="preserve"> when considering </w:t>
            </w:r>
            <w:proofErr w:type="gramStart"/>
            <w:r w:rsidRPr="00314594">
              <w:rPr>
                <w:rFonts w:cstheme="minorHAnsi"/>
                <w:i/>
              </w:rPr>
              <w:t>whether or not</w:t>
            </w:r>
            <w:proofErr w:type="gramEnd"/>
            <w:r w:rsidRPr="00314594">
              <w:rPr>
                <w:rFonts w:cstheme="minorHAnsi"/>
                <w:i/>
              </w:rPr>
              <w:t xml:space="preserve"> to agree your request in principle:</w:t>
            </w:r>
          </w:p>
          <w:p w14:paraId="74DCA26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</w:p>
          <w:p w14:paraId="4F4F45B9" w14:textId="77777777" w:rsidR="0059779B" w:rsidRPr="00314594" w:rsidRDefault="0059779B" w:rsidP="00AA28A6">
            <w:pPr>
              <w:pStyle w:val="ListParagraph"/>
              <w:numPr>
                <w:ilvl w:val="0"/>
                <w:numId w:val="5"/>
              </w:numPr>
              <w:tabs>
                <w:tab w:val="left" w:pos="3510"/>
              </w:tabs>
              <w:spacing w:after="0" w:line="240" w:lineRule="auto"/>
              <w:ind w:left="284" w:hanging="284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Information about your child’s academic, social and emotional development</w:t>
            </w:r>
          </w:p>
          <w:p w14:paraId="2F32B13C" w14:textId="77777777" w:rsidR="0059779B" w:rsidRPr="00314594" w:rsidRDefault="0059779B" w:rsidP="00AA28A6">
            <w:pPr>
              <w:pStyle w:val="ListParagraph"/>
              <w:numPr>
                <w:ilvl w:val="0"/>
                <w:numId w:val="5"/>
              </w:numPr>
              <w:tabs>
                <w:tab w:val="left" w:pos="3510"/>
              </w:tabs>
              <w:spacing w:after="0" w:line="240" w:lineRule="auto"/>
              <w:ind w:left="284" w:hanging="284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Where relevant, your child's medical history and the views of their medical professional</w:t>
            </w:r>
          </w:p>
          <w:p w14:paraId="46C61B45" w14:textId="77777777" w:rsidR="0059779B" w:rsidRPr="00314594" w:rsidRDefault="0059779B" w:rsidP="00AA28A6">
            <w:pPr>
              <w:pStyle w:val="ListParagraph"/>
              <w:numPr>
                <w:ilvl w:val="0"/>
                <w:numId w:val="5"/>
              </w:numPr>
              <w:tabs>
                <w:tab w:val="left" w:pos="3510"/>
              </w:tabs>
              <w:spacing w:after="0" w:line="240" w:lineRule="auto"/>
              <w:ind w:left="284" w:hanging="284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Whether your child has previously been educated outside their normal age group</w:t>
            </w:r>
          </w:p>
          <w:p w14:paraId="3911030E" w14:textId="77777777" w:rsidR="0059779B" w:rsidRPr="00314594" w:rsidRDefault="0059779B" w:rsidP="00AA28A6">
            <w:pPr>
              <w:pStyle w:val="ListParagraph"/>
              <w:numPr>
                <w:ilvl w:val="0"/>
                <w:numId w:val="5"/>
              </w:numPr>
              <w:tabs>
                <w:tab w:val="left" w:pos="3510"/>
              </w:tabs>
              <w:spacing w:after="0" w:line="240" w:lineRule="auto"/>
              <w:ind w:left="284" w:hanging="284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Whether your child may naturally have fallen into a lower age group if it were not for being born prematurely</w:t>
            </w:r>
          </w:p>
          <w:p w14:paraId="5CAEF385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</w:p>
          <w:p w14:paraId="3EC12170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lastRenderedPageBreak/>
              <w:t>This is not an exhaustive list, and you should provide any other information you believe is relevant.</w:t>
            </w:r>
          </w:p>
          <w:p w14:paraId="122CA3A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582B0995" w14:textId="77777777" w:rsidTr="00AA28A6">
        <w:tc>
          <w:tcPr>
            <w:tcW w:w="9341" w:type="dxa"/>
            <w:gridSpan w:val="2"/>
          </w:tcPr>
          <w:p w14:paraId="667E38DB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13580C64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33E02235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388D28D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1A6494ED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1FB21341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D995F36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4FE64FBE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18DFD8B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4F44AF50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19066688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25983A69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C05A12A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F04ABFC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146D9AF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2619E112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49DC48DA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22E3C0D1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1668E1CD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0AB4113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4EC5A4E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A514B7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6BC8C1A2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FB966E8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6AD79EB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21C64A79" w14:textId="77777777" w:rsidTr="00AA28A6">
        <w:tc>
          <w:tcPr>
            <w:tcW w:w="9341" w:type="dxa"/>
            <w:gridSpan w:val="2"/>
            <w:shd w:val="clear" w:color="auto" w:fill="D9D9D9" w:themeFill="background1" w:themeFillShade="D9"/>
          </w:tcPr>
          <w:p w14:paraId="061B7179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65DCE85A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Please list here any documentation you have attached in support of your request:</w:t>
            </w:r>
          </w:p>
          <w:p w14:paraId="66CAA3C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6F9F664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(e.g. a letter from your child's GP, hospital consultant or other medical professional, social worker, home tutor, nursery teacher, etc.)</w:t>
            </w:r>
          </w:p>
          <w:p w14:paraId="3E6E1FC9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7077145C" w14:textId="77777777" w:rsidTr="00AA28A6">
        <w:tc>
          <w:tcPr>
            <w:tcW w:w="9341" w:type="dxa"/>
            <w:gridSpan w:val="2"/>
          </w:tcPr>
          <w:p w14:paraId="4F23BF60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2971A14A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7455E71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B44BE44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6743E66E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32EBFEDA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229CB276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6A7D49AA" w14:textId="77777777" w:rsidTr="00AA28A6">
        <w:tc>
          <w:tcPr>
            <w:tcW w:w="3197" w:type="dxa"/>
            <w:shd w:val="clear" w:color="auto" w:fill="F2F2F2" w:themeFill="background1" w:themeFillShade="F2"/>
          </w:tcPr>
          <w:p w14:paraId="2354EFCE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0C807859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Signed:</w:t>
            </w:r>
          </w:p>
          <w:p w14:paraId="37959EE3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01FD38EB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</w:tr>
      <w:tr w:rsidR="0059779B" w:rsidRPr="00961954" w14:paraId="29C62AA3" w14:textId="77777777" w:rsidTr="00AA28A6">
        <w:tc>
          <w:tcPr>
            <w:tcW w:w="3197" w:type="dxa"/>
            <w:shd w:val="clear" w:color="auto" w:fill="F2F2F2" w:themeFill="background1" w:themeFillShade="F2"/>
          </w:tcPr>
          <w:p w14:paraId="637FE4BC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3C76F94E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Dated:</w:t>
            </w:r>
          </w:p>
          <w:p w14:paraId="3B470C96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2FBABBDF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</w:tr>
      <w:tr w:rsidR="0059779B" w:rsidRPr="00961954" w14:paraId="22F9DF5D" w14:textId="77777777" w:rsidTr="00AA28A6">
        <w:tc>
          <w:tcPr>
            <w:tcW w:w="9341" w:type="dxa"/>
            <w:gridSpan w:val="2"/>
            <w:shd w:val="clear" w:color="auto" w:fill="D9D9D9" w:themeFill="background1" w:themeFillShade="D9"/>
          </w:tcPr>
          <w:p w14:paraId="325E73C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6C8C547C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center"/>
              <w:rPr>
                <w:rFonts w:cstheme="minorHAnsi"/>
                <w:b/>
                <w:color w:val="FF0000"/>
              </w:rPr>
            </w:pPr>
            <w:r w:rsidRPr="00314594">
              <w:rPr>
                <w:rFonts w:cstheme="minorHAnsi"/>
                <w:b/>
                <w:color w:val="FF0000"/>
              </w:rPr>
              <w:lastRenderedPageBreak/>
              <w:t xml:space="preserve">Please note, this request is </w:t>
            </w:r>
            <w:r w:rsidRPr="00314594">
              <w:rPr>
                <w:rFonts w:cstheme="minorHAnsi"/>
                <w:b/>
                <w:color w:val="FF0000"/>
                <w:u w:val="single"/>
              </w:rPr>
              <w:t>not</w:t>
            </w:r>
            <w:r w:rsidRPr="00314594">
              <w:rPr>
                <w:rFonts w:cstheme="minorHAnsi"/>
                <w:b/>
                <w:color w:val="FF0000"/>
              </w:rPr>
              <w:t xml:space="preserve"> an application for admission, for which a separate application must be made in the usual way.</w:t>
            </w:r>
          </w:p>
          <w:p w14:paraId="5E9205EB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</w:tr>
    </w:tbl>
    <w:p w14:paraId="69F677FF" w14:textId="77777777" w:rsidR="0011770C" w:rsidRPr="00601431" w:rsidRDefault="0011770C" w:rsidP="009D248C"/>
    <w:sectPr w:rsidR="0011770C" w:rsidRPr="00601431" w:rsidSect="00F31C87">
      <w:footerReference w:type="default" r:id="rId13"/>
      <w:footerReference w:type="first" r:id="rId14"/>
      <w:pgSz w:w="11906" w:h="16838"/>
      <w:pgMar w:top="993" w:right="1440" w:bottom="1134" w:left="1440" w:header="708" w:footer="3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77C15" w14:textId="77777777" w:rsidR="009B790F" w:rsidRDefault="009B790F" w:rsidP="00605E46">
      <w:pPr>
        <w:spacing w:after="0" w:line="240" w:lineRule="auto"/>
      </w:pPr>
      <w:r>
        <w:separator/>
      </w:r>
    </w:p>
  </w:endnote>
  <w:endnote w:type="continuationSeparator" w:id="0">
    <w:p w14:paraId="7FBF82C0" w14:textId="77777777" w:rsidR="009B790F" w:rsidRDefault="009B790F" w:rsidP="00605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74B1C" w14:textId="63097A3A" w:rsidR="009D16AF" w:rsidRDefault="008E73D8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DA2F4A8" wp14:editId="23809AD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14871491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7EC460" w14:textId="464061A7" w:rsidR="008E73D8" w:rsidRPr="008E73D8" w:rsidRDefault="008E73D8" w:rsidP="008E73D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73D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2F4A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OFFICIAL" style="position:absolute;left:0;text-align:left;margin-left:0;margin-top:0;width:60.85pt;height:29.0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1C7EC460" w14:textId="464061A7" w:rsidR="008E73D8" w:rsidRPr="008E73D8" w:rsidRDefault="008E73D8" w:rsidP="008E73D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E73D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02882745"/>
        <w:docPartObj>
          <w:docPartGallery w:val="Page Numbers (Bottom of Page)"/>
          <w:docPartUnique/>
        </w:docPartObj>
      </w:sdtPr>
      <w:sdtEndPr/>
      <w:sdtContent>
        <w:r w:rsidR="009D16AF">
          <w:fldChar w:fldCharType="begin"/>
        </w:r>
        <w:r w:rsidR="009D16AF">
          <w:instrText>PAGE   \* MERGEFORMAT</w:instrText>
        </w:r>
        <w:r w:rsidR="009D16AF">
          <w:fldChar w:fldCharType="separate"/>
        </w:r>
        <w:r w:rsidR="009D16AF">
          <w:t>2</w:t>
        </w:r>
        <w:r w:rsidR="009D16AF">
          <w:fldChar w:fldCharType="end"/>
        </w:r>
      </w:sdtContent>
    </w:sdt>
  </w:p>
  <w:p w14:paraId="7798D3C2" w14:textId="77777777" w:rsidR="009D16AF" w:rsidRDefault="009D1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781BB" w14:textId="3C0E5C1F" w:rsidR="008E6CB2" w:rsidRDefault="008E73D8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DF0E52F" wp14:editId="6E5A089A">
              <wp:simplePos x="915035" y="1015428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2137153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6F633D" w14:textId="453EFE84" w:rsidR="008E73D8" w:rsidRPr="008E73D8" w:rsidRDefault="008E73D8" w:rsidP="008E73D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73D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F0E52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IAL" style="position:absolute;left:0;text-align:left;margin-left:0;margin-top:0;width:60.85pt;height:29.0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4D6F633D" w14:textId="453EFE84" w:rsidR="008E73D8" w:rsidRPr="008E73D8" w:rsidRDefault="008E73D8" w:rsidP="008E73D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E73D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5943580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E6CB2">
          <w:fldChar w:fldCharType="begin"/>
        </w:r>
        <w:r w:rsidR="008E6CB2">
          <w:instrText xml:space="preserve"> PAGE   \* MERGEFORMAT </w:instrText>
        </w:r>
        <w:r w:rsidR="008E6CB2">
          <w:fldChar w:fldCharType="separate"/>
        </w:r>
        <w:r w:rsidR="008E6CB2">
          <w:rPr>
            <w:noProof/>
          </w:rPr>
          <w:t>2</w:t>
        </w:r>
        <w:r w:rsidR="008E6CB2">
          <w:rPr>
            <w:noProof/>
          </w:rPr>
          <w:fldChar w:fldCharType="end"/>
        </w:r>
      </w:sdtContent>
    </w:sdt>
  </w:p>
  <w:p w14:paraId="0BB135E5" w14:textId="77777777" w:rsidR="00B51E9C" w:rsidRDefault="00B51E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4080F" w14:textId="77777777" w:rsidR="009B790F" w:rsidRDefault="009B790F" w:rsidP="00605E46">
      <w:pPr>
        <w:spacing w:after="0" w:line="240" w:lineRule="auto"/>
      </w:pPr>
      <w:r>
        <w:separator/>
      </w:r>
    </w:p>
  </w:footnote>
  <w:footnote w:type="continuationSeparator" w:id="0">
    <w:p w14:paraId="0704F3E6" w14:textId="77777777" w:rsidR="009B790F" w:rsidRDefault="009B790F" w:rsidP="00605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E350C"/>
    <w:multiLevelType w:val="hybridMultilevel"/>
    <w:tmpl w:val="157206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620E0"/>
    <w:multiLevelType w:val="hybridMultilevel"/>
    <w:tmpl w:val="EB86F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07304"/>
    <w:multiLevelType w:val="hybridMultilevel"/>
    <w:tmpl w:val="5904635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56CDF"/>
    <w:multiLevelType w:val="hybridMultilevel"/>
    <w:tmpl w:val="CAE2F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F320E"/>
    <w:multiLevelType w:val="hybridMultilevel"/>
    <w:tmpl w:val="08E6B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51F58"/>
    <w:multiLevelType w:val="hybridMultilevel"/>
    <w:tmpl w:val="690A1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609092">
    <w:abstractNumId w:val="5"/>
  </w:num>
  <w:num w:numId="2" w16cid:durableId="392968756">
    <w:abstractNumId w:val="3"/>
  </w:num>
  <w:num w:numId="3" w16cid:durableId="1395393237">
    <w:abstractNumId w:val="4"/>
  </w:num>
  <w:num w:numId="4" w16cid:durableId="2036880010">
    <w:abstractNumId w:val="2"/>
  </w:num>
  <w:num w:numId="5" w16cid:durableId="1802724645">
    <w:abstractNumId w:val="1"/>
  </w:num>
  <w:num w:numId="6" w16cid:durableId="135819871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3C2"/>
    <w:rsid w:val="0000402B"/>
    <w:rsid w:val="00004D5E"/>
    <w:rsid w:val="000230CB"/>
    <w:rsid w:val="000561D7"/>
    <w:rsid w:val="000606DE"/>
    <w:rsid w:val="00064733"/>
    <w:rsid w:val="00095077"/>
    <w:rsid w:val="00111BDC"/>
    <w:rsid w:val="0011770C"/>
    <w:rsid w:val="001567D5"/>
    <w:rsid w:val="001843B4"/>
    <w:rsid w:val="001A0BBA"/>
    <w:rsid w:val="001B0B69"/>
    <w:rsid w:val="001B42F5"/>
    <w:rsid w:val="001B4386"/>
    <w:rsid w:val="002033C2"/>
    <w:rsid w:val="002039DD"/>
    <w:rsid w:val="002161C9"/>
    <w:rsid w:val="0022202B"/>
    <w:rsid w:val="00224D3F"/>
    <w:rsid w:val="00246656"/>
    <w:rsid w:val="002547C8"/>
    <w:rsid w:val="00274487"/>
    <w:rsid w:val="00281762"/>
    <w:rsid w:val="00296C7B"/>
    <w:rsid w:val="002C3FA1"/>
    <w:rsid w:val="002F149E"/>
    <w:rsid w:val="003021D8"/>
    <w:rsid w:val="003028DE"/>
    <w:rsid w:val="00305DAE"/>
    <w:rsid w:val="00314594"/>
    <w:rsid w:val="0033198E"/>
    <w:rsid w:val="00334BA0"/>
    <w:rsid w:val="003429AA"/>
    <w:rsid w:val="0034449C"/>
    <w:rsid w:val="00362B50"/>
    <w:rsid w:val="00365F13"/>
    <w:rsid w:val="00367E15"/>
    <w:rsid w:val="00384F6A"/>
    <w:rsid w:val="00385203"/>
    <w:rsid w:val="003A73B1"/>
    <w:rsid w:val="003E0DF5"/>
    <w:rsid w:val="003E3E9A"/>
    <w:rsid w:val="004005A8"/>
    <w:rsid w:val="00406FC5"/>
    <w:rsid w:val="00425069"/>
    <w:rsid w:val="00460B5A"/>
    <w:rsid w:val="00467E1F"/>
    <w:rsid w:val="00487514"/>
    <w:rsid w:val="00523EFE"/>
    <w:rsid w:val="00532BFE"/>
    <w:rsid w:val="005340BF"/>
    <w:rsid w:val="0059390B"/>
    <w:rsid w:val="0059779B"/>
    <w:rsid w:val="005A5BEC"/>
    <w:rsid w:val="005B174A"/>
    <w:rsid w:val="005D3D3F"/>
    <w:rsid w:val="005D4CFF"/>
    <w:rsid w:val="005E7CF4"/>
    <w:rsid w:val="005F08AD"/>
    <w:rsid w:val="006013FD"/>
    <w:rsid w:val="00601D16"/>
    <w:rsid w:val="00605E46"/>
    <w:rsid w:val="00607D3E"/>
    <w:rsid w:val="00617FD6"/>
    <w:rsid w:val="006254CB"/>
    <w:rsid w:val="00625B42"/>
    <w:rsid w:val="0064153E"/>
    <w:rsid w:val="00646D37"/>
    <w:rsid w:val="006720E7"/>
    <w:rsid w:val="00676294"/>
    <w:rsid w:val="0068211C"/>
    <w:rsid w:val="006A3F35"/>
    <w:rsid w:val="006A615A"/>
    <w:rsid w:val="006D2330"/>
    <w:rsid w:val="006E3FCF"/>
    <w:rsid w:val="006F0DDC"/>
    <w:rsid w:val="006F3BDE"/>
    <w:rsid w:val="00722475"/>
    <w:rsid w:val="00745713"/>
    <w:rsid w:val="007478C0"/>
    <w:rsid w:val="00750F2B"/>
    <w:rsid w:val="00787060"/>
    <w:rsid w:val="00790208"/>
    <w:rsid w:val="007A0839"/>
    <w:rsid w:val="007A1191"/>
    <w:rsid w:val="007C04E2"/>
    <w:rsid w:val="007D0A3E"/>
    <w:rsid w:val="007D326D"/>
    <w:rsid w:val="007D3EB8"/>
    <w:rsid w:val="007F21AC"/>
    <w:rsid w:val="00801049"/>
    <w:rsid w:val="00810D2A"/>
    <w:rsid w:val="00810DF1"/>
    <w:rsid w:val="00827AB4"/>
    <w:rsid w:val="00842994"/>
    <w:rsid w:val="00844E15"/>
    <w:rsid w:val="00873101"/>
    <w:rsid w:val="008856BB"/>
    <w:rsid w:val="008A2639"/>
    <w:rsid w:val="008A265E"/>
    <w:rsid w:val="008C1F2F"/>
    <w:rsid w:val="008C2385"/>
    <w:rsid w:val="008E6CB2"/>
    <w:rsid w:val="008E73D8"/>
    <w:rsid w:val="009000BC"/>
    <w:rsid w:val="00911F5D"/>
    <w:rsid w:val="0092449D"/>
    <w:rsid w:val="00956612"/>
    <w:rsid w:val="00965F03"/>
    <w:rsid w:val="009756DB"/>
    <w:rsid w:val="009A4801"/>
    <w:rsid w:val="009B790F"/>
    <w:rsid w:val="009C4B07"/>
    <w:rsid w:val="009D16AF"/>
    <w:rsid w:val="009D248C"/>
    <w:rsid w:val="00A06EDC"/>
    <w:rsid w:val="00A113BE"/>
    <w:rsid w:val="00A75874"/>
    <w:rsid w:val="00A75FFF"/>
    <w:rsid w:val="00A808E1"/>
    <w:rsid w:val="00A8303A"/>
    <w:rsid w:val="00A859CA"/>
    <w:rsid w:val="00AC0602"/>
    <w:rsid w:val="00AC079D"/>
    <w:rsid w:val="00AC6CDF"/>
    <w:rsid w:val="00B41B13"/>
    <w:rsid w:val="00B5053B"/>
    <w:rsid w:val="00B51E9C"/>
    <w:rsid w:val="00B55BC6"/>
    <w:rsid w:val="00BA44C5"/>
    <w:rsid w:val="00BC3DA8"/>
    <w:rsid w:val="00BD3391"/>
    <w:rsid w:val="00BF63AE"/>
    <w:rsid w:val="00C2065C"/>
    <w:rsid w:val="00C27735"/>
    <w:rsid w:val="00C27F31"/>
    <w:rsid w:val="00C36DC5"/>
    <w:rsid w:val="00C42C41"/>
    <w:rsid w:val="00C53A4B"/>
    <w:rsid w:val="00C65446"/>
    <w:rsid w:val="00C74444"/>
    <w:rsid w:val="00CA4AAA"/>
    <w:rsid w:val="00CC0D9B"/>
    <w:rsid w:val="00CD09EB"/>
    <w:rsid w:val="00CF2D1D"/>
    <w:rsid w:val="00CF3BB2"/>
    <w:rsid w:val="00D01B22"/>
    <w:rsid w:val="00D068DC"/>
    <w:rsid w:val="00D07785"/>
    <w:rsid w:val="00D157EE"/>
    <w:rsid w:val="00D17E2C"/>
    <w:rsid w:val="00D25906"/>
    <w:rsid w:val="00D3174C"/>
    <w:rsid w:val="00D3205B"/>
    <w:rsid w:val="00D47DD1"/>
    <w:rsid w:val="00D53182"/>
    <w:rsid w:val="00D5765E"/>
    <w:rsid w:val="00DB4AB7"/>
    <w:rsid w:val="00DB7E13"/>
    <w:rsid w:val="00DC7209"/>
    <w:rsid w:val="00DD4C74"/>
    <w:rsid w:val="00DD6B23"/>
    <w:rsid w:val="00DE3F51"/>
    <w:rsid w:val="00DF564E"/>
    <w:rsid w:val="00E13BBE"/>
    <w:rsid w:val="00E51060"/>
    <w:rsid w:val="00E64568"/>
    <w:rsid w:val="00E72E7A"/>
    <w:rsid w:val="00E75D10"/>
    <w:rsid w:val="00EA57D0"/>
    <w:rsid w:val="00EC304B"/>
    <w:rsid w:val="00F31C87"/>
    <w:rsid w:val="00F46D84"/>
    <w:rsid w:val="00F51DA9"/>
    <w:rsid w:val="00F76121"/>
    <w:rsid w:val="00F77E30"/>
    <w:rsid w:val="00F8088B"/>
    <w:rsid w:val="00FD2CEE"/>
    <w:rsid w:val="00FE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745748"/>
  <w15:chartTrackingRefBased/>
  <w15:docId w15:val="{C134868C-9822-4DB6-9B90-29D4A4B0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4E2"/>
    <w:pPr>
      <w:spacing w:after="200" w:line="276" w:lineRule="auto"/>
    </w:pPr>
  </w:style>
  <w:style w:type="paragraph" w:styleId="Heading1">
    <w:name w:val="heading 1"/>
    <w:basedOn w:val="Normal"/>
    <w:next w:val="Heading2"/>
    <w:link w:val="Heading1Char"/>
    <w:uiPriority w:val="9"/>
    <w:qFormat/>
    <w:rsid w:val="008C1F2F"/>
    <w:pPr>
      <w:keepNext/>
      <w:keepLines/>
      <w:spacing w:before="240" w:after="0"/>
      <w:outlineLvl w:val="0"/>
    </w:pPr>
    <w:rPr>
      <w:rFonts w:eastAsiaTheme="majorEastAsia" w:cstheme="majorBidi"/>
      <w:b/>
      <w:color w:val="00605B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4449C"/>
    <w:pPr>
      <w:keepNext/>
      <w:keepLines/>
      <w:spacing w:before="40" w:after="0"/>
      <w:outlineLvl w:val="1"/>
    </w:pPr>
    <w:rPr>
      <w:rFonts w:eastAsiaTheme="majorEastAsia" w:cstheme="majorBidi"/>
      <w:b/>
      <w:color w:val="008A83"/>
      <w:sz w:val="26"/>
      <w:szCs w:val="26"/>
    </w:rPr>
  </w:style>
  <w:style w:type="paragraph" w:styleId="Heading3">
    <w:name w:val="heading 3"/>
    <w:next w:val="Default"/>
    <w:link w:val="Heading3Char"/>
    <w:autoRedefine/>
    <w:uiPriority w:val="9"/>
    <w:unhideWhenUsed/>
    <w:qFormat/>
    <w:rsid w:val="003E0DF5"/>
    <w:pPr>
      <w:outlineLvl w:val="2"/>
    </w:pPr>
    <w:rPr>
      <w:rFonts w:eastAsiaTheme="majorEastAsia" w:cstheme="majorBidi"/>
      <w:b/>
      <w:color w:val="0086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3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05E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5E46"/>
  </w:style>
  <w:style w:type="paragraph" w:styleId="Footer">
    <w:name w:val="footer"/>
    <w:basedOn w:val="Normal"/>
    <w:link w:val="FooterChar"/>
    <w:uiPriority w:val="99"/>
    <w:unhideWhenUsed/>
    <w:rsid w:val="00605E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E46"/>
  </w:style>
  <w:style w:type="paragraph" w:styleId="NoSpacing">
    <w:name w:val="No Spacing"/>
    <w:link w:val="NoSpacingChar"/>
    <w:uiPriority w:val="1"/>
    <w:qFormat/>
    <w:rsid w:val="00605E4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605E46"/>
    <w:rPr>
      <w:i/>
      <w:iCs/>
      <w:color w:val="404040" w:themeColor="text1" w:themeTint="BF"/>
    </w:rPr>
  </w:style>
  <w:style w:type="table" w:styleId="TableGrid">
    <w:name w:val="Table Grid"/>
    <w:basedOn w:val="TableNormal"/>
    <w:rsid w:val="00DD6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6B2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C1F2F"/>
    <w:rPr>
      <w:rFonts w:eastAsiaTheme="majorEastAsia" w:cstheme="majorBidi"/>
      <w:b/>
      <w:color w:val="00605B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D6B23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D6B2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87514"/>
    <w:pPr>
      <w:tabs>
        <w:tab w:val="left" w:pos="1540"/>
        <w:tab w:val="right" w:leader="dot" w:pos="9016"/>
      </w:tabs>
      <w:spacing w:after="100"/>
      <w:ind w:left="220"/>
    </w:pPr>
  </w:style>
  <w:style w:type="character" w:customStyle="1" w:styleId="Heading2Char">
    <w:name w:val="Heading 2 Char"/>
    <w:basedOn w:val="DefaultParagraphFont"/>
    <w:link w:val="Heading2"/>
    <w:uiPriority w:val="9"/>
    <w:rsid w:val="0034449C"/>
    <w:rPr>
      <w:rFonts w:eastAsiaTheme="majorEastAsia" w:cstheme="majorBidi"/>
      <w:b/>
      <w:color w:val="008A83"/>
      <w:sz w:val="26"/>
      <w:szCs w:val="26"/>
    </w:rPr>
  </w:style>
  <w:style w:type="paragraph" w:styleId="ListParagraph">
    <w:name w:val="List Paragraph"/>
    <w:basedOn w:val="Normal"/>
    <w:uiPriority w:val="34"/>
    <w:qFormat/>
    <w:rsid w:val="00487514"/>
    <w:pPr>
      <w:ind w:left="720"/>
      <w:contextualSpacing/>
    </w:pPr>
  </w:style>
  <w:style w:type="paragraph" w:customStyle="1" w:styleId="OATbodystyle1">
    <w:name w:val="OAT body style 1"/>
    <w:basedOn w:val="Normal"/>
    <w:qFormat/>
    <w:rsid w:val="00487514"/>
    <w:pPr>
      <w:tabs>
        <w:tab w:val="left" w:pos="284"/>
      </w:tabs>
      <w:spacing w:after="240" w:line="240" w:lineRule="exact"/>
    </w:pPr>
    <w:rPr>
      <w:rFonts w:ascii="Gill Sans MT" w:eastAsiaTheme="minorEastAsia" w:hAnsi="Gill Sans MT"/>
      <w:sz w:val="18"/>
      <w:szCs w:val="18"/>
      <w:lang w:val="en-US"/>
    </w:rPr>
  </w:style>
  <w:style w:type="paragraph" w:customStyle="1" w:styleId="Default">
    <w:name w:val="Default"/>
    <w:rsid w:val="0048751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487514"/>
    <w:pPr>
      <w:spacing w:after="100" w:line="259" w:lineRule="auto"/>
      <w:ind w:left="440"/>
    </w:pPr>
    <w:rPr>
      <w:rFonts w:eastAsiaTheme="minorEastAsia" w:cs="Times New Roman"/>
      <w:lang w:val="en-US"/>
    </w:rPr>
  </w:style>
  <w:style w:type="paragraph" w:customStyle="1" w:styleId="Policydocs">
    <w:name w:val="Policy docs"/>
    <w:basedOn w:val="Title"/>
    <w:link w:val="PolicydocsChar"/>
    <w:qFormat/>
    <w:rsid w:val="00487514"/>
    <w:rPr>
      <w:rFonts w:asciiTheme="minorHAnsi" w:hAnsiTheme="minorHAnsi" w:cstheme="minorHAnsi"/>
      <w:b/>
      <w:spacing w:val="0"/>
      <w:sz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875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licydocsChar">
    <w:name w:val="Policy docs Char"/>
    <w:basedOn w:val="TitleChar"/>
    <w:link w:val="Policydocs"/>
    <w:rsid w:val="00487514"/>
    <w:rPr>
      <w:rFonts w:asciiTheme="majorHAnsi" w:eastAsiaTheme="majorEastAsia" w:hAnsiTheme="majorHAnsi" w:cstheme="minorHAnsi"/>
      <w:b/>
      <w:spacing w:val="-10"/>
      <w:kern w:val="28"/>
      <w:sz w:val="32"/>
      <w:szCs w:val="56"/>
    </w:rPr>
  </w:style>
  <w:style w:type="table" w:styleId="LightGrid-Accent4">
    <w:name w:val="Light Grid Accent 4"/>
    <w:basedOn w:val="TableNormal"/>
    <w:uiPriority w:val="62"/>
    <w:rsid w:val="00365F1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3E0DF5"/>
    <w:rPr>
      <w:rFonts w:eastAsiaTheme="majorEastAsia" w:cstheme="majorBidi"/>
      <w:b/>
      <w:color w:val="008680"/>
      <w:sz w:val="24"/>
      <w:szCs w:val="24"/>
    </w:rPr>
  </w:style>
  <w:style w:type="paragraph" w:customStyle="1" w:styleId="1bodycopy10pt">
    <w:name w:val="1 body copy 10pt"/>
    <w:basedOn w:val="Normal"/>
    <w:link w:val="1bodycopy10ptChar"/>
    <w:qFormat/>
    <w:rsid w:val="0011770C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customStyle="1" w:styleId="4Bulletedcopyblue">
    <w:name w:val="4 Bulleted copy blue"/>
    <w:basedOn w:val="Normal"/>
    <w:qFormat/>
    <w:rsid w:val="0011770C"/>
    <w:pPr>
      <w:spacing w:after="120" w:line="240" w:lineRule="auto"/>
    </w:pPr>
    <w:rPr>
      <w:rFonts w:ascii="Arial" w:eastAsia="MS Mincho" w:hAnsi="Arial" w:cs="Arial"/>
      <w:sz w:val="20"/>
      <w:szCs w:val="20"/>
      <w:lang w:val="en-US"/>
    </w:rPr>
  </w:style>
  <w:style w:type="character" w:customStyle="1" w:styleId="1bodycopy10ptChar">
    <w:name w:val="1 body copy 10pt Char"/>
    <w:link w:val="1bodycopy10pt"/>
    <w:rsid w:val="0011770C"/>
    <w:rPr>
      <w:rFonts w:ascii="Arial" w:eastAsia="MS Mincho" w:hAnsi="Arial" w:cs="Times New Roman"/>
      <w:sz w:val="20"/>
      <w:szCs w:val="24"/>
      <w:lang w:val="en-US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11770C"/>
    <w:pPr>
      <w:spacing w:before="24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11770C"/>
    <w:rPr>
      <w:rFonts w:ascii="Arial" w:eastAsia="MS Mincho" w:hAnsi="Arial" w:cs="Times New Roman"/>
      <w:b/>
      <w:color w:val="12263F"/>
      <w:sz w:val="24"/>
      <w:szCs w:val="24"/>
      <w:lang w:val="en-US"/>
    </w:rPr>
  </w:style>
  <w:style w:type="paragraph" w:styleId="BodyText">
    <w:name w:val="Body Text"/>
    <w:basedOn w:val="Normal"/>
    <w:link w:val="BodyTextChar"/>
    <w:qFormat/>
    <w:rsid w:val="00F51DA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F51DA9"/>
    <w:rPr>
      <w:rFonts w:ascii="Tahoma" w:eastAsia="Tahoma" w:hAnsi="Tahoma" w:cs="Tahoma"/>
      <w:sz w:val="24"/>
      <w:szCs w:val="24"/>
      <w:lang w:eastAsia="en-GB" w:bidi="en-GB"/>
    </w:rPr>
  </w:style>
  <w:style w:type="character" w:customStyle="1" w:styleId="NoSpacingChar">
    <w:name w:val="No Spacing Char"/>
    <w:link w:val="NoSpacing"/>
    <w:uiPriority w:val="1"/>
    <w:rsid w:val="00F51DA9"/>
  </w:style>
  <w:style w:type="paragraph" w:styleId="Revision">
    <w:name w:val="Revision"/>
    <w:hidden/>
    <w:uiPriority w:val="99"/>
    <w:semiHidden/>
    <w:rsid w:val="00827AB4"/>
    <w:pPr>
      <w:spacing w:after="0" w:line="240" w:lineRule="auto"/>
    </w:pPr>
  </w:style>
  <w:style w:type="character" w:styleId="Strong">
    <w:name w:val="Strong"/>
    <w:qFormat/>
    <w:rsid w:val="002033C2"/>
    <w:rPr>
      <w:b/>
      <w:bCs/>
    </w:rPr>
  </w:style>
  <w:style w:type="paragraph" w:styleId="BodyTextIndent3">
    <w:name w:val="Body Text Indent 3"/>
    <w:basedOn w:val="Normal"/>
    <w:link w:val="BodyTextIndent3Char"/>
    <w:rsid w:val="002033C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2033C2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3C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odyTextIndent2">
    <w:name w:val="Body Text Indent 2"/>
    <w:basedOn w:val="Normal"/>
    <w:link w:val="BodyTextIndent2Char"/>
    <w:rsid w:val="002033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2033C2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A57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missions@futuralearning.co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rePring\Downloads\Policy-Template-Futura-Nov-2025-JTo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0EE01DD4C044A897638C7F64654A1" ma:contentTypeVersion="14" ma:contentTypeDescription="Create a new document." ma:contentTypeScope="" ma:versionID="a25a6cfbc5ad74b01d92209d3c7eb61f">
  <xsd:schema xmlns:xsd="http://www.w3.org/2001/XMLSchema" xmlns:xs="http://www.w3.org/2001/XMLSchema" xmlns:p="http://schemas.microsoft.com/office/2006/metadata/properties" xmlns:ns2="2950390e-049e-47dc-bfb0-f58ea35b8607" xmlns:ns3="e572f282-e2ba-43c5-8641-47b20e1fcbae" targetNamespace="http://schemas.microsoft.com/office/2006/metadata/properties" ma:root="true" ma:fieldsID="80438c356e9efd2602b16b5c4272a459" ns2:_="" ns3:_="">
    <xsd:import namespace="2950390e-049e-47dc-bfb0-f58ea35b8607"/>
    <xsd:import namespace="e572f282-e2ba-43c5-8641-47b20e1fcb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0390e-049e-47dc-bfb0-f58ea35b8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c0bd011-da75-4691-897b-b2944c146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2f282-e2ba-43c5-8641-47b20e1fcba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50390e-049e-47dc-bfb0-f58ea35b860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F9FD1-DAEE-4197-8F3E-EB0EF82482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0660C2-4649-40BB-A806-9708A71DF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50390e-049e-47dc-bfb0-f58ea35b8607"/>
    <ds:schemaRef ds:uri="e572f282-e2ba-43c5-8641-47b20e1fcb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D2988D-1521-4C45-9F21-ABC94A8990F5}">
  <ds:schemaRefs>
    <ds:schemaRef ds:uri="http://schemas.microsoft.com/office/2006/metadata/properties"/>
    <ds:schemaRef ds:uri="http://schemas.microsoft.com/office/infopath/2007/PartnerControls"/>
    <ds:schemaRef ds:uri="2950390e-049e-47dc-bfb0-f58ea35b8607"/>
  </ds:schemaRefs>
</ds:datastoreItem>
</file>

<file path=customXml/itemProps4.xml><?xml version="1.0" encoding="utf-8"?>
<ds:datastoreItem xmlns:ds="http://schemas.openxmlformats.org/officeDocument/2006/customXml" ds:itemID="{1CA4C473-2701-4A74-BBE2-09DE54745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Policy-Template-Futura-Nov-2025-JTo2</Template>
  <TotalTime>10</TotalTime>
  <Pages>3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Bernard Lovell Academy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Pring</dc:creator>
  <cp:keywords/>
  <dc:description/>
  <cp:lastModifiedBy>James Last</cp:lastModifiedBy>
  <cp:revision>10</cp:revision>
  <dcterms:created xsi:type="dcterms:W3CDTF">2026-04-30T14:08:00Z</dcterms:created>
  <dcterms:modified xsi:type="dcterms:W3CDTF">2026-09-10T10:33:00Z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0x010100D0A0EE01DD4C044A897638C7F64654A1</vt:lpwstr>
  </property>
  <property fmtid="{D5CDD505-2E9C-101B-9397-08002B2CF9AE}" pid="4" name="ClassificationContentMarkingFooterShapeIds">
    <vt:lpwstr>2304c14a,44802f81,601b97f0,1461a8a,8dd35a0</vt:lpwstr>
  </property>
  <property fmtid="{D5CDD505-2E9C-101B-9397-08002B2CF9AE}" pid="5" name="ClassificationContentMarkingFooterFontProps">
    <vt:lpwstr>#000000,10,Aptos</vt:lpwstr>
  </property>
  <property fmtid="{D5CDD505-2E9C-101B-9397-08002B2CF9AE}" pid="6" name="ClassificationContentMarkingFooterText">
    <vt:lpwstr>OFFICIAL</vt:lpwstr>
  </property>
  <property fmtid="{D5CDD505-2E9C-101B-9397-08002B2CF9AE}" pid="7" name="MSIP_Label_e9fc0e63-07aa-4a42-9f0d-00e32f43700c_Enabled">
    <vt:lpwstr>true</vt:lpwstr>
  </property>
  <property fmtid="{D5CDD505-2E9C-101B-9397-08002B2CF9AE}" pid="8" name="MSIP_Label_e9fc0e63-07aa-4a42-9f0d-00e32f43700c_SetDate">
    <vt:lpwstr>2026-04-30T14:08:02Z</vt:lpwstr>
  </property>
  <property fmtid="{D5CDD505-2E9C-101B-9397-08002B2CF9AE}" pid="9" name="MSIP_Label_e9fc0e63-07aa-4a42-9f0d-00e32f43700c_Method">
    <vt:lpwstr>Standard</vt:lpwstr>
  </property>
  <property fmtid="{D5CDD505-2E9C-101B-9397-08002B2CF9AE}" pid="10" name="MSIP_Label_e9fc0e63-07aa-4a42-9f0d-00e32f43700c_Name">
    <vt:lpwstr>OFFICIAL - Internal</vt:lpwstr>
  </property>
  <property fmtid="{D5CDD505-2E9C-101B-9397-08002B2CF9AE}" pid="11" name="MSIP_Label_e9fc0e63-07aa-4a42-9f0d-00e32f43700c_SiteId">
    <vt:lpwstr>6378a7a5-0f21-4482-aee0-897eb7de331f</vt:lpwstr>
  </property>
  <property fmtid="{D5CDD505-2E9C-101B-9397-08002B2CF9AE}" pid="12" name="MSIP_Label_e9fc0e63-07aa-4a42-9f0d-00e32f43700c_ActionId">
    <vt:lpwstr>792d9dcd-6353-4682-9e7f-4be366d35f0a</vt:lpwstr>
  </property>
  <property fmtid="{D5CDD505-2E9C-101B-9397-08002B2CF9AE}" pid="13" name="MSIP_Label_e9fc0e63-07aa-4a42-9f0d-00e32f43700c_ContentBits">
    <vt:lpwstr>2</vt:lpwstr>
  </property>
  <property fmtid="{D5CDD505-2E9C-101B-9397-08002B2CF9AE}" pid="14" name="MSIP_Label_e9fc0e63-07aa-4a42-9f0d-00e32f43700c_Tag">
    <vt:lpwstr>10, 3, 0, 1</vt:lpwstr>
  </property>
</Properties>
</file>