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rial" w:hAnsi="Arial" w:cs="Arial"/>
          <w:b/>
          <w:sz w:val="40"/>
          <w:szCs w:val="52"/>
        </w:rPr>
        <w:id w:val="1227110022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 w:cstheme="minorBidi"/>
          <w:b w:val="0"/>
          <w:sz w:val="22"/>
          <w:szCs w:val="22"/>
        </w:rPr>
      </w:sdtEndPr>
      <w:sdtContent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786"/>
            <w:gridCol w:w="4456"/>
          </w:tblGrid>
          <w:tr w:rsidR="00863E65" w:rsidTr="004F7F10">
            <w:tc>
              <w:tcPr>
                <w:tcW w:w="4786" w:type="dxa"/>
              </w:tcPr>
              <w:p w:rsidR="00863E65" w:rsidRDefault="0003499C" w:rsidP="00863E65">
                <w:r>
                  <w:rPr>
                    <w:rFonts w:ascii="Arial" w:hAnsi="Arial" w:cs="Arial"/>
                    <w:b/>
                    <w:sz w:val="40"/>
                    <w:szCs w:val="52"/>
                  </w:rPr>
                  <w:t xml:space="preserve">3+ Way </w:t>
                </w:r>
                <w:r w:rsidR="00863E65" w:rsidRPr="002348BB">
                  <w:rPr>
                    <w:rFonts w:ascii="Arial" w:hAnsi="Arial" w:cs="Arial"/>
                    <w:b/>
                    <w:sz w:val="40"/>
                    <w:szCs w:val="52"/>
                  </w:rPr>
                  <w:t xml:space="preserve">Mutual Exchange </w:t>
                </w:r>
                <w:r w:rsidR="00863E65">
                  <w:rPr>
                    <w:rFonts w:ascii="Arial" w:hAnsi="Arial" w:cs="Arial"/>
                    <w:b/>
                    <w:sz w:val="40"/>
                    <w:szCs w:val="52"/>
                  </w:rPr>
                  <w:t>Application form</w:t>
                </w:r>
              </w:p>
            </w:tc>
            <w:tc>
              <w:tcPr>
                <w:tcW w:w="4456" w:type="dxa"/>
              </w:tcPr>
              <w:p w:rsidR="00863E65" w:rsidRDefault="009534DE" w:rsidP="004F7F10">
                <w:pPr>
                  <w:jc w:val="right"/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59264" behindDoc="0" locked="0" layoutInCell="1" allowOverlap="1" wp14:anchorId="574FAD9F" wp14:editId="26C47FEF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-123190</wp:posOffset>
                      </wp:positionV>
                      <wp:extent cx="807720" cy="818515"/>
                      <wp:effectExtent l="0" t="0" r="0" b="635"/>
                      <wp:wrapThrough wrapText="bothSides">
                        <wp:wrapPolygon edited="0">
                          <wp:start x="0" y="0"/>
                          <wp:lineTo x="0" y="21114"/>
                          <wp:lineTo x="20887" y="21114"/>
                          <wp:lineTo x="20887" y="0"/>
                          <wp:lineTo x="0" y="0"/>
                        </wp:wrapPolygon>
                      </wp:wrapThrough>
                      <wp:docPr id="6" name="Picture 6" descr="BCC logo cmyk grey tex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CC logo cmyk grey text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7720" cy="818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p w:rsidR="00863E65" w:rsidRDefault="00863E65" w:rsidP="00863E65">
          <w:pPr>
            <w:pStyle w:val="Default"/>
            <w:rPr>
              <w:b/>
              <w:bCs/>
              <w:sz w:val="23"/>
              <w:szCs w:val="23"/>
            </w:rPr>
          </w:pPr>
        </w:p>
        <w:p w:rsidR="00863E65" w:rsidRDefault="00863E65" w:rsidP="00863E65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  <w:r w:rsidRPr="00D412A4">
            <w:rPr>
              <w:rFonts w:ascii="Arial" w:hAnsi="Arial" w:cs="Arial"/>
            </w:rPr>
            <w:t>Please read the following notes</w:t>
          </w:r>
          <w:r w:rsidR="007E4D75">
            <w:rPr>
              <w:rFonts w:ascii="Arial" w:hAnsi="Arial" w:cs="Arial"/>
            </w:rPr>
            <w:t xml:space="preserve"> carefully</w:t>
          </w:r>
          <w:r w:rsidRPr="00D412A4">
            <w:rPr>
              <w:rFonts w:ascii="Arial" w:hAnsi="Arial" w:cs="Arial"/>
            </w:rPr>
            <w:t xml:space="preserve"> </w:t>
          </w:r>
          <w:r w:rsidR="007E4D75">
            <w:rPr>
              <w:rFonts w:ascii="Arial" w:hAnsi="Arial" w:cs="Arial"/>
            </w:rPr>
            <w:t xml:space="preserve">before filling in this form: </w:t>
          </w:r>
        </w:p>
        <w:p w:rsidR="007E4D75" w:rsidRDefault="007E4D75" w:rsidP="00863E65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</w:rPr>
          </w:pPr>
        </w:p>
        <w:p w:rsidR="00D412A4" w:rsidRPr="00E145F0" w:rsidRDefault="00D412A4" w:rsidP="007E4D75">
          <w:pPr>
            <w:numPr>
              <w:ilvl w:val="0"/>
              <w:numId w:val="6"/>
            </w:numPr>
            <w:spacing w:after="120" w:line="240" w:lineRule="auto"/>
            <w:contextualSpacing/>
            <w:rPr>
              <w:rFonts w:ascii="Arial" w:eastAsia="Times New Roman" w:hAnsi="Arial" w:cs="Arial"/>
              <w:lang w:val="en" w:eastAsia="en-GB"/>
            </w:rPr>
          </w:pPr>
          <w:r w:rsidRPr="00E145F0">
            <w:rPr>
              <w:rFonts w:ascii="Arial" w:eastAsia="Times New Roman" w:hAnsi="Arial" w:cs="Arial"/>
              <w:lang w:val="en" w:eastAsia="en-GB"/>
            </w:rPr>
            <w:t>You should not complete this form until you have found another tenant who has agreed to swap with you.</w:t>
          </w:r>
          <w:r w:rsidRPr="00926C34">
            <w:rPr>
              <w:rFonts w:ascii="Arial" w:eastAsia="Times New Roman" w:hAnsi="Arial" w:cs="Arial"/>
              <w:lang w:val="en" w:eastAsia="en-GB"/>
            </w:rPr>
            <w:t xml:space="preserve"> </w:t>
          </w:r>
          <w:r w:rsidRPr="00926C34">
            <w:rPr>
              <w:rFonts w:ascii="Arial" w:hAnsi="Arial" w:cs="Arial"/>
              <w:bCs/>
              <w:iCs/>
            </w:rPr>
            <w:t xml:space="preserve">Each tenant, including non BCC tenants, involved in the exchange should complete their own </w:t>
          </w:r>
          <w:r w:rsidR="007E4D75" w:rsidRPr="00926C34">
            <w:rPr>
              <w:rFonts w:ascii="Arial" w:hAnsi="Arial" w:cs="Arial"/>
              <w:bCs/>
              <w:iCs/>
            </w:rPr>
            <w:t xml:space="preserve">application. </w:t>
          </w:r>
        </w:p>
        <w:p w:rsidR="00926C34" w:rsidRPr="00926C34" w:rsidRDefault="00926C34" w:rsidP="007E4D75">
          <w:pPr>
            <w:pStyle w:val="ListParagraph"/>
            <w:numPr>
              <w:ilvl w:val="0"/>
              <w:numId w:val="6"/>
            </w:numPr>
            <w:autoSpaceDE w:val="0"/>
            <w:autoSpaceDN w:val="0"/>
            <w:adjustRightInd w:val="0"/>
            <w:spacing w:after="120" w:line="240" w:lineRule="auto"/>
            <w:contextualSpacing w:val="0"/>
            <w:rPr>
              <w:rFonts w:ascii="Arial" w:hAnsi="Arial" w:cs="Arial"/>
              <w:b/>
              <w:bCs/>
              <w:i/>
              <w:iCs/>
            </w:rPr>
          </w:pPr>
          <w:r>
            <w:rPr>
              <w:rFonts w:ascii="Arial" w:hAnsi="Arial" w:cs="Arial"/>
              <w:lang w:val="en"/>
            </w:rPr>
            <w:t>We will assess your application to check that you meet the exchange eligibility criteria w</w:t>
          </w:r>
          <w:r w:rsidR="00D412A4">
            <w:rPr>
              <w:rFonts w:ascii="Arial" w:hAnsi="Arial" w:cs="Arial"/>
            </w:rPr>
            <w:t xml:space="preserve">hen </w:t>
          </w:r>
          <w:r>
            <w:rPr>
              <w:rFonts w:ascii="Arial" w:hAnsi="Arial" w:cs="Arial"/>
            </w:rPr>
            <w:t>all</w:t>
          </w:r>
          <w:r w:rsidR="007E4D75">
            <w:rPr>
              <w:rFonts w:ascii="Arial" w:hAnsi="Arial" w:cs="Arial"/>
            </w:rPr>
            <w:t xml:space="preserve"> applications are returned</w:t>
          </w:r>
          <w:r>
            <w:rPr>
              <w:rFonts w:ascii="Arial" w:hAnsi="Arial" w:cs="Arial"/>
            </w:rPr>
            <w:t>. Our decision will be subject to a satisfactory inspection of the condition of your home and rent checks</w:t>
          </w:r>
          <w:r w:rsidR="00D412A4" w:rsidRPr="00D412A4">
            <w:rPr>
              <w:rFonts w:ascii="Arial" w:hAnsi="Arial" w:cs="Arial"/>
            </w:rPr>
            <w:t xml:space="preserve">. </w:t>
          </w:r>
        </w:p>
        <w:p w:rsidR="00926C34" w:rsidRPr="007E4D75" w:rsidRDefault="00926C34" w:rsidP="00926C34">
          <w:pPr>
            <w:pStyle w:val="ListParagraph"/>
            <w:numPr>
              <w:ilvl w:val="0"/>
              <w:numId w:val="6"/>
            </w:numPr>
            <w:autoSpaceDE w:val="0"/>
            <w:autoSpaceDN w:val="0"/>
            <w:adjustRightInd w:val="0"/>
            <w:spacing w:after="120" w:line="240" w:lineRule="auto"/>
            <w:contextualSpacing w:val="0"/>
            <w:rPr>
              <w:rFonts w:ascii="Arial" w:hAnsi="Arial" w:cs="Arial"/>
              <w:b/>
              <w:bCs/>
            </w:rPr>
          </w:pPr>
          <w:r w:rsidRPr="00D412A4">
            <w:rPr>
              <w:rFonts w:ascii="Arial" w:hAnsi="Arial" w:cs="Arial"/>
            </w:rPr>
            <w:t xml:space="preserve">Mutual exchanges may be refused </w:t>
          </w:r>
          <w:r>
            <w:rPr>
              <w:rFonts w:ascii="Arial" w:hAnsi="Arial" w:cs="Arial"/>
            </w:rPr>
            <w:t xml:space="preserve">if: </w:t>
          </w:r>
        </w:p>
        <w:p w:rsidR="00926C34" w:rsidRPr="007E4D75" w:rsidRDefault="00926C34" w:rsidP="0045354C">
          <w:pPr>
            <w:pStyle w:val="ListParagraph"/>
            <w:numPr>
              <w:ilvl w:val="1"/>
              <w:numId w:val="7"/>
            </w:numPr>
            <w:autoSpaceDE w:val="0"/>
            <w:autoSpaceDN w:val="0"/>
            <w:adjustRightInd w:val="0"/>
            <w:spacing w:after="120" w:line="240" w:lineRule="auto"/>
            <w:contextualSpacing w:val="0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</w:rPr>
            <w:t>the property you want to move into is too big or too small for your housing needs</w:t>
          </w:r>
          <w:r w:rsidRPr="00D412A4">
            <w:rPr>
              <w:rFonts w:ascii="Arial" w:hAnsi="Arial" w:cs="Arial"/>
            </w:rPr>
            <w:t xml:space="preserve"> or </w:t>
          </w:r>
        </w:p>
        <w:p w:rsidR="00926C34" w:rsidRPr="007E4D75" w:rsidRDefault="00926C34" w:rsidP="0045354C">
          <w:pPr>
            <w:pStyle w:val="ListParagraph"/>
            <w:numPr>
              <w:ilvl w:val="1"/>
              <w:numId w:val="7"/>
            </w:numPr>
            <w:autoSpaceDE w:val="0"/>
            <w:autoSpaceDN w:val="0"/>
            <w:adjustRightInd w:val="0"/>
            <w:spacing w:after="120" w:line="240" w:lineRule="auto"/>
            <w:contextualSpacing w:val="0"/>
            <w:rPr>
              <w:rFonts w:ascii="Arial" w:hAnsi="Arial" w:cs="Arial"/>
              <w:b/>
              <w:bCs/>
            </w:rPr>
          </w:pPr>
          <w:r w:rsidRPr="00D412A4">
            <w:rPr>
              <w:rFonts w:ascii="Arial" w:hAnsi="Arial" w:cs="Arial"/>
            </w:rPr>
            <w:t xml:space="preserve">if a notice seeking possession has been served on any party </w:t>
          </w:r>
          <w:r>
            <w:rPr>
              <w:rFonts w:ascii="Arial" w:hAnsi="Arial" w:cs="Arial"/>
            </w:rPr>
            <w:t>or</w:t>
          </w:r>
          <w:r w:rsidRPr="00D412A4">
            <w:rPr>
              <w:rFonts w:ascii="Arial" w:hAnsi="Arial" w:cs="Arial"/>
            </w:rPr>
            <w:t xml:space="preserve"> </w:t>
          </w:r>
        </w:p>
        <w:p w:rsidR="00926C34" w:rsidRPr="007E4D75" w:rsidRDefault="00926C34" w:rsidP="0045354C">
          <w:pPr>
            <w:pStyle w:val="ListParagraph"/>
            <w:numPr>
              <w:ilvl w:val="1"/>
              <w:numId w:val="7"/>
            </w:numPr>
            <w:autoSpaceDE w:val="0"/>
            <w:autoSpaceDN w:val="0"/>
            <w:adjustRightInd w:val="0"/>
            <w:spacing w:after="120" w:line="240" w:lineRule="auto"/>
            <w:contextualSpacing w:val="0"/>
            <w:rPr>
              <w:rFonts w:ascii="Arial" w:hAnsi="Arial" w:cs="Arial"/>
              <w:b/>
              <w:bCs/>
            </w:rPr>
          </w:pPr>
          <w:r w:rsidRPr="00D412A4">
            <w:rPr>
              <w:rFonts w:ascii="Arial" w:hAnsi="Arial" w:cs="Arial"/>
            </w:rPr>
            <w:t xml:space="preserve">if the property has been adapted </w:t>
          </w:r>
          <w:r>
            <w:rPr>
              <w:rFonts w:ascii="Arial" w:hAnsi="Arial" w:cs="Arial"/>
            </w:rPr>
            <w:t xml:space="preserve">or reserved to certain people (e.g. over 60s) </w:t>
          </w:r>
          <w:r w:rsidRPr="00D412A4">
            <w:rPr>
              <w:rFonts w:ascii="Arial" w:hAnsi="Arial" w:cs="Arial"/>
            </w:rPr>
            <w:t>and you or the person you are exchanging with are not eligible for the adaptations</w:t>
          </w:r>
          <w:r>
            <w:rPr>
              <w:rFonts w:ascii="Arial" w:hAnsi="Arial" w:cs="Arial"/>
            </w:rPr>
            <w:t xml:space="preserve"> or do meet the allocation criteria. </w:t>
          </w:r>
        </w:p>
        <w:p w:rsidR="00D412A4" w:rsidRPr="00D412A4" w:rsidRDefault="00863E65" w:rsidP="007E4D75">
          <w:pPr>
            <w:pStyle w:val="ListParagraph"/>
            <w:numPr>
              <w:ilvl w:val="0"/>
              <w:numId w:val="6"/>
            </w:numPr>
            <w:autoSpaceDE w:val="0"/>
            <w:autoSpaceDN w:val="0"/>
            <w:adjustRightInd w:val="0"/>
            <w:spacing w:after="120" w:line="240" w:lineRule="auto"/>
            <w:contextualSpacing w:val="0"/>
            <w:rPr>
              <w:rFonts w:ascii="Arial" w:hAnsi="Arial" w:cs="Arial"/>
              <w:b/>
              <w:bCs/>
              <w:i/>
              <w:iCs/>
            </w:rPr>
          </w:pPr>
          <w:r w:rsidRPr="00D412A4">
            <w:rPr>
              <w:rFonts w:ascii="Arial" w:hAnsi="Arial" w:cs="Arial"/>
            </w:rPr>
            <w:t xml:space="preserve">We will then phone and confirm in writing to you with our final decision within 42 days. </w:t>
          </w:r>
        </w:p>
        <w:p w:rsidR="00863E65" w:rsidRPr="00D412A4" w:rsidRDefault="00863E65" w:rsidP="007E4D75">
          <w:pPr>
            <w:pStyle w:val="ListParagraph"/>
            <w:numPr>
              <w:ilvl w:val="0"/>
              <w:numId w:val="6"/>
            </w:numPr>
            <w:autoSpaceDE w:val="0"/>
            <w:autoSpaceDN w:val="0"/>
            <w:adjustRightInd w:val="0"/>
            <w:spacing w:after="120" w:line="240" w:lineRule="auto"/>
            <w:contextualSpacing w:val="0"/>
            <w:rPr>
              <w:rFonts w:ascii="Arial" w:hAnsi="Arial" w:cs="Arial"/>
              <w:b/>
              <w:bCs/>
              <w:i/>
              <w:iCs/>
            </w:rPr>
          </w:pPr>
          <w:r w:rsidRPr="00D412A4">
            <w:rPr>
              <w:rFonts w:ascii="Arial" w:hAnsi="Arial" w:cs="Arial"/>
            </w:rPr>
            <w:t xml:space="preserve">Please note that you must not arrange to move until you </w:t>
          </w:r>
          <w:r w:rsidR="00310A1D">
            <w:rPr>
              <w:rFonts w:ascii="Arial" w:hAnsi="Arial" w:cs="Arial"/>
            </w:rPr>
            <w:t>sign for the property</w:t>
          </w:r>
          <w:r w:rsidRPr="00D412A4">
            <w:rPr>
              <w:rFonts w:ascii="Arial" w:hAnsi="Arial" w:cs="Arial"/>
            </w:rPr>
            <w:t xml:space="preserve">. </w:t>
          </w:r>
          <w:r w:rsidRPr="00057085">
            <w:rPr>
              <w:rFonts w:ascii="Arial" w:hAnsi="Arial" w:cs="Arial"/>
              <w:b/>
              <w:bCs/>
              <w:iCs/>
            </w:rPr>
            <w:t>If you move without our written permission, we will ask that you move back.</w:t>
          </w:r>
          <w:r w:rsidRPr="00D412A4">
            <w:rPr>
              <w:rFonts w:ascii="Arial" w:hAnsi="Arial" w:cs="Arial"/>
              <w:b/>
              <w:bCs/>
              <w:i/>
              <w:iCs/>
            </w:rPr>
            <w:t xml:space="preserve"> </w:t>
          </w:r>
        </w:p>
        <w:p w:rsidR="00926C34" w:rsidRPr="00926C34" w:rsidRDefault="00310A1D" w:rsidP="007E4D75">
          <w:pPr>
            <w:pStyle w:val="ListParagraph"/>
            <w:numPr>
              <w:ilvl w:val="0"/>
              <w:numId w:val="6"/>
            </w:numPr>
            <w:autoSpaceDE w:val="0"/>
            <w:autoSpaceDN w:val="0"/>
            <w:adjustRightInd w:val="0"/>
            <w:spacing w:after="120" w:line="240" w:lineRule="auto"/>
            <w:contextualSpacing w:val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You must</w:t>
          </w:r>
          <w:r w:rsidR="00863E65" w:rsidRPr="00D412A4">
            <w:rPr>
              <w:rFonts w:ascii="Arial" w:hAnsi="Arial" w:cs="Arial"/>
            </w:rPr>
            <w:t xml:space="preserve"> visit the home you plan to exchange with to check the condition of the property and to make yourself familiar with its location.</w:t>
          </w:r>
          <w:r w:rsidR="00926C34">
            <w:rPr>
              <w:rFonts w:ascii="Arial" w:hAnsi="Arial" w:cs="Arial"/>
            </w:rPr>
            <w:t xml:space="preserve"> </w:t>
          </w:r>
          <w:r w:rsidR="00926C34" w:rsidRPr="00926C34">
            <w:rPr>
              <w:rFonts w:ascii="Arial" w:hAnsi="Arial" w:cs="Arial"/>
              <w:b/>
            </w:rPr>
            <w:t>When you exchange,</w:t>
          </w:r>
          <w:r w:rsidR="00926C34">
            <w:rPr>
              <w:rFonts w:ascii="Arial" w:hAnsi="Arial" w:cs="Arial"/>
              <w:b/>
            </w:rPr>
            <w:t xml:space="preserve"> you take on the property as seen and become responsible</w:t>
          </w:r>
          <w:r w:rsidR="00057085">
            <w:rPr>
              <w:rFonts w:ascii="Arial" w:hAnsi="Arial" w:cs="Arial"/>
              <w:b/>
            </w:rPr>
            <w:t xml:space="preserve"> (inc. repair)</w:t>
          </w:r>
          <w:r w:rsidR="00926C34">
            <w:rPr>
              <w:rFonts w:ascii="Arial" w:hAnsi="Arial" w:cs="Arial"/>
              <w:b/>
            </w:rPr>
            <w:t xml:space="preserve"> for any non-standard item</w:t>
          </w:r>
          <w:r w:rsidR="00057085">
            <w:rPr>
              <w:rFonts w:ascii="Arial" w:hAnsi="Arial" w:cs="Arial"/>
              <w:b/>
            </w:rPr>
            <w:t xml:space="preserve"> left behind. </w:t>
          </w:r>
        </w:p>
        <w:p w:rsidR="00D412A4" w:rsidRDefault="00863E65" w:rsidP="007E4D75">
          <w:pPr>
            <w:pStyle w:val="ListParagraph"/>
            <w:numPr>
              <w:ilvl w:val="0"/>
              <w:numId w:val="6"/>
            </w:numPr>
            <w:autoSpaceDE w:val="0"/>
            <w:autoSpaceDN w:val="0"/>
            <w:adjustRightInd w:val="0"/>
            <w:spacing w:after="120" w:line="240" w:lineRule="auto"/>
            <w:contextualSpacing w:val="0"/>
            <w:rPr>
              <w:rFonts w:ascii="Arial" w:hAnsi="Arial" w:cs="Arial"/>
            </w:rPr>
          </w:pPr>
          <w:r w:rsidRPr="00D412A4">
            <w:rPr>
              <w:rFonts w:ascii="Arial" w:hAnsi="Arial" w:cs="Arial"/>
            </w:rPr>
            <w:t>Any party has the right to withdraw their mutual exchange application at any time and the council cannot be held</w:t>
          </w:r>
          <w:r w:rsidR="00D412A4" w:rsidRPr="00D412A4">
            <w:rPr>
              <w:rFonts w:ascii="Arial" w:hAnsi="Arial" w:cs="Arial"/>
            </w:rPr>
            <w:t xml:space="preserve"> </w:t>
          </w:r>
          <w:r w:rsidRPr="00D412A4">
            <w:rPr>
              <w:rFonts w:ascii="Arial" w:hAnsi="Arial" w:cs="Arial"/>
            </w:rPr>
            <w:t>responsible for any inconvenience or expense incurred.</w:t>
          </w:r>
        </w:p>
        <w:p w:rsidR="009D1050" w:rsidRDefault="009D1050" w:rsidP="009D1050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B6CBF20" wp14:editId="75ED1D84">
                    <wp:simplePos x="0" y="0"/>
                    <wp:positionH relativeFrom="column">
                      <wp:posOffset>-272955</wp:posOffset>
                    </wp:positionH>
                    <wp:positionV relativeFrom="paragraph">
                      <wp:posOffset>61804</wp:posOffset>
                    </wp:positionV>
                    <wp:extent cx="6387152" cy="3152632"/>
                    <wp:effectExtent l="0" t="0" r="13970" b="10160"/>
                    <wp:wrapNone/>
                    <wp:docPr id="1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87152" cy="31526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tangle 1" o:spid="_x0000_s1026" style="position:absolute;margin-left:-21.5pt;margin-top:4.85pt;width:502.95pt;height:24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" filled="f" strokecolor="black [3200]" strokeweight="2pt"/>
                </w:pict>
              </mc:Fallback>
            </mc:AlternateContent>
          </w:r>
        </w:p>
        <w:p w:rsidR="009D1050" w:rsidRPr="009D1050" w:rsidRDefault="009D1050" w:rsidP="009D1050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  <w:b/>
            </w:rPr>
          </w:pPr>
          <w:r w:rsidRPr="009D1050">
            <w:rPr>
              <w:rFonts w:ascii="Arial" w:hAnsi="Arial" w:cs="Arial"/>
              <w:b/>
            </w:rPr>
            <w:t xml:space="preserve">Your name :                </w:t>
          </w:r>
          <w:sdt>
            <w:sdtPr>
              <w:rPr>
                <w:rFonts w:ascii="Arial" w:hAnsi="Arial" w:cs="Arial"/>
                <w:b/>
              </w:rPr>
              <w:id w:val="-1431586398"/>
              <w:placeholder>
                <w:docPart w:val="1BE35DCC9DD1471D868078477B717A57"/>
              </w:placeholder>
              <w:showingPlcHdr/>
              <w:text/>
            </w:sdtPr>
            <w:sdtEndPr/>
            <w:sdtContent>
              <w:r w:rsidRPr="009D1050">
                <w:rPr>
                  <w:rStyle w:val="PlaceholderText"/>
                  <w:b/>
                </w:rPr>
                <w:t>Click here to enter text.</w:t>
              </w:r>
            </w:sdtContent>
          </w:sdt>
        </w:p>
        <w:p w:rsidR="009D1050" w:rsidRDefault="009D1050" w:rsidP="009D1050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Your email address: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1703198671"/>
              <w:placeholder>
                <w:docPart w:val="B5EEC1CF919844A0878AD07CCFBCBB63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9D1050" w:rsidRDefault="009D1050" w:rsidP="009D1050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Your preferred phone: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574099575"/>
              <w:placeholder>
                <w:docPart w:val="D48835CEF7DA4A618B04AC0B14F23D8B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9D1050" w:rsidRDefault="009D1050" w:rsidP="009D1050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</w:rPr>
          </w:pPr>
          <w:r w:rsidRPr="009D1050">
            <w:rPr>
              <w:rFonts w:ascii="Arial" w:hAnsi="Arial" w:cs="Arial"/>
              <w:b/>
            </w:rPr>
            <w:t xml:space="preserve">Joint Tenant’s name  </w:t>
          </w:r>
          <w:sdt>
            <w:sdtPr>
              <w:rPr>
                <w:rFonts w:ascii="Arial" w:hAnsi="Arial" w:cs="Arial"/>
                <w:b/>
              </w:rPr>
              <w:id w:val="-1089692399"/>
              <w:placeholder>
                <w:docPart w:val="C0A32CD8630E48C18CDAAA2DE69F4B1B"/>
              </w:placeholder>
              <w:showingPlcHdr/>
            </w:sdtPr>
            <w:sdtEndPr>
              <w:rPr>
                <w:b w:val="0"/>
              </w:rPr>
            </w:sdtEndPr>
            <w:sdtContent>
              <w:r w:rsidRPr="009D1050">
                <w:rPr>
                  <w:rStyle w:val="PlaceholderText"/>
                  <w:b/>
                </w:rPr>
                <w:t>Click here to enter text.</w:t>
              </w:r>
            </w:sdtContent>
          </w:sdt>
        </w:p>
        <w:p w:rsidR="009D1050" w:rsidRDefault="009D1050" w:rsidP="009D1050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Their email address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517893011"/>
              <w:placeholder>
                <w:docPart w:val="1162477271474C9C9B84BB6A5B261B7C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9D1050" w:rsidRDefault="009D1050" w:rsidP="009D1050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Their preferred phone: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-1419475744"/>
              <w:placeholder>
                <w:docPart w:val="2A6236AB63E84713AEE30B270070F900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9D1050" w:rsidRDefault="009D1050" w:rsidP="009D1050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</w:rPr>
            <w:br/>
          </w:r>
          <w:r w:rsidRPr="009D1050">
            <w:rPr>
              <w:rFonts w:ascii="Arial" w:hAnsi="Arial" w:cs="Arial"/>
              <w:b/>
            </w:rPr>
            <w:t>Your address:</w:t>
          </w:r>
          <w:r>
            <w:rPr>
              <w:rFonts w:ascii="Arial" w:hAnsi="Arial" w:cs="Arial"/>
            </w:rPr>
            <w:t xml:space="preserve"> </w:t>
          </w:r>
          <w:sdt>
            <w:sdtPr>
              <w:rPr>
                <w:rFonts w:ascii="Arial" w:hAnsi="Arial" w:cs="Arial"/>
              </w:rPr>
              <w:id w:val="-1203236176"/>
              <w:placeholder>
                <w:docPart w:val="4FD7C7DD4D9F49E2B6A1F16727382EDE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9D1050" w:rsidRDefault="009D1050" w:rsidP="009D1050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Postcode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2042704324"/>
              <w:placeholder>
                <w:docPart w:val="1E479AE9AEFB4EA18D27F6B43953488A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9D1050" w:rsidRDefault="009D1050" w:rsidP="009D1050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</w:p>
        <w:p w:rsidR="009D1050" w:rsidRPr="009D1050" w:rsidRDefault="009D1050" w:rsidP="009D1050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</w:p>
        <w:p w:rsidR="00273A8E" w:rsidRDefault="00273A8E" w:rsidP="007E4D75">
          <w:pPr>
            <w:rPr>
              <w:rFonts w:ascii="Arial" w:hAnsi="Arial" w:cs="Arial"/>
              <w:b/>
              <w:sz w:val="28"/>
              <w:szCs w:val="28"/>
              <w:u w:val="single"/>
            </w:rPr>
          </w:pPr>
        </w:p>
        <w:p w:rsidR="007E4D75" w:rsidRPr="004F510D" w:rsidRDefault="007E4D75" w:rsidP="007E4D75">
          <w:pPr>
            <w:rPr>
              <w:rFonts w:ascii="Arial" w:hAnsi="Arial" w:cs="Arial"/>
              <w:b/>
              <w:sz w:val="28"/>
              <w:szCs w:val="28"/>
              <w:u w:val="single"/>
            </w:rPr>
          </w:pPr>
          <w:r w:rsidRPr="004F510D">
            <w:rPr>
              <w:rFonts w:ascii="Arial" w:hAnsi="Arial" w:cs="Arial"/>
              <w:b/>
              <w:sz w:val="28"/>
              <w:szCs w:val="28"/>
              <w:u w:val="single"/>
            </w:rPr>
            <w:lastRenderedPageBreak/>
            <w:t xml:space="preserve">Declaration: </w:t>
          </w:r>
        </w:p>
        <w:p w:rsidR="007E4D75" w:rsidRDefault="007E4D75" w:rsidP="007E4D75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I  / We understand that I / we are applying to exchange my tenancy, and if the exchange is approved, I / we will take on the tenancy and conditions of the person I am exchanging property with. </w:t>
          </w:r>
        </w:p>
        <w:p w:rsidR="007E4D75" w:rsidRDefault="007E4D75" w:rsidP="007E4D75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I / We declare that the information given on this form is true to </w:t>
          </w:r>
          <w:r w:rsidR="004F7F10">
            <w:rPr>
              <w:rFonts w:ascii="Arial" w:hAnsi="Arial" w:cs="Arial"/>
            </w:rPr>
            <w:t xml:space="preserve">the best of my / our knowledge and that I / we have not made or received any payment in connection with this exchange. </w:t>
          </w:r>
        </w:p>
        <w:p w:rsidR="004F7F10" w:rsidRPr="007E4D75" w:rsidRDefault="004F7F10" w:rsidP="007E4D75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I / We give permission for Bristol City Council to disclose information about this exchange to the proposed inco</w:t>
          </w:r>
          <w:bookmarkStart w:id="0" w:name="_GoBack"/>
          <w:bookmarkEnd w:id="0"/>
          <w:r>
            <w:rPr>
              <w:rFonts w:ascii="Arial" w:hAnsi="Arial" w:cs="Arial"/>
            </w:rPr>
            <w:t xml:space="preserve">ming tenant’s landlord, and for information about the condition of the property to be shared with the incoming tenant. </w:t>
          </w:r>
        </w:p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6204"/>
            <w:gridCol w:w="3038"/>
          </w:tblGrid>
          <w:tr w:rsidR="004F7F10" w:rsidRPr="004F7F10" w:rsidTr="004F7F10">
            <w:tc>
              <w:tcPr>
                <w:tcW w:w="6204" w:type="dxa"/>
                <w:vAlign w:val="bottom"/>
              </w:tcPr>
              <w:p w:rsidR="004F7F10" w:rsidRDefault="004F7F10" w:rsidP="004F7F10">
                <w:pPr>
                  <w:rPr>
                    <w:rFonts w:ascii="Arial" w:hAnsi="Arial" w:cs="Arial"/>
                  </w:rPr>
                </w:pPr>
              </w:p>
              <w:p w:rsidR="004F7F10" w:rsidRPr="004F7F10" w:rsidRDefault="004F7F10" w:rsidP="004F7F1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Your Signature:  </w:t>
                </w:r>
                <w:sdt>
                  <w:sdtPr>
                    <w:rPr>
                      <w:rFonts w:ascii="Arial" w:hAnsi="Arial" w:cs="Arial"/>
                    </w:rPr>
                    <w:id w:val="947965181"/>
                    <w:placeholder>
                      <w:docPart w:val="DefaultPlaceholder_1082065158"/>
                    </w:placeholder>
                  </w:sdtPr>
                  <w:sdtEndPr/>
                  <w:sdtContent>
                    <w:r>
                      <w:rPr>
                        <w:rFonts w:ascii="Arial" w:hAnsi="Arial" w:cs="Arial"/>
                      </w:rPr>
                      <w:t xml:space="preserve"> …………………………………………………</w:t>
                    </w:r>
                  </w:sdtContent>
                </w:sdt>
              </w:p>
            </w:tc>
            <w:tc>
              <w:tcPr>
                <w:tcW w:w="3038" w:type="dxa"/>
                <w:vAlign w:val="bottom"/>
              </w:tcPr>
              <w:p w:rsidR="004F7F10" w:rsidRPr="004F7F10" w:rsidRDefault="004F7F10" w:rsidP="004F7F10">
                <w:pPr>
                  <w:rPr>
                    <w:rFonts w:ascii="Arial" w:hAnsi="Arial" w:cs="Arial"/>
                  </w:rPr>
                </w:pPr>
                <w:r w:rsidRPr="004F7F10">
                  <w:rPr>
                    <w:rFonts w:ascii="Arial" w:hAnsi="Arial" w:cs="Arial"/>
                  </w:rPr>
                  <w:t>Date</w:t>
                </w:r>
                <w:r>
                  <w:rPr>
                    <w:rFonts w:ascii="Arial" w:hAnsi="Arial" w:cs="Arial"/>
                  </w:rPr>
                  <w:t xml:space="preserve">: </w:t>
                </w:r>
                <w:sdt>
                  <w:sdtPr>
                    <w:rPr>
                      <w:rFonts w:ascii="Arial" w:hAnsi="Arial" w:cs="Arial"/>
                    </w:rPr>
                    <w:id w:val="-364987102"/>
                    <w:placeholder>
                      <w:docPart w:val="DefaultPlaceholder_1082065160"/>
                    </w:placeholder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Arial" w:hAnsi="Arial" w:cs="Arial"/>
                      </w:rPr>
                      <w:t>………………………</w:t>
                    </w:r>
                  </w:sdtContent>
                </w:sdt>
              </w:p>
            </w:tc>
          </w:tr>
          <w:tr w:rsidR="004F7F10" w:rsidRPr="004F7F10" w:rsidTr="004F7F10">
            <w:tc>
              <w:tcPr>
                <w:tcW w:w="9242" w:type="dxa"/>
                <w:gridSpan w:val="2"/>
                <w:vAlign w:val="bottom"/>
              </w:tcPr>
              <w:p w:rsidR="004F7F10" w:rsidRPr="004F7F10" w:rsidRDefault="004F7F10" w:rsidP="004F7F10">
                <w:pPr>
                  <w:rPr>
                    <w:rFonts w:ascii="Arial" w:hAnsi="Arial" w:cs="Arial"/>
                    <w:sz w:val="6"/>
                    <w:szCs w:val="6"/>
                  </w:rPr>
                </w:pPr>
              </w:p>
            </w:tc>
          </w:tr>
          <w:tr w:rsidR="004F7F10" w:rsidRPr="004F7F10" w:rsidTr="004F7F10">
            <w:tc>
              <w:tcPr>
                <w:tcW w:w="6204" w:type="dxa"/>
                <w:vAlign w:val="bottom"/>
              </w:tcPr>
              <w:p w:rsidR="004F7F10" w:rsidRDefault="004F7F10" w:rsidP="004F7F10">
                <w:pPr>
                  <w:rPr>
                    <w:rFonts w:ascii="Arial" w:hAnsi="Arial" w:cs="Arial"/>
                  </w:rPr>
                </w:pPr>
              </w:p>
              <w:p w:rsidR="004F7F10" w:rsidRPr="004F7F10" w:rsidRDefault="004F7F10" w:rsidP="004F7F1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Joint Tenant Signature: </w:t>
                </w:r>
                <w:sdt>
                  <w:sdtPr>
                    <w:rPr>
                      <w:rFonts w:ascii="Arial" w:hAnsi="Arial" w:cs="Arial"/>
                    </w:rPr>
                    <w:id w:val="1063606180"/>
                    <w:placeholder>
                      <w:docPart w:val="DefaultPlaceholder_1082065158"/>
                    </w:placeholder>
                  </w:sdtPr>
                  <w:sdtEndPr/>
                  <w:sdtContent>
                    <w:r>
                      <w:rPr>
                        <w:rFonts w:ascii="Arial" w:hAnsi="Arial" w:cs="Arial"/>
                      </w:rPr>
                      <w:t>…………………………………………</w:t>
                    </w:r>
                  </w:sdtContent>
                </w:sdt>
              </w:p>
            </w:tc>
            <w:tc>
              <w:tcPr>
                <w:tcW w:w="3038" w:type="dxa"/>
                <w:vAlign w:val="bottom"/>
              </w:tcPr>
              <w:p w:rsidR="004F7F10" w:rsidRPr="004F7F10" w:rsidRDefault="004F7F10" w:rsidP="004F7F1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Date: </w:t>
                </w:r>
                <w:sdt>
                  <w:sdtPr>
                    <w:rPr>
                      <w:rFonts w:ascii="Arial" w:hAnsi="Arial" w:cs="Arial"/>
                    </w:rPr>
                    <w:id w:val="-2114126801"/>
                    <w:placeholder>
                      <w:docPart w:val="DefaultPlaceholder_1082065160"/>
                    </w:placeholder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Arial" w:hAnsi="Arial" w:cs="Arial"/>
                      </w:rPr>
                      <w:t>………………………</w:t>
                    </w:r>
                  </w:sdtContent>
                </w:sdt>
              </w:p>
            </w:tc>
          </w:tr>
        </w:tbl>
        <w:p w:rsidR="0045354C" w:rsidRDefault="0045354C" w:rsidP="00FA46AE">
          <w:pPr>
            <w:rPr>
              <w:rFonts w:ascii="Arial" w:hAnsi="Arial" w:cs="Arial"/>
            </w:rPr>
          </w:pPr>
        </w:p>
        <w:p w:rsidR="00FA46AE" w:rsidRDefault="00FA46AE" w:rsidP="00FA46AE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This form should only be completed if you are a Bristol City Council tenant and have found another tenant of the Council or a housing association to exchange with. </w:t>
          </w:r>
        </w:p>
        <w:p w:rsidR="004F510D" w:rsidRPr="004F510D" w:rsidRDefault="0045354C" w:rsidP="004F510D">
          <w:pPr>
            <w:spacing w:before="120" w:after="120" w:line="240" w:lineRule="auto"/>
            <w:rPr>
              <w:rFonts w:ascii="Arial" w:hAnsi="Arial" w:cs="Arial"/>
              <w:b/>
              <w:szCs w:val="23"/>
            </w:rPr>
          </w:pPr>
          <w:r w:rsidRPr="0045354C">
            <w:rPr>
              <w:rFonts w:ascii="Arial" w:hAnsi="Arial" w:cs="Arial"/>
              <w:b/>
              <w:szCs w:val="23"/>
            </w:rPr>
            <w:t>You can return your signed form to the Estate Management Service (100 TS), Bristol City Council, PO BOX 3176, BRISTOL BS3 9FS, or take it to any Citizen Service Point.</w:t>
          </w:r>
        </w:p>
        <w:p w:rsidR="004F510D" w:rsidRPr="0003499C" w:rsidRDefault="004F510D" w:rsidP="00A152A8">
          <w:pPr>
            <w:spacing w:after="120"/>
            <w:rPr>
              <w:rFonts w:ascii="Arial" w:hAnsi="Arial" w:cs="Arial"/>
              <w:b/>
              <w:sz w:val="28"/>
              <w:u w:val="single"/>
            </w:rPr>
          </w:pPr>
          <w:r>
            <w:rPr>
              <w:rFonts w:ascii="Arial" w:hAnsi="Arial" w:cs="Arial"/>
              <w:b/>
              <w:sz w:val="28"/>
            </w:rPr>
            <w:br/>
          </w:r>
          <w:r w:rsidRPr="0003499C">
            <w:rPr>
              <w:rFonts w:ascii="Arial" w:hAnsi="Arial" w:cs="Arial"/>
              <w:b/>
              <w:sz w:val="32"/>
              <w:u w:val="single"/>
            </w:rPr>
            <w:t>About Your Household</w:t>
          </w:r>
        </w:p>
        <w:p w:rsidR="00A152A8" w:rsidRPr="00273A8E" w:rsidRDefault="00A152A8" w:rsidP="00A152A8">
          <w:pPr>
            <w:spacing w:after="120"/>
            <w:rPr>
              <w:rFonts w:ascii="Arial" w:hAnsi="Arial" w:cs="Arial"/>
              <w:b/>
              <w:sz w:val="24"/>
              <w:szCs w:val="26"/>
            </w:rPr>
          </w:pPr>
          <w:r w:rsidRPr="00273A8E">
            <w:rPr>
              <w:rFonts w:ascii="Arial" w:hAnsi="Arial" w:cs="Arial"/>
              <w:b/>
              <w:sz w:val="24"/>
              <w:szCs w:val="26"/>
            </w:rPr>
            <w:t xml:space="preserve">1. Who will be moving with you? </w:t>
          </w:r>
        </w:p>
        <w:p w:rsidR="00A152A8" w:rsidRDefault="00A152A8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 xml:space="preserve">Please give the details of your household and any other people who will be moving with you. </w:t>
          </w:r>
        </w:p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510"/>
            <w:gridCol w:w="284"/>
            <w:gridCol w:w="1559"/>
            <w:gridCol w:w="284"/>
            <w:gridCol w:w="992"/>
            <w:gridCol w:w="283"/>
            <w:gridCol w:w="2330"/>
          </w:tblGrid>
          <w:tr w:rsidR="009D43F5" w:rsidTr="009D1050">
            <w:tc>
              <w:tcPr>
                <w:tcW w:w="3510" w:type="dxa"/>
              </w:tcPr>
              <w:p w:rsidR="009D43F5" w:rsidRPr="009D43F5" w:rsidRDefault="009D43F5" w:rsidP="00A152A8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Full name</w:t>
                </w:r>
              </w:p>
            </w:tc>
            <w:tc>
              <w:tcPr>
                <w:tcW w:w="284" w:type="dxa"/>
              </w:tcPr>
              <w:p w:rsidR="009D43F5" w:rsidRPr="009D43F5" w:rsidRDefault="009D43F5" w:rsidP="00A152A8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</w:p>
            </w:tc>
            <w:tc>
              <w:tcPr>
                <w:tcW w:w="1559" w:type="dxa"/>
              </w:tcPr>
              <w:p w:rsidR="009D43F5" w:rsidRPr="009D43F5" w:rsidRDefault="009D43F5" w:rsidP="00A152A8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Date of birth</w:t>
                </w:r>
              </w:p>
            </w:tc>
            <w:tc>
              <w:tcPr>
                <w:tcW w:w="284" w:type="dxa"/>
              </w:tcPr>
              <w:p w:rsidR="009D43F5" w:rsidRPr="009D43F5" w:rsidRDefault="009D43F5" w:rsidP="00A152A8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</w:p>
            </w:tc>
            <w:tc>
              <w:tcPr>
                <w:tcW w:w="992" w:type="dxa"/>
              </w:tcPr>
              <w:p w:rsidR="009D43F5" w:rsidRPr="009D43F5" w:rsidRDefault="009D43F5" w:rsidP="00A152A8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Gender (M/F)</w:t>
                </w:r>
              </w:p>
            </w:tc>
            <w:tc>
              <w:tcPr>
                <w:tcW w:w="283" w:type="dxa"/>
              </w:tcPr>
              <w:p w:rsidR="009D43F5" w:rsidRPr="009D43F5" w:rsidRDefault="009D43F5" w:rsidP="00A152A8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</w:p>
            </w:tc>
            <w:tc>
              <w:tcPr>
                <w:tcW w:w="2330" w:type="dxa"/>
              </w:tcPr>
              <w:p w:rsidR="009D43F5" w:rsidRPr="009D43F5" w:rsidRDefault="009D43F5" w:rsidP="00A152A8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Relationship to you</w:t>
                </w:r>
              </w:p>
            </w:tc>
          </w:tr>
          <w:tr w:rsidR="009D43F5" w:rsidTr="009D1050">
            <w:sdt>
              <w:sdtPr>
                <w:rPr>
                  <w:rFonts w:ascii="Arial" w:hAnsi="Arial" w:cs="Arial"/>
                  <w:szCs w:val="25"/>
                </w:rPr>
                <w:id w:val="699513946"/>
                <w:placeholder>
                  <w:docPart w:val="1A0CFD051A0F4B3BAB2909F49A589A59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604968597"/>
                <w:placeholder>
                  <w:docPart w:val="4D35E648AB2840CA995A1DBEB54DF33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509953695"/>
                <w:placeholder>
                  <w:docPart w:val="50E19402B59D40B58B76756C62739BFC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9D43F5" w:rsidRPr="00A152A8" w:rsidRDefault="009D43F5" w:rsidP="00A152A8">
                <w:pPr>
                  <w:spacing w:before="60" w:after="60"/>
                  <w:rPr>
                    <w:rFonts w:ascii="Arial" w:hAnsi="Arial" w:cs="Arial"/>
                    <w:i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542984190"/>
                <w:placeholder>
                  <w:docPart w:val="E47D7180428B479F901BE1202C509285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9D43F5" w:rsidRPr="00A152A8" w:rsidRDefault="009D1050" w:rsidP="009D43F5">
                    <w:pPr>
                      <w:spacing w:before="60" w:after="60"/>
                      <w:jc w:val="center"/>
                      <w:rPr>
                        <w:rFonts w:ascii="Arial" w:hAnsi="Arial" w:cs="Arial"/>
                        <w:i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9D43F5" w:rsidTr="009D1050">
            <w:sdt>
              <w:sdtPr>
                <w:rPr>
                  <w:rFonts w:ascii="Arial" w:hAnsi="Arial" w:cs="Arial"/>
                  <w:szCs w:val="25"/>
                </w:rPr>
                <w:id w:val="586343825"/>
                <w:placeholder>
                  <w:docPart w:val="CA5111DB47B743D7ABE637B5636F97A9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9D43F5" w:rsidRDefault="009D1050" w:rsidP="009D43F5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918281510"/>
                <w:placeholder>
                  <w:docPart w:val="F669F1076DF946AABF8479B9EBBF806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693035602"/>
                <w:placeholder>
                  <w:docPart w:val="9D40586C2984483BAB1727E6C53C444E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1080520520"/>
                <w:placeholder>
                  <w:docPart w:val="0D02F8C8C1DF4F5FA4070E0CF4469F94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9D43F5" w:rsidTr="009D1050">
            <w:sdt>
              <w:sdtPr>
                <w:rPr>
                  <w:rFonts w:ascii="Arial" w:hAnsi="Arial" w:cs="Arial"/>
                  <w:szCs w:val="25"/>
                </w:rPr>
                <w:id w:val="1741371919"/>
                <w:placeholder>
                  <w:docPart w:val="906B6208CBD7425B91DA7F8A691C6FB1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1131707926"/>
                <w:placeholder>
                  <w:docPart w:val="8B145A6C7A594E60BC98A92C7F44F3A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833184856"/>
                <w:placeholder>
                  <w:docPart w:val="FB84B93A8F214173AC49DFED0FAF373A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1633155529"/>
                <w:placeholder>
                  <w:docPart w:val="428BFEFCF0274F84946BC6744C877491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9D43F5" w:rsidTr="009D1050">
            <w:sdt>
              <w:sdtPr>
                <w:rPr>
                  <w:rFonts w:ascii="Arial" w:hAnsi="Arial" w:cs="Arial"/>
                  <w:szCs w:val="25"/>
                </w:rPr>
                <w:id w:val="-1569267869"/>
                <w:placeholder>
                  <w:docPart w:val="78E33CC7947143A7AEDC515561D43B73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502090049"/>
                <w:placeholder>
                  <w:docPart w:val="ABD6264911444C22A1F7086DFA429C3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855760101"/>
                <w:placeholder>
                  <w:docPart w:val="71986DCE3C844216B133942EB478432E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2138786520"/>
                <w:placeholder>
                  <w:docPart w:val="F8B2BB0D314E472F8D69B034CEA9FC01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9D43F5" w:rsidTr="009D1050">
            <w:sdt>
              <w:sdtPr>
                <w:rPr>
                  <w:rFonts w:ascii="Arial" w:hAnsi="Arial" w:cs="Arial"/>
                  <w:szCs w:val="25"/>
                </w:rPr>
                <w:id w:val="983508154"/>
                <w:placeholder>
                  <w:docPart w:val="ECAE34ACBBF145088E5E3ED57F7A89D4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129643657"/>
                <w:placeholder>
                  <w:docPart w:val="89616CE0A332450AB74BCC0EE6D58B4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257721577"/>
                <w:placeholder>
                  <w:docPart w:val="93F193D9A8114299A36C3484AE718F74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1440334500"/>
                <w:placeholder>
                  <w:docPart w:val="E1E41CB98C2741038D7E281F54895FEB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9D43F5" w:rsidTr="009D1050">
            <w:sdt>
              <w:sdtPr>
                <w:rPr>
                  <w:rFonts w:ascii="Arial" w:hAnsi="Arial" w:cs="Arial"/>
                  <w:szCs w:val="25"/>
                </w:rPr>
                <w:id w:val="846608160"/>
                <w:placeholder>
                  <w:docPart w:val="30EFB5A8227C4E329563BC861F1712B4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178280296"/>
                <w:placeholder>
                  <w:docPart w:val="5BFAF932357240EE9AC8ACF412721FD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1849252590"/>
                <w:placeholder>
                  <w:docPart w:val="9FEFF619E63F438EB1965B9AAEA72E8E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277762239"/>
                <w:placeholder>
                  <w:docPart w:val="696C7C2F059842828239DB959644E387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9D43F5" w:rsidTr="009D1050">
            <w:sdt>
              <w:sdtPr>
                <w:rPr>
                  <w:rFonts w:ascii="Arial" w:hAnsi="Arial" w:cs="Arial"/>
                  <w:szCs w:val="25"/>
                </w:rPr>
                <w:id w:val="382451543"/>
                <w:placeholder>
                  <w:docPart w:val="409501DC708B40ABB63111C101CDDF83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620652751"/>
                <w:placeholder>
                  <w:docPart w:val="74D1C1C1F2F14E6A9885F6711A2AED9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77853537"/>
                <w:placeholder>
                  <w:docPart w:val="CCD9EAFBD4644E18AC831296B9A65BFF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9D43F5" w:rsidRDefault="009D43F5" w:rsidP="00A152A8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2088365792"/>
                <w:placeholder>
                  <w:docPart w:val="897B629E0909446496FDDD9A9CE5852A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9D43F5" w:rsidRDefault="009D1050" w:rsidP="00A152A8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</w:tbl>
        <w:p w:rsidR="00A152A8" w:rsidRPr="00DB686B" w:rsidRDefault="00DB686B">
          <w:pPr>
            <w:rPr>
              <w:rFonts w:ascii="Arial" w:hAnsi="Arial" w:cs="Arial"/>
              <w:b/>
              <w:i/>
              <w:szCs w:val="25"/>
            </w:rPr>
          </w:pPr>
          <w:r>
            <w:rPr>
              <w:rFonts w:ascii="Arial" w:hAnsi="Arial" w:cs="Arial"/>
              <w:szCs w:val="25"/>
            </w:rPr>
            <w:lastRenderedPageBreak/>
            <w:br/>
          </w:r>
          <w:r w:rsidRPr="003035DF">
            <w:rPr>
              <w:rFonts w:ascii="Arial" w:hAnsi="Arial" w:cs="Arial"/>
              <w:b/>
              <w:i/>
              <w:szCs w:val="25"/>
              <w:highlight w:val="yellow"/>
            </w:rPr>
            <w:t>Please bring one form of ID (passport, driving licence with photo…) for each applicant and proof of receipt of child benefit.</w:t>
          </w:r>
          <w:r w:rsidRPr="00DB686B">
            <w:rPr>
              <w:rFonts w:ascii="Arial" w:hAnsi="Arial" w:cs="Arial"/>
              <w:b/>
              <w:i/>
              <w:szCs w:val="25"/>
            </w:rPr>
            <w:t xml:space="preserve"> </w:t>
          </w:r>
        </w:p>
        <w:p w:rsidR="009D43F5" w:rsidRDefault="009D43F5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>If any of the above are expecting a baby, please confirm:</w:t>
          </w:r>
        </w:p>
        <w:p w:rsidR="003558BD" w:rsidRDefault="003558BD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 xml:space="preserve">Mother’s name </w:t>
          </w:r>
          <w:sdt>
            <w:sdtPr>
              <w:rPr>
                <w:rFonts w:ascii="Arial" w:hAnsi="Arial" w:cs="Arial"/>
                <w:szCs w:val="25"/>
              </w:rPr>
              <w:id w:val="1171683214"/>
              <w:placeholder>
                <w:docPart w:val="A77CC883F6504A9A90538066464A7E7D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  <w:r>
            <w:rPr>
              <w:rFonts w:ascii="Arial" w:hAnsi="Arial" w:cs="Arial"/>
              <w:szCs w:val="25"/>
            </w:rPr>
            <w:t xml:space="preserve">    Due date: </w:t>
          </w:r>
          <w:sdt>
            <w:sdtPr>
              <w:rPr>
                <w:rFonts w:ascii="Arial" w:hAnsi="Arial" w:cs="Arial"/>
                <w:szCs w:val="25"/>
              </w:rPr>
              <w:id w:val="1049959573"/>
              <w:placeholder>
                <w:docPart w:val="DE414224B7E74B8AAAEEB91D45A6B6FF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r w:rsidRPr="00276526">
                <w:rPr>
                  <w:rStyle w:val="PlaceholderText"/>
                </w:rPr>
                <w:t>Click here to enter a date.</w:t>
              </w:r>
            </w:sdtContent>
          </w:sdt>
        </w:p>
        <w:p w:rsidR="003558BD" w:rsidRPr="00DB686B" w:rsidRDefault="003558BD" w:rsidP="003558BD">
          <w:pPr>
            <w:rPr>
              <w:rFonts w:ascii="Arial" w:hAnsi="Arial" w:cs="Arial"/>
              <w:b/>
              <w:i/>
              <w:szCs w:val="26"/>
            </w:rPr>
          </w:pPr>
          <w:r w:rsidRPr="003035DF">
            <w:rPr>
              <w:rFonts w:ascii="Arial" w:hAnsi="Arial" w:cs="Arial"/>
              <w:b/>
              <w:i/>
              <w:szCs w:val="26"/>
              <w:highlight w:val="yellow"/>
            </w:rPr>
            <w:t>Please bring the MATB1, confirming the expected due date.</w:t>
          </w:r>
          <w:r w:rsidRPr="00DB686B">
            <w:rPr>
              <w:rFonts w:ascii="Arial" w:hAnsi="Arial" w:cs="Arial"/>
              <w:b/>
              <w:i/>
              <w:szCs w:val="26"/>
            </w:rPr>
            <w:t xml:space="preserve"> </w:t>
          </w:r>
        </w:p>
        <w:p w:rsidR="003558BD" w:rsidRDefault="003558BD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 xml:space="preserve">Number and types of animal kept: </w:t>
          </w:r>
          <w:sdt>
            <w:sdtPr>
              <w:rPr>
                <w:rFonts w:ascii="Arial" w:hAnsi="Arial" w:cs="Arial"/>
                <w:szCs w:val="25"/>
              </w:rPr>
              <w:id w:val="-668949490"/>
              <w:placeholder>
                <w:docPart w:val="2DC8308880524C579AA346F4409BEF25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8C5190" w:rsidRDefault="008C5190" w:rsidP="008C5190">
          <w:pPr>
            <w:spacing w:after="120"/>
            <w:rPr>
              <w:rFonts w:ascii="Arial" w:hAnsi="Arial" w:cs="Arial"/>
              <w:b/>
              <w:sz w:val="24"/>
              <w:szCs w:val="25"/>
            </w:rPr>
          </w:pPr>
          <w:r>
            <w:rPr>
              <w:rFonts w:ascii="Arial" w:hAnsi="Arial" w:cs="Arial"/>
              <w:b/>
              <w:sz w:val="24"/>
              <w:szCs w:val="25"/>
            </w:rPr>
            <w:t xml:space="preserve">2. What kind of home do you have? </w:t>
          </w:r>
        </w:p>
        <w:p w:rsidR="008C5190" w:rsidRPr="000A7711" w:rsidRDefault="008C5190" w:rsidP="008C5190">
          <w:pPr>
            <w:spacing w:after="120"/>
            <w:rPr>
              <w:rFonts w:ascii="Arial" w:hAnsi="Arial" w:cs="Arial"/>
              <w:sz w:val="24"/>
              <w:szCs w:val="25"/>
            </w:rPr>
          </w:pPr>
          <w:r w:rsidRPr="000A7711">
            <w:rPr>
              <w:rFonts w:ascii="Arial" w:hAnsi="Arial" w:cs="Arial"/>
              <w:sz w:val="24"/>
              <w:szCs w:val="25"/>
            </w:rPr>
            <w:t xml:space="preserve">Please place a tick against the option which best describes </w:t>
          </w:r>
          <w:r>
            <w:rPr>
              <w:rFonts w:ascii="Arial" w:hAnsi="Arial" w:cs="Arial"/>
              <w:sz w:val="24"/>
              <w:szCs w:val="25"/>
            </w:rPr>
            <w:t>your</w:t>
          </w:r>
          <w:r w:rsidRPr="000A7711">
            <w:rPr>
              <w:rFonts w:ascii="Arial" w:hAnsi="Arial" w:cs="Arial"/>
              <w:sz w:val="24"/>
              <w:szCs w:val="25"/>
            </w:rPr>
            <w:t xml:space="preserve"> present home:</w:t>
          </w:r>
        </w:p>
        <w:tbl>
          <w:tblPr>
            <w:tblStyle w:val="TableGrid"/>
            <w:tblW w:w="9606" w:type="dxa"/>
            <w:tblBorders>
              <w:top w:val="none" w:sz="0" w:space="0" w:color="auto"/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1280"/>
            <w:gridCol w:w="1380"/>
            <w:gridCol w:w="483"/>
            <w:gridCol w:w="793"/>
            <w:gridCol w:w="1283"/>
            <w:gridCol w:w="276"/>
            <w:gridCol w:w="881"/>
            <w:gridCol w:w="395"/>
            <w:gridCol w:w="1418"/>
            <w:gridCol w:w="156"/>
            <w:gridCol w:w="1261"/>
          </w:tblGrid>
          <w:tr w:rsidR="008C5190" w:rsidRPr="000A7711" w:rsidTr="008957E3">
            <w:tc>
              <w:tcPr>
                <w:tcW w:w="1280" w:type="dxa"/>
              </w:tcPr>
              <w:p w:rsidR="008C5190" w:rsidRPr="000A7711" w:rsidRDefault="008C5190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lang w:eastAsia="en-GB"/>
                  </w:rPr>
                  <w:t>Property type</w:t>
                </w:r>
              </w:p>
            </w:tc>
            <w:tc>
              <w:tcPr>
                <w:tcW w:w="1863" w:type="dxa"/>
                <w:gridSpan w:val="2"/>
              </w:tcPr>
              <w:p w:rsidR="008C5190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21161274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House</w:t>
                </w:r>
              </w:p>
            </w:tc>
            <w:tc>
              <w:tcPr>
                <w:tcW w:w="2076" w:type="dxa"/>
                <w:gridSpan w:val="2"/>
              </w:tcPr>
              <w:p w:rsidR="008C5190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77070974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Bungalow</w:t>
                </w:r>
              </w:p>
            </w:tc>
            <w:tc>
              <w:tcPr>
                <w:tcW w:w="1157" w:type="dxa"/>
                <w:gridSpan w:val="2"/>
              </w:tcPr>
              <w:p w:rsidR="008C5190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0747053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Flat</w:t>
                </w:r>
              </w:p>
            </w:tc>
            <w:tc>
              <w:tcPr>
                <w:tcW w:w="1969" w:type="dxa"/>
                <w:gridSpan w:val="3"/>
              </w:tcPr>
              <w:p w:rsidR="008C5190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20149466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Maisonette</w:t>
                </w:r>
              </w:p>
            </w:tc>
            <w:tc>
              <w:tcPr>
                <w:tcW w:w="1261" w:type="dxa"/>
              </w:tcPr>
              <w:p w:rsidR="008C5190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4091924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Bedsit</w:t>
                </w:r>
              </w:p>
            </w:tc>
          </w:tr>
          <w:tr w:rsidR="008C5190" w:rsidRPr="000A7711" w:rsidTr="008957E3">
            <w:tc>
              <w:tcPr>
                <w:tcW w:w="1280" w:type="dxa"/>
              </w:tcPr>
              <w:p w:rsidR="008C5190" w:rsidRPr="000A7711" w:rsidRDefault="008C5190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</w:p>
            </w:tc>
            <w:tc>
              <w:tcPr>
                <w:tcW w:w="3939" w:type="dxa"/>
                <w:gridSpan w:val="4"/>
              </w:tcPr>
              <w:p w:rsidR="008C5190" w:rsidRPr="000A7711" w:rsidRDefault="00985FEF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6477864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Terraced</w:t>
                </w:r>
              </w:p>
              <w:p w:rsidR="008C5190" w:rsidRPr="000A7711" w:rsidRDefault="00985FEF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5781023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End terrace</w:t>
                </w:r>
              </w:p>
              <w:p w:rsidR="008C5190" w:rsidRPr="000A7711" w:rsidRDefault="00985FEF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5271371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Semi detached</w:t>
                </w:r>
              </w:p>
              <w:p w:rsidR="008C5190" w:rsidRPr="000A7711" w:rsidRDefault="00985FEF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223251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Detached</w:t>
                </w:r>
              </w:p>
            </w:tc>
            <w:tc>
              <w:tcPr>
                <w:tcW w:w="4387" w:type="dxa"/>
                <w:gridSpan w:val="6"/>
              </w:tcPr>
              <w:p w:rsidR="008C5190" w:rsidRPr="000A7711" w:rsidRDefault="008C5190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</w:p>
              <w:p w:rsidR="008C5190" w:rsidRPr="000A7711" w:rsidRDefault="008C5190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>Which floor?  ………………</w:t>
                </w:r>
              </w:p>
              <w:p w:rsidR="008C5190" w:rsidRPr="000A7711" w:rsidRDefault="008C5190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</w:p>
              <w:p w:rsidR="008C5190" w:rsidRPr="000A7711" w:rsidRDefault="008C5190" w:rsidP="008957E3">
                <w:pPr>
                  <w:spacing w:after="120"/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How many </w:t>
                </w:r>
                <w:r>
                  <w:rPr>
                    <w:rFonts w:ascii="Arial" w:hAnsi="Arial" w:cs="Arial"/>
                    <w:szCs w:val="24"/>
                    <w:lang w:eastAsia="en-GB"/>
                  </w:rPr>
                  <w:t xml:space="preserve">steps to the front door?  </w:t>
                </w: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>………..</w:t>
                </w:r>
              </w:p>
            </w:tc>
          </w:tr>
          <w:tr w:rsidR="008C5190" w:rsidRPr="000A7711" w:rsidTr="008957E3">
            <w:tc>
              <w:tcPr>
                <w:tcW w:w="1280" w:type="dxa"/>
              </w:tcPr>
              <w:p w:rsidR="008C5190" w:rsidRPr="000A7711" w:rsidRDefault="008C5190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>Size of property</w:t>
                </w:r>
              </w:p>
            </w:tc>
            <w:tc>
              <w:tcPr>
                <w:tcW w:w="1380" w:type="dxa"/>
              </w:tcPr>
              <w:p w:rsidR="008C5190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8842280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Bedsit</w:t>
                </w:r>
              </w:p>
            </w:tc>
            <w:tc>
              <w:tcPr>
                <w:tcW w:w="1276" w:type="dxa"/>
                <w:gridSpan w:val="2"/>
              </w:tcPr>
              <w:p w:rsidR="008C5190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0445231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1 bed</w:t>
                </w:r>
              </w:p>
            </w:tc>
            <w:tc>
              <w:tcPr>
                <w:tcW w:w="1559" w:type="dxa"/>
                <w:gridSpan w:val="2"/>
              </w:tcPr>
              <w:p w:rsidR="008C5190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9387837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2 bed</w:t>
                </w:r>
              </w:p>
            </w:tc>
            <w:tc>
              <w:tcPr>
                <w:tcW w:w="1276" w:type="dxa"/>
                <w:gridSpan w:val="2"/>
              </w:tcPr>
              <w:p w:rsidR="008C5190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7225942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3 bed</w:t>
                </w:r>
              </w:p>
            </w:tc>
            <w:tc>
              <w:tcPr>
                <w:tcW w:w="1418" w:type="dxa"/>
              </w:tcPr>
              <w:p w:rsidR="008C5190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014188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4 bed</w:t>
                </w:r>
              </w:p>
            </w:tc>
            <w:tc>
              <w:tcPr>
                <w:tcW w:w="1417" w:type="dxa"/>
                <w:gridSpan w:val="2"/>
              </w:tcPr>
              <w:p w:rsidR="008C5190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4775794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C5190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8C5190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5+ bed</w:t>
                </w:r>
              </w:p>
            </w:tc>
          </w:tr>
          <w:tr w:rsidR="008C5190" w:rsidRPr="000A7711" w:rsidTr="008957E3">
            <w:tc>
              <w:tcPr>
                <w:tcW w:w="9606" w:type="dxa"/>
                <w:gridSpan w:val="11"/>
              </w:tcPr>
              <w:p w:rsidR="008C5190" w:rsidRPr="008C09BD" w:rsidRDefault="008C5190" w:rsidP="008C5190">
                <w:pPr>
                  <w:rPr>
                    <w:rFonts w:ascii="Arial" w:eastAsia="MS Gothic" w:hAnsi="Arial" w:cs="Arial"/>
                    <w:szCs w:val="24"/>
                    <w:lang w:eastAsia="en-GB"/>
                  </w:rPr>
                </w:pPr>
              </w:p>
            </w:tc>
          </w:tr>
          <w:tr w:rsidR="008C5190" w:rsidRPr="000A7711" w:rsidTr="008957E3">
            <w:tc>
              <w:tcPr>
                <w:tcW w:w="9606" w:type="dxa"/>
                <w:gridSpan w:val="11"/>
                <w:tcBorders>
                  <w:bottom w:val="nil"/>
                </w:tcBorders>
              </w:tcPr>
              <w:p w:rsidR="008C5190" w:rsidRDefault="008C5190" w:rsidP="008957E3">
                <w:pPr>
                  <w:rPr>
                    <w:rFonts w:ascii="Arial" w:hAnsi="Arial" w:cs="Arial"/>
                    <w:szCs w:val="25"/>
                  </w:rPr>
                </w:pPr>
                <w:r>
                  <w:rPr>
                    <w:rFonts w:ascii="Arial" w:eastAsia="MS Gothic" w:hAnsi="Arial" w:cs="Arial"/>
                    <w:szCs w:val="24"/>
                    <w:lang w:eastAsia="en-GB"/>
                  </w:rPr>
                  <w:t xml:space="preserve">Do </w:t>
                </w:r>
                <w:r w:rsidR="000A1D15">
                  <w:rPr>
                    <w:rFonts w:ascii="Arial" w:eastAsia="MS Gothic" w:hAnsi="Arial" w:cs="Arial"/>
                    <w:szCs w:val="24"/>
                    <w:lang w:eastAsia="en-GB"/>
                  </w:rPr>
                  <w:t>you</w:t>
                </w:r>
                <w:r>
                  <w:rPr>
                    <w:rFonts w:ascii="Arial" w:eastAsia="MS Gothic" w:hAnsi="Arial" w:cs="Arial"/>
                    <w:szCs w:val="24"/>
                    <w:lang w:eastAsia="en-GB"/>
                  </w:rPr>
                  <w:t xml:space="preserve"> live in a Support Housing for Older People Scheme?    </w:t>
                </w: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3026162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>
                  <w:rPr>
                    <w:rFonts w:ascii="Arial" w:eastAsia="MS Gothic" w:hAnsi="Arial" w:cs="Arial"/>
                    <w:szCs w:val="24"/>
                    <w:lang w:eastAsia="en-GB"/>
                  </w:rPr>
                  <w:t xml:space="preserve"> </w:t>
                </w:r>
                <w:r w:rsidRPr="00EA22DB">
                  <w:rPr>
                    <w:rFonts w:ascii="Arial" w:hAnsi="Arial" w:cs="Arial"/>
                    <w:szCs w:val="25"/>
                  </w:rPr>
                  <w:t xml:space="preserve">Yes   </w:t>
                </w: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9940972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Pr="00EA22DB">
                  <w:rPr>
                    <w:rFonts w:ascii="Arial" w:hAnsi="Arial" w:cs="Arial"/>
                    <w:szCs w:val="25"/>
                  </w:rPr>
                  <w:t xml:space="preserve"> </w:t>
                </w:r>
                <w:r>
                  <w:rPr>
                    <w:rFonts w:ascii="Arial" w:hAnsi="Arial" w:cs="Arial"/>
                    <w:szCs w:val="25"/>
                  </w:rPr>
                  <w:t xml:space="preserve"> </w:t>
                </w:r>
                <w:r w:rsidRPr="00EA22DB">
                  <w:rPr>
                    <w:rFonts w:ascii="Arial" w:hAnsi="Arial" w:cs="Arial"/>
                    <w:szCs w:val="25"/>
                  </w:rPr>
                  <w:t>No</w:t>
                </w:r>
                <w:r>
                  <w:rPr>
                    <w:rFonts w:ascii="Arial" w:hAnsi="Arial" w:cs="Arial"/>
                    <w:szCs w:val="25"/>
                  </w:rPr>
                  <w:t xml:space="preserve">      </w:t>
                </w:r>
              </w:p>
              <w:p w:rsidR="008C5190" w:rsidRPr="008C09BD" w:rsidRDefault="008C5190" w:rsidP="008957E3">
                <w:pPr>
                  <w:rPr>
                    <w:rFonts w:ascii="Arial" w:eastAsia="MS Gothic" w:hAnsi="Arial" w:cs="Arial"/>
                    <w:szCs w:val="24"/>
                    <w:lang w:eastAsia="en-GB"/>
                  </w:rPr>
                </w:pPr>
              </w:p>
            </w:tc>
          </w:tr>
        </w:tbl>
        <w:p w:rsidR="003558BD" w:rsidRDefault="008C5190" w:rsidP="00CE1999">
          <w:pPr>
            <w:spacing w:after="120"/>
            <w:rPr>
              <w:rFonts w:ascii="Arial" w:hAnsi="Arial" w:cs="Arial"/>
              <w:b/>
              <w:sz w:val="24"/>
              <w:szCs w:val="25"/>
            </w:rPr>
          </w:pPr>
          <w:r>
            <w:rPr>
              <w:rFonts w:ascii="Arial" w:hAnsi="Arial" w:cs="Arial"/>
              <w:b/>
              <w:sz w:val="24"/>
              <w:szCs w:val="25"/>
            </w:rPr>
            <w:t>3</w:t>
          </w:r>
          <w:r w:rsidR="00CE1999">
            <w:rPr>
              <w:rFonts w:ascii="Arial" w:hAnsi="Arial" w:cs="Arial"/>
              <w:b/>
              <w:sz w:val="24"/>
              <w:szCs w:val="25"/>
            </w:rPr>
            <w:t xml:space="preserve">. Does your home have any adaptations to make it more accessible </w:t>
          </w:r>
          <w:r w:rsidR="00CE1999" w:rsidRPr="003558BD">
            <w:rPr>
              <w:rFonts w:ascii="Arial" w:hAnsi="Arial" w:cs="Arial"/>
              <w:sz w:val="24"/>
              <w:szCs w:val="25"/>
            </w:rPr>
            <w:t>(</w:t>
          </w:r>
          <w:r w:rsidR="003558BD" w:rsidRPr="003558BD">
            <w:rPr>
              <w:rFonts w:ascii="Arial" w:hAnsi="Arial" w:cs="Arial"/>
              <w:sz w:val="24"/>
              <w:szCs w:val="25"/>
            </w:rPr>
            <w:t>select all that apply)</w:t>
          </w:r>
          <w:r w:rsidR="003558BD">
            <w:rPr>
              <w:rFonts w:ascii="Arial" w:hAnsi="Arial" w:cs="Arial"/>
              <w:b/>
              <w:sz w:val="24"/>
              <w:szCs w:val="25"/>
            </w:rPr>
            <w:t xml:space="preserve"> </w:t>
          </w:r>
        </w:p>
        <w:p w:rsidR="006D6598" w:rsidRPr="000A1D15" w:rsidRDefault="003558BD" w:rsidP="006D6598">
          <w:pPr>
            <w:spacing w:after="120"/>
            <w:rPr>
              <w:rFonts w:ascii="Arial" w:hAnsi="Arial" w:cs="Arial"/>
              <w:szCs w:val="25"/>
            </w:rPr>
          </w:pPr>
          <w:r w:rsidRPr="000A1D15">
            <w:rPr>
              <w:rFonts w:ascii="Arial" w:hAnsi="Arial" w:cs="Arial"/>
              <w:szCs w:val="25"/>
            </w:rPr>
            <w:t xml:space="preserve">Hoist </w:t>
          </w:r>
          <w:sdt>
            <w:sdtPr>
              <w:rPr>
                <w:rFonts w:ascii="Arial" w:hAnsi="Arial" w:cs="Arial"/>
                <w:szCs w:val="25"/>
              </w:rPr>
              <w:id w:val="-2144570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E594E"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 w:rsidRPr="000A1D15">
            <w:rPr>
              <w:rFonts w:ascii="Arial" w:hAnsi="Arial" w:cs="Arial"/>
              <w:szCs w:val="25"/>
            </w:rPr>
            <w:t xml:space="preserve"> ; stairlift</w:t>
          </w:r>
          <w:sdt>
            <w:sdtPr>
              <w:rPr>
                <w:rFonts w:ascii="Arial" w:hAnsi="Arial" w:cs="Arial"/>
                <w:szCs w:val="25"/>
              </w:rPr>
              <w:id w:val="-1837065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0A1D15"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 w:rsidRPr="000A1D15">
            <w:rPr>
              <w:rFonts w:ascii="Arial" w:hAnsi="Arial" w:cs="Arial"/>
              <w:szCs w:val="25"/>
            </w:rPr>
            <w:t xml:space="preserve"> ; wet room </w:t>
          </w:r>
          <w:sdt>
            <w:sdtPr>
              <w:rPr>
                <w:rFonts w:ascii="Arial" w:hAnsi="Arial" w:cs="Arial"/>
                <w:szCs w:val="25"/>
              </w:rPr>
              <w:id w:val="-14029791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0A1D15"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 w:rsidRPr="000A1D15">
            <w:rPr>
              <w:rFonts w:ascii="Arial" w:hAnsi="Arial" w:cs="Arial"/>
              <w:szCs w:val="25"/>
            </w:rPr>
            <w:t xml:space="preserve">; level access shower </w:t>
          </w:r>
          <w:sdt>
            <w:sdtPr>
              <w:rPr>
                <w:rFonts w:ascii="Arial" w:hAnsi="Arial" w:cs="Arial"/>
                <w:szCs w:val="25"/>
              </w:rPr>
              <w:id w:val="-17887995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0A1D15"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 w:rsidRPr="000A1D15">
            <w:rPr>
              <w:rFonts w:ascii="Arial" w:hAnsi="Arial" w:cs="Arial"/>
              <w:szCs w:val="25"/>
            </w:rPr>
            <w:t xml:space="preserve">grab-rails </w:t>
          </w:r>
          <w:sdt>
            <w:sdtPr>
              <w:rPr>
                <w:rFonts w:ascii="Arial" w:hAnsi="Arial" w:cs="Arial"/>
                <w:szCs w:val="25"/>
              </w:rPr>
              <w:id w:val="-8226606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0A1D15"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 w:rsidRPr="000A1D15">
            <w:rPr>
              <w:rFonts w:ascii="Arial" w:hAnsi="Arial" w:cs="Arial"/>
              <w:szCs w:val="25"/>
            </w:rPr>
            <w:t xml:space="preserve">; step lift </w:t>
          </w:r>
          <w:sdt>
            <w:sdtPr>
              <w:rPr>
                <w:rFonts w:ascii="Arial" w:hAnsi="Arial" w:cs="Arial"/>
                <w:szCs w:val="25"/>
              </w:rPr>
              <w:id w:val="-11384832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0A1D15"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 w:rsidRPr="000A1D15">
            <w:rPr>
              <w:rFonts w:ascii="Arial" w:hAnsi="Arial" w:cs="Arial"/>
              <w:szCs w:val="25"/>
            </w:rPr>
            <w:t xml:space="preserve"> ; other </w:t>
          </w:r>
          <w:sdt>
            <w:sdtPr>
              <w:rPr>
                <w:rFonts w:ascii="Arial" w:hAnsi="Arial" w:cs="Arial"/>
                <w:szCs w:val="25"/>
              </w:rPr>
              <w:id w:val="13283968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0A1D15"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 w:rsidRPr="000A1D15">
            <w:rPr>
              <w:rFonts w:ascii="Arial" w:hAnsi="Arial" w:cs="Arial"/>
              <w:szCs w:val="25"/>
            </w:rPr>
            <w:t xml:space="preserve">: </w:t>
          </w:r>
          <w:sdt>
            <w:sdtPr>
              <w:rPr>
                <w:rFonts w:ascii="Arial" w:hAnsi="Arial" w:cs="Arial"/>
                <w:szCs w:val="25"/>
              </w:rPr>
              <w:id w:val="1025991568"/>
              <w:placeholder>
                <w:docPart w:val="6F857DA7C2014800AAC4D083374D31AC"/>
              </w:placeholder>
              <w:showingPlcHdr/>
            </w:sdtPr>
            <w:sdtEndPr/>
            <w:sdtContent>
              <w:r w:rsidRPr="000A1D15">
                <w:rPr>
                  <w:rStyle w:val="PlaceholderText"/>
                  <w:sz w:val="20"/>
                </w:rPr>
                <w:t>Click here to enter text.</w:t>
              </w:r>
            </w:sdtContent>
          </w:sdt>
        </w:p>
        <w:p w:rsidR="008C5190" w:rsidRDefault="000A1D15" w:rsidP="006D6598">
          <w:pPr>
            <w:spacing w:after="120"/>
            <w:rPr>
              <w:rFonts w:ascii="Arial" w:hAnsi="Arial" w:cs="Arial"/>
              <w:b/>
              <w:sz w:val="24"/>
              <w:szCs w:val="25"/>
            </w:rPr>
          </w:pPr>
          <w:r>
            <w:rPr>
              <w:rFonts w:ascii="Arial" w:hAnsi="Arial" w:cs="Arial"/>
              <w:b/>
              <w:sz w:val="24"/>
              <w:szCs w:val="25"/>
            </w:rPr>
            <w:br/>
            <w:t>4</w:t>
          </w:r>
          <w:r w:rsidR="008C5190">
            <w:rPr>
              <w:rFonts w:ascii="Arial" w:hAnsi="Arial" w:cs="Arial"/>
              <w:b/>
              <w:sz w:val="24"/>
              <w:szCs w:val="25"/>
            </w:rPr>
            <w:t xml:space="preserve">. How many steps are there to the front door? </w:t>
          </w:r>
          <w:sdt>
            <w:sdtPr>
              <w:rPr>
                <w:rFonts w:ascii="Arial" w:hAnsi="Arial" w:cs="Arial"/>
                <w:b/>
                <w:sz w:val="24"/>
                <w:szCs w:val="25"/>
              </w:rPr>
              <w:id w:val="-414255487"/>
              <w:placeholder>
                <w:docPart w:val="E3185739FFBE44709F142451424079B4"/>
              </w:placeholder>
              <w:showingPlcHdr/>
            </w:sdtPr>
            <w:sdtEndPr/>
            <w:sdtContent>
              <w:r w:rsidR="008C5190"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6D6598" w:rsidRDefault="000A1D15" w:rsidP="00E90B81">
          <w:pPr>
            <w:spacing w:after="120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br/>
            <w:t>5</w:t>
          </w:r>
          <w:r w:rsidR="006D6598" w:rsidRPr="006D6598">
            <w:rPr>
              <w:rFonts w:ascii="Arial" w:hAnsi="Arial" w:cs="Arial"/>
              <w:b/>
              <w:sz w:val="24"/>
            </w:rPr>
            <w:t xml:space="preserve">. Why do you wish to move? </w:t>
          </w:r>
        </w:p>
        <w:p w:rsidR="006D6598" w:rsidRDefault="006D6598" w:rsidP="00E90B81">
          <w:pPr>
            <w:spacing w:after="120"/>
            <w:rPr>
              <w:rFonts w:ascii="Arial" w:hAnsi="Arial" w:cs="Arial"/>
            </w:rPr>
          </w:pPr>
          <w:r w:rsidRPr="00EA22DB">
            <w:rPr>
              <w:rFonts w:ascii="Arial" w:hAnsi="Arial" w:cs="Arial"/>
            </w:rPr>
            <w:t>Please tell us why you wish to move. (Please circle correct answers)</w:t>
          </w:r>
        </w:p>
        <w:p w:rsidR="008C5190" w:rsidRDefault="008C5190" w:rsidP="00E90B81">
          <w:pPr>
            <w:spacing w:after="120"/>
            <w:rPr>
              <w:rFonts w:ascii="Arial" w:hAnsi="Arial" w:cs="Arial"/>
            </w:rPr>
          </w:pPr>
          <w:r w:rsidRPr="00EA22DB">
            <w:rPr>
              <w:rFonts w:ascii="Arial" w:hAnsi="Arial" w:cs="Arial"/>
              <w:szCs w:val="25"/>
            </w:rPr>
            <w:t>Property too large</w:t>
          </w:r>
          <w:r>
            <w:rPr>
              <w:rFonts w:ascii="Arial" w:hAnsi="Arial" w:cs="Arial"/>
              <w:szCs w:val="25"/>
            </w:rPr>
            <w:tab/>
          </w:r>
          <w:r>
            <w:rPr>
              <w:rFonts w:ascii="Arial" w:hAnsi="Arial" w:cs="Arial"/>
              <w:szCs w:val="25"/>
            </w:rPr>
            <w:tab/>
          </w:r>
          <w:sdt>
            <w:sdtPr>
              <w:rPr>
                <w:rFonts w:ascii="Arial" w:hAnsi="Arial" w:cs="Arial"/>
              </w:rPr>
              <w:id w:val="18405858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r>
            <w:rPr>
              <w:rFonts w:ascii="Arial" w:hAnsi="Arial" w:cs="Arial"/>
            </w:rPr>
            <w:tab/>
          </w:r>
          <w:r w:rsidRPr="00EA22DB">
            <w:rPr>
              <w:rFonts w:ascii="Arial" w:hAnsi="Arial" w:cs="Arial"/>
              <w:szCs w:val="25"/>
            </w:rPr>
            <w:t>Property too small</w:t>
          </w:r>
          <w:r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12877001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r>
            <w:rPr>
              <w:rFonts w:ascii="Arial" w:hAnsi="Arial" w:cs="Arial"/>
            </w:rPr>
            <w:br/>
            <w:t>Problems with neighbours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17176148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r>
            <w:rPr>
              <w:rFonts w:ascii="Arial" w:hAnsi="Arial" w:cs="Arial"/>
            </w:rPr>
            <w:tab/>
            <w:t xml:space="preserve">Move nearer job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-14121553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r>
            <w:rPr>
              <w:rFonts w:ascii="Arial" w:hAnsi="Arial" w:cs="Arial"/>
            </w:rPr>
            <w:br/>
            <w:t>Bedroom tax</w:t>
          </w:r>
          <w:r>
            <w:rPr>
              <w:rFonts w:ascii="Arial" w:hAnsi="Arial" w:cs="Arial"/>
            </w:rPr>
            <w:tab/>
          </w:r>
          <w:r>
            <w:rPr>
              <w:rFonts w:ascii="Arial" w:hAnsi="Arial" w:cs="Arial"/>
            </w:rPr>
            <w:tab/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19050263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r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ab/>
            <w:t>Closer to support</w:t>
          </w:r>
          <w:r>
            <w:rPr>
              <w:rFonts w:ascii="Arial" w:hAnsi="Arial" w:cs="Arial"/>
            </w:rPr>
            <w:tab/>
            <w:t xml:space="preserve"> </w:t>
          </w:r>
          <w:sdt>
            <w:sdtPr>
              <w:rPr>
                <w:rFonts w:ascii="Arial" w:hAnsi="Arial" w:cs="Arial"/>
              </w:rPr>
              <w:id w:val="3247810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</w:p>
        <w:p w:rsidR="008C5190" w:rsidRPr="00EA22DB" w:rsidRDefault="008C5190" w:rsidP="00E90B81">
          <w:pPr>
            <w:spacing w:after="1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Other </w:t>
          </w:r>
          <w:sdt>
            <w:sdtPr>
              <w:rPr>
                <w:rFonts w:ascii="Arial" w:hAnsi="Arial" w:cs="Arial"/>
              </w:rPr>
              <w:id w:val="1829509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</w:rPr>
                <w:t>☐</w:t>
              </w:r>
            </w:sdtContent>
          </w:sdt>
          <w:sdt>
            <w:sdtPr>
              <w:rPr>
                <w:rFonts w:ascii="Arial" w:hAnsi="Arial" w:cs="Arial"/>
              </w:rPr>
              <w:id w:val="1655635816"/>
              <w:placeholder>
                <w:docPart w:val="9F8B3DCF6AD6479AB72556E22113A7CA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  <w:r>
            <w:rPr>
              <w:rFonts w:ascii="Arial" w:hAnsi="Arial" w:cs="Arial"/>
            </w:rPr>
            <w:br/>
          </w:r>
        </w:p>
        <w:p w:rsidR="005F0285" w:rsidRPr="0003499C" w:rsidRDefault="005F0285" w:rsidP="005F0285">
          <w:pPr>
            <w:rPr>
              <w:rFonts w:ascii="Arial" w:hAnsi="Arial" w:cs="Arial"/>
              <w:b/>
              <w:sz w:val="32"/>
              <w:u w:val="single"/>
            </w:rPr>
          </w:pPr>
          <w:r>
            <w:rPr>
              <w:rFonts w:ascii="Arial" w:hAnsi="Arial" w:cs="Arial"/>
              <w:b/>
              <w:sz w:val="28"/>
            </w:rPr>
            <w:br/>
          </w:r>
          <w:r w:rsidRPr="0003499C">
            <w:rPr>
              <w:rFonts w:ascii="Arial" w:hAnsi="Arial" w:cs="Arial"/>
              <w:b/>
              <w:sz w:val="32"/>
              <w:u w:val="single"/>
            </w:rPr>
            <w:t>Exchange Details</w:t>
          </w:r>
        </w:p>
        <w:p w:rsidR="000A7711" w:rsidRDefault="000A1D15" w:rsidP="00CE1999">
          <w:pPr>
            <w:spacing w:after="120"/>
            <w:rPr>
              <w:rFonts w:ascii="Arial" w:hAnsi="Arial" w:cs="Arial"/>
              <w:b/>
              <w:sz w:val="24"/>
              <w:szCs w:val="25"/>
            </w:rPr>
          </w:pPr>
          <w:r>
            <w:rPr>
              <w:rFonts w:ascii="Arial" w:hAnsi="Arial" w:cs="Arial"/>
              <w:b/>
              <w:sz w:val="24"/>
              <w:szCs w:val="25"/>
            </w:rPr>
            <w:t>6</w:t>
          </w:r>
          <w:r w:rsidR="000A7711">
            <w:rPr>
              <w:rFonts w:ascii="Arial" w:hAnsi="Arial" w:cs="Arial"/>
              <w:b/>
              <w:sz w:val="24"/>
              <w:szCs w:val="25"/>
            </w:rPr>
            <w:t>. Who do you wish to exchange with?</w:t>
          </w:r>
        </w:p>
        <w:p w:rsidR="008C5190" w:rsidRPr="009D1050" w:rsidRDefault="008C5190" w:rsidP="008C5190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Their</w:t>
          </w:r>
          <w:r w:rsidRPr="009D1050">
            <w:rPr>
              <w:rFonts w:ascii="Arial" w:hAnsi="Arial" w:cs="Arial"/>
              <w:b/>
            </w:rPr>
            <w:t xml:space="preserve"> name :                </w:t>
          </w:r>
          <w:sdt>
            <w:sdtPr>
              <w:rPr>
                <w:rFonts w:ascii="Arial" w:hAnsi="Arial" w:cs="Arial"/>
                <w:b/>
              </w:rPr>
              <w:id w:val="-1144811301"/>
              <w:placeholder>
                <w:docPart w:val="C9F08713B6294BA7B705ADCB5DA06C8A"/>
              </w:placeholder>
              <w:showingPlcHdr/>
              <w:text/>
            </w:sdtPr>
            <w:sdtEndPr/>
            <w:sdtContent>
              <w:r w:rsidRPr="009D1050">
                <w:rPr>
                  <w:rStyle w:val="PlaceholderText"/>
                  <w:b/>
                </w:rPr>
                <w:t>Click here to enter text.</w:t>
              </w:r>
            </w:sdtContent>
          </w:sdt>
        </w:p>
        <w:p w:rsidR="008C5190" w:rsidRDefault="008C5190" w:rsidP="008C5190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lastRenderedPageBreak/>
            <w:t xml:space="preserve">Email address: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-2123832975"/>
              <w:placeholder>
                <w:docPart w:val="BA546DD9221147CF8E2942941132439B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8C5190" w:rsidRDefault="008C5190" w:rsidP="008C5190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Preferred phone: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122969114"/>
              <w:placeholder>
                <w:docPart w:val="863D823C08AE4E43905B1515AD0B54FA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8C5190" w:rsidRDefault="008C5190" w:rsidP="008C5190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</w:rPr>
          </w:pPr>
          <w:r w:rsidRPr="009D1050">
            <w:rPr>
              <w:rFonts w:ascii="Arial" w:hAnsi="Arial" w:cs="Arial"/>
              <w:b/>
            </w:rPr>
            <w:t xml:space="preserve">Joint Tenant’s name  </w:t>
          </w:r>
          <w:sdt>
            <w:sdtPr>
              <w:rPr>
                <w:rFonts w:ascii="Arial" w:hAnsi="Arial" w:cs="Arial"/>
                <w:b/>
              </w:rPr>
              <w:id w:val="-1231222824"/>
              <w:placeholder>
                <w:docPart w:val="5BD3A23D28B64FD281BB6F16CC856218"/>
              </w:placeholder>
              <w:showingPlcHdr/>
            </w:sdtPr>
            <w:sdtEndPr>
              <w:rPr>
                <w:b w:val="0"/>
              </w:rPr>
            </w:sdtEndPr>
            <w:sdtContent>
              <w:r w:rsidRPr="009D1050">
                <w:rPr>
                  <w:rStyle w:val="PlaceholderText"/>
                  <w:b/>
                </w:rPr>
                <w:t>Click here to enter text.</w:t>
              </w:r>
            </w:sdtContent>
          </w:sdt>
        </w:p>
        <w:p w:rsidR="008C5190" w:rsidRDefault="008C5190" w:rsidP="008C5190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Email address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817223338"/>
              <w:placeholder>
                <w:docPart w:val="2026C8A5BC4749E399C9FCD61B539F6C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8C5190" w:rsidRDefault="008C5190" w:rsidP="008C5190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Preferred phone: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-1307624862"/>
              <w:placeholder>
                <w:docPart w:val="B411B713B8AD456091BDA011ADC905A1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8C5190" w:rsidRDefault="008C5190" w:rsidP="008C5190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</w:rPr>
            <w:br/>
          </w:r>
          <w:r>
            <w:rPr>
              <w:rFonts w:ascii="Arial" w:hAnsi="Arial" w:cs="Arial"/>
              <w:b/>
            </w:rPr>
            <w:t>Their</w:t>
          </w:r>
          <w:r w:rsidRPr="009D1050">
            <w:rPr>
              <w:rFonts w:ascii="Arial" w:hAnsi="Arial" w:cs="Arial"/>
              <w:b/>
            </w:rPr>
            <w:t xml:space="preserve"> address:</w:t>
          </w:r>
          <w:r>
            <w:rPr>
              <w:rFonts w:ascii="Arial" w:hAnsi="Arial" w:cs="Arial"/>
            </w:rPr>
            <w:t xml:space="preserve"> </w:t>
          </w:r>
          <w:sdt>
            <w:sdtPr>
              <w:rPr>
                <w:rFonts w:ascii="Arial" w:hAnsi="Arial" w:cs="Arial"/>
              </w:rPr>
              <w:id w:val="257483926"/>
              <w:placeholder>
                <w:docPart w:val="708DB262078B4969B8B73EE87EC41254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8C5190" w:rsidRDefault="008C5190" w:rsidP="008C5190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Postcode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-1276326123"/>
              <w:placeholder>
                <w:docPart w:val="9F6BEA07CBEE4F8B9608956E31E71CA8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8C5190" w:rsidRDefault="008C5190" w:rsidP="00CE1999">
          <w:pPr>
            <w:spacing w:after="120"/>
            <w:rPr>
              <w:rFonts w:ascii="Arial" w:hAnsi="Arial" w:cs="Arial"/>
              <w:b/>
              <w:sz w:val="24"/>
              <w:szCs w:val="25"/>
            </w:rPr>
          </w:pPr>
          <w:r w:rsidRPr="008C5190">
            <w:rPr>
              <w:rFonts w:ascii="Arial" w:hAnsi="Arial" w:cs="Arial"/>
              <w:b/>
              <w:szCs w:val="25"/>
            </w:rPr>
            <w:t xml:space="preserve"> </w:t>
          </w:r>
        </w:p>
        <w:p w:rsidR="005F0285" w:rsidRDefault="005F0285" w:rsidP="005F0285">
          <w:pPr>
            <w:spacing w:before="240"/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 xml:space="preserve">Are they a BCC tenant?     </w:t>
          </w:r>
          <w:r w:rsidR="008C5190">
            <w:rPr>
              <w:rFonts w:ascii="Arial" w:hAnsi="Arial" w:cs="Arial"/>
              <w:szCs w:val="25"/>
            </w:rPr>
            <w:t xml:space="preserve">Yes </w:t>
          </w:r>
          <w:sdt>
            <w:sdtPr>
              <w:rPr>
                <w:rFonts w:ascii="Arial" w:hAnsi="Arial" w:cs="Arial"/>
                <w:szCs w:val="25"/>
              </w:rPr>
              <w:id w:val="4640890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C5190"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 w:rsidRPr="00EA22DB">
            <w:rPr>
              <w:rFonts w:ascii="Arial" w:hAnsi="Arial" w:cs="Arial"/>
              <w:szCs w:val="25"/>
            </w:rPr>
            <w:t xml:space="preserve">   </w:t>
          </w:r>
          <w:r w:rsidR="008C5190" w:rsidRPr="00EA22DB">
            <w:rPr>
              <w:rFonts w:ascii="Arial" w:hAnsi="Arial" w:cs="Arial"/>
              <w:szCs w:val="25"/>
            </w:rPr>
            <w:t>No</w:t>
          </w:r>
          <w:r w:rsidR="008C5190">
            <w:rPr>
              <w:rFonts w:ascii="Arial" w:hAnsi="Arial" w:cs="Arial"/>
              <w:szCs w:val="25"/>
            </w:rPr>
            <w:t xml:space="preserve">   </w:t>
          </w:r>
          <w:sdt>
            <w:sdtPr>
              <w:rPr>
                <w:rFonts w:ascii="Arial" w:hAnsi="Arial" w:cs="Arial"/>
                <w:szCs w:val="25"/>
              </w:rPr>
              <w:id w:val="-1020399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C5190"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 w:rsidR="008C5190">
            <w:rPr>
              <w:rFonts w:ascii="Arial" w:hAnsi="Arial" w:cs="Arial"/>
              <w:szCs w:val="25"/>
            </w:rPr>
            <w:t xml:space="preserve"> Landlord: </w:t>
          </w:r>
          <w:sdt>
            <w:sdtPr>
              <w:rPr>
                <w:rFonts w:ascii="Arial" w:hAnsi="Arial" w:cs="Arial"/>
                <w:szCs w:val="25"/>
              </w:rPr>
              <w:id w:val="-1700162389"/>
              <w:placeholder>
                <w:docPart w:val="4FD6FCC6D569411FAE01AF5F822ABC75"/>
              </w:placeholder>
              <w:showingPlcHdr/>
            </w:sdtPr>
            <w:sdtEndPr/>
            <w:sdtContent>
              <w:r w:rsidR="008C5190"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7711" w:rsidRPr="000A1D15" w:rsidRDefault="000A1D15" w:rsidP="000A7711">
          <w:pPr>
            <w:rPr>
              <w:rFonts w:ascii="Arial" w:hAnsi="Arial" w:cs="Arial"/>
              <w:b/>
              <w:sz w:val="24"/>
              <w:szCs w:val="25"/>
            </w:rPr>
          </w:pPr>
          <w:r w:rsidRPr="000A1D15">
            <w:rPr>
              <w:rFonts w:ascii="Arial" w:hAnsi="Arial" w:cs="Arial"/>
              <w:b/>
              <w:sz w:val="24"/>
              <w:szCs w:val="25"/>
            </w:rPr>
            <w:t xml:space="preserve">7. </w:t>
          </w:r>
          <w:r w:rsidR="000A7711" w:rsidRPr="000A1D15">
            <w:rPr>
              <w:rFonts w:ascii="Arial" w:hAnsi="Arial" w:cs="Arial"/>
              <w:b/>
              <w:sz w:val="24"/>
              <w:szCs w:val="25"/>
            </w:rPr>
            <w:t xml:space="preserve">Please give the details of their household and any other people who will be moving with them. </w:t>
          </w:r>
        </w:p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510"/>
            <w:gridCol w:w="284"/>
            <w:gridCol w:w="1559"/>
            <w:gridCol w:w="284"/>
            <w:gridCol w:w="992"/>
            <w:gridCol w:w="283"/>
            <w:gridCol w:w="2330"/>
          </w:tblGrid>
          <w:tr w:rsidR="008C5190" w:rsidTr="008957E3">
            <w:tc>
              <w:tcPr>
                <w:tcW w:w="3510" w:type="dxa"/>
              </w:tcPr>
              <w:p w:rsidR="008C5190" w:rsidRPr="009D43F5" w:rsidRDefault="008C5190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Full name</w:t>
                </w:r>
              </w:p>
            </w:tc>
            <w:tc>
              <w:tcPr>
                <w:tcW w:w="284" w:type="dxa"/>
              </w:tcPr>
              <w:p w:rsidR="008C5190" w:rsidRPr="009D43F5" w:rsidRDefault="008C5190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</w:p>
            </w:tc>
            <w:tc>
              <w:tcPr>
                <w:tcW w:w="1559" w:type="dxa"/>
              </w:tcPr>
              <w:p w:rsidR="008C5190" w:rsidRPr="009D43F5" w:rsidRDefault="008C5190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Date of birth</w:t>
                </w:r>
              </w:p>
            </w:tc>
            <w:tc>
              <w:tcPr>
                <w:tcW w:w="284" w:type="dxa"/>
              </w:tcPr>
              <w:p w:rsidR="008C5190" w:rsidRPr="009D43F5" w:rsidRDefault="008C5190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</w:p>
            </w:tc>
            <w:tc>
              <w:tcPr>
                <w:tcW w:w="992" w:type="dxa"/>
              </w:tcPr>
              <w:p w:rsidR="008C5190" w:rsidRPr="009D43F5" w:rsidRDefault="008C5190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Gender (M/F)</w:t>
                </w:r>
              </w:p>
            </w:tc>
            <w:tc>
              <w:tcPr>
                <w:tcW w:w="283" w:type="dxa"/>
              </w:tcPr>
              <w:p w:rsidR="008C5190" w:rsidRPr="009D43F5" w:rsidRDefault="008C5190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</w:p>
            </w:tc>
            <w:tc>
              <w:tcPr>
                <w:tcW w:w="2330" w:type="dxa"/>
              </w:tcPr>
              <w:p w:rsidR="008C5190" w:rsidRPr="009D43F5" w:rsidRDefault="008C5190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Relationship to you</w:t>
                </w:r>
              </w:p>
            </w:tc>
          </w:tr>
          <w:tr w:rsidR="008C5190" w:rsidTr="008957E3">
            <w:sdt>
              <w:sdtPr>
                <w:rPr>
                  <w:rFonts w:ascii="Arial" w:hAnsi="Arial" w:cs="Arial"/>
                  <w:szCs w:val="25"/>
                </w:rPr>
                <w:id w:val="775760398"/>
                <w:placeholder>
                  <w:docPart w:val="1AA6B7C1115B4937AF6C4ADD757EC2E9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1599009397"/>
                <w:placeholder>
                  <w:docPart w:val="BDDE04FB97F34DA4BCAB05C61B160E2F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827131347"/>
                <w:placeholder>
                  <w:docPart w:val="995E2A7FF22B488A879410BB63EF167E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8C5190" w:rsidRPr="00A152A8" w:rsidRDefault="008C5190" w:rsidP="008957E3">
                <w:pPr>
                  <w:spacing w:before="60" w:after="60"/>
                  <w:rPr>
                    <w:rFonts w:ascii="Arial" w:hAnsi="Arial" w:cs="Arial"/>
                    <w:i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334772284"/>
                <w:placeholder>
                  <w:docPart w:val="5C2465E53F3B4AC28281B62E6069E81C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8C5190" w:rsidRPr="00A152A8" w:rsidRDefault="008C5190" w:rsidP="008957E3">
                    <w:pPr>
                      <w:spacing w:before="60" w:after="60"/>
                      <w:jc w:val="center"/>
                      <w:rPr>
                        <w:rFonts w:ascii="Arial" w:hAnsi="Arial" w:cs="Arial"/>
                        <w:i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8C5190" w:rsidTr="008957E3">
            <w:sdt>
              <w:sdtPr>
                <w:rPr>
                  <w:rFonts w:ascii="Arial" w:hAnsi="Arial" w:cs="Arial"/>
                  <w:szCs w:val="25"/>
                </w:rPr>
                <w:id w:val="16668430"/>
                <w:placeholder>
                  <w:docPart w:val="B866EB8E3A4F4BC1B21463821200564E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143041768"/>
                <w:placeholder>
                  <w:docPart w:val="146411D4A42E421FA7806049A99C7302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274483128"/>
                <w:placeholder>
                  <w:docPart w:val="A86DC217B18A46AF928B1A6471F186D5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27639586"/>
                <w:placeholder>
                  <w:docPart w:val="C7C77226BD22417E92D251E28DFB42D7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8C5190" w:rsidTr="008957E3">
            <w:sdt>
              <w:sdtPr>
                <w:rPr>
                  <w:rFonts w:ascii="Arial" w:hAnsi="Arial" w:cs="Arial"/>
                  <w:szCs w:val="25"/>
                </w:rPr>
                <w:id w:val="-790590490"/>
                <w:placeholder>
                  <w:docPart w:val="7C9A3067036C4554A728DEF7399FA248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283157582"/>
                <w:placeholder>
                  <w:docPart w:val="708CC29B8618494FA0C56E5576FD98C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43027841"/>
                <w:placeholder>
                  <w:docPart w:val="89046B3754674A389345D6F570E17053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297766734"/>
                <w:placeholder>
                  <w:docPart w:val="C606DF715E23477CAC4B08C746A6923A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8C5190" w:rsidTr="008957E3">
            <w:sdt>
              <w:sdtPr>
                <w:rPr>
                  <w:rFonts w:ascii="Arial" w:hAnsi="Arial" w:cs="Arial"/>
                  <w:szCs w:val="25"/>
                </w:rPr>
                <w:id w:val="-1268929814"/>
                <w:placeholder>
                  <w:docPart w:val="A73144692F314E0798A8A35C7A5BBE3E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766816343"/>
                <w:placeholder>
                  <w:docPart w:val="DF3F3F9308FC4989940B21959B47881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642621630"/>
                <w:placeholder>
                  <w:docPart w:val="2B2B9AA1C63B484182678CC574A8B082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1241986721"/>
                <w:placeholder>
                  <w:docPart w:val="B0BC6AEC64D2466ABBDCDDDFC1A12B90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8C5190" w:rsidTr="008957E3">
            <w:sdt>
              <w:sdtPr>
                <w:rPr>
                  <w:rFonts w:ascii="Arial" w:hAnsi="Arial" w:cs="Arial"/>
                  <w:szCs w:val="25"/>
                </w:rPr>
                <w:id w:val="578495079"/>
                <w:placeholder>
                  <w:docPart w:val="E380109EB3C5416AACCDC605E3379394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719329488"/>
                <w:placeholder>
                  <w:docPart w:val="CDCE6E40DE3843739DE8949A05CF558D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889855123"/>
                <w:placeholder>
                  <w:docPart w:val="A945FE01AFFC474AA4C6FE73CB52A078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1929764042"/>
                <w:placeholder>
                  <w:docPart w:val="FE3594B831514A98AFFB074806360E17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8C5190" w:rsidTr="008957E3">
            <w:sdt>
              <w:sdtPr>
                <w:rPr>
                  <w:rFonts w:ascii="Arial" w:hAnsi="Arial" w:cs="Arial"/>
                  <w:szCs w:val="25"/>
                </w:rPr>
                <w:id w:val="-1743322441"/>
                <w:placeholder>
                  <w:docPart w:val="69B6CEC61994465C9A78A479DF6B77AC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955671652"/>
                <w:placeholder>
                  <w:docPart w:val="08B3DDDCE0F24EBE8D893870FB21BC0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258984010"/>
                <w:placeholder>
                  <w:docPart w:val="30E22AE7A6704343AED8D848A9A709E4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1686275323"/>
                <w:placeholder>
                  <w:docPart w:val="67BD8B0E5793483891B98CB57C6194E5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8C5190" w:rsidTr="008957E3">
            <w:sdt>
              <w:sdtPr>
                <w:rPr>
                  <w:rFonts w:ascii="Arial" w:hAnsi="Arial" w:cs="Arial"/>
                  <w:szCs w:val="25"/>
                </w:rPr>
                <w:id w:val="-738560392"/>
                <w:placeholder>
                  <w:docPart w:val="F6E040E457B34EF2B47514912C07291C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653258965"/>
                <w:placeholder>
                  <w:docPart w:val="2BFF3F1773584E2D8C2D3374211F86C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1947153326"/>
                <w:placeholder>
                  <w:docPart w:val="4782FD586DB146A4848EEE3ED9A832E5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8C5190" w:rsidRDefault="008C5190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865295587"/>
                <w:placeholder>
                  <w:docPart w:val="2B2C5F0EB1E047D192DFE1E7A0988D4A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8C5190" w:rsidRDefault="008C5190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</w:tbl>
        <w:p w:rsidR="000A7711" w:rsidRDefault="000A7711" w:rsidP="000A7711">
          <w:pPr>
            <w:rPr>
              <w:rFonts w:ascii="Arial" w:hAnsi="Arial" w:cs="Arial"/>
              <w:szCs w:val="25"/>
            </w:rPr>
          </w:pPr>
        </w:p>
        <w:p w:rsidR="000A7711" w:rsidRDefault="000A7711" w:rsidP="000A7711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>If any of the above are expecting a baby, please confirm:</w:t>
          </w:r>
        </w:p>
        <w:p w:rsidR="008C5190" w:rsidRDefault="008C5190" w:rsidP="008C5190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 xml:space="preserve">Mother’s name </w:t>
          </w:r>
          <w:sdt>
            <w:sdtPr>
              <w:rPr>
                <w:rFonts w:ascii="Arial" w:hAnsi="Arial" w:cs="Arial"/>
                <w:szCs w:val="25"/>
              </w:rPr>
              <w:id w:val="1326330073"/>
              <w:placeholder>
                <w:docPart w:val="7614A5EBADC34480BDC7221349F9D7F5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  <w:r>
            <w:rPr>
              <w:rFonts w:ascii="Arial" w:hAnsi="Arial" w:cs="Arial"/>
              <w:szCs w:val="25"/>
            </w:rPr>
            <w:t xml:space="preserve">    Due date: </w:t>
          </w:r>
          <w:sdt>
            <w:sdtPr>
              <w:rPr>
                <w:rFonts w:ascii="Arial" w:hAnsi="Arial" w:cs="Arial"/>
                <w:szCs w:val="25"/>
              </w:rPr>
              <w:id w:val="1079019093"/>
              <w:placeholder>
                <w:docPart w:val="70F00479588E452E808ADECDADE1B5DD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r w:rsidRPr="00276526">
                <w:rPr>
                  <w:rStyle w:val="PlaceholderText"/>
                </w:rPr>
                <w:t>Click here to enter a date.</w:t>
              </w:r>
            </w:sdtContent>
          </w:sdt>
        </w:p>
        <w:p w:rsidR="008C5190" w:rsidRDefault="008C5190" w:rsidP="008C5190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 xml:space="preserve">Number and types of animal kept: </w:t>
          </w:r>
          <w:sdt>
            <w:sdtPr>
              <w:rPr>
                <w:rFonts w:ascii="Arial" w:hAnsi="Arial" w:cs="Arial"/>
                <w:szCs w:val="25"/>
              </w:rPr>
              <w:id w:val="-1435975517"/>
              <w:placeholder>
                <w:docPart w:val="5731CB0FCA3A4CE4B424362DA63668D5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333258" w:rsidRDefault="000A1D15" w:rsidP="00CE1999">
          <w:pPr>
            <w:spacing w:after="120"/>
            <w:rPr>
              <w:rFonts w:ascii="Arial" w:hAnsi="Arial" w:cs="Arial"/>
              <w:b/>
              <w:sz w:val="24"/>
              <w:szCs w:val="25"/>
            </w:rPr>
          </w:pPr>
          <w:r>
            <w:rPr>
              <w:rFonts w:ascii="Arial" w:hAnsi="Arial" w:cs="Arial"/>
              <w:b/>
              <w:sz w:val="24"/>
              <w:szCs w:val="25"/>
            </w:rPr>
            <w:br/>
            <w:t>8</w:t>
          </w:r>
          <w:r w:rsidR="000A7711">
            <w:rPr>
              <w:rFonts w:ascii="Arial" w:hAnsi="Arial" w:cs="Arial"/>
              <w:b/>
              <w:sz w:val="24"/>
              <w:szCs w:val="25"/>
            </w:rPr>
            <w:t xml:space="preserve">. What kind of home do they have? </w:t>
          </w:r>
        </w:p>
        <w:p w:rsidR="00333258" w:rsidRPr="000A7711" w:rsidRDefault="000A7711" w:rsidP="00CE1999">
          <w:pPr>
            <w:spacing w:after="120"/>
            <w:rPr>
              <w:rFonts w:ascii="Arial" w:hAnsi="Arial" w:cs="Arial"/>
              <w:sz w:val="24"/>
              <w:szCs w:val="25"/>
            </w:rPr>
          </w:pPr>
          <w:r w:rsidRPr="000A7711">
            <w:rPr>
              <w:rFonts w:ascii="Arial" w:hAnsi="Arial" w:cs="Arial"/>
              <w:sz w:val="24"/>
              <w:szCs w:val="25"/>
            </w:rPr>
            <w:t>Please place a tick against the option which best describes their present home:</w:t>
          </w:r>
        </w:p>
        <w:tbl>
          <w:tblPr>
            <w:tblStyle w:val="TableGrid"/>
            <w:tblW w:w="9606" w:type="dxa"/>
            <w:tblBorders>
              <w:top w:val="none" w:sz="0" w:space="0" w:color="auto"/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1280"/>
            <w:gridCol w:w="1380"/>
            <w:gridCol w:w="483"/>
            <w:gridCol w:w="793"/>
            <w:gridCol w:w="1283"/>
            <w:gridCol w:w="276"/>
            <w:gridCol w:w="881"/>
            <w:gridCol w:w="395"/>
            <w:gridCol w:w="1418"/>
            <w:gridCol w:w="156"/>
            <w:gridCol w:w="1261"/>
          </w:tblGrid>
          <w:tr w:rsidR="00333258" w:rsidRPr="000A7711" w:rsidTr="005F0285">
            <w:tc>
              <w:tcPr>
                <w:tcW w:w="1280" w:type="dxa"/>
              </w:tcPr>
              <w:p w:rsidR="00333258" w:rsidRPr="000A7711" w:rsidRDefault="00333258" w:rsidP="00D713F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lang w:eastAsia="en-GB"/>
                  </w:rPr>
                  <w:t>Property type</w:t>
                </w:r>
              </w:p>
            </w:tc>
            <w:tc>
              <w:tcPr>
                <w:tcW w:w="1863" w:type="dxa"/>
                <w:gridSpan w:val="2"/>
              </w:tcPr>
              <w:p w:rsidR="00333258" w:rsidRPr="000A7711" w:rsidRDefault="00985FEF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9786429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House</w:t>
                </w:r>
              </w:p>
            </w:tc>
            <w:tc>
              <w:tcPr>
                <w:tcW w:w="2076" w:type="dxa"/>
                <w:gridSpan w:val="2"/>
              </w:tcPr>
              <w:p w:rsidR="00333258" w:rsidRPr="000A7711" w:rsidRDefault="00985FEF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4589401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Bungalow</w:t>
                </w:r>
              </w:p>
            </w:tc>
            <w:tc>
              <w:tcPr>
                <w:tcW w:w="1157" w:type="dxa"/>
                <w:gridSpan w:val="2"/>
              </w:tcPr>
              <w:p w:rsidR="00333258" w:rsidRPr="000A7711" w:rsidRDefault="00985FEF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201856987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Flat</w:t>
                </w:r>
              </w:p>
            </w:tc>
            <w:tc>
              <w:tcPr>
                <w:tcW w:w="1969" w:type="dxa"/>
                <w:gridSpan w:val="3"/>
              </w:tcPr>
              <w:p w:rsidR="00333258" w:rsidRPr="000A7711" w:rsidRDefault="00985FEF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7400664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Maisonette</w:t>
                </w:r>
              </w:p>
            </w:tc>
            <w:tc>
              <w:tcPr>
                <w:tcW w:w="1261" w:type="dxa"/>
              </w:tcPr>
              <w:p w:rsidR="00333258" w:rsidRPr="000A7711" w:rsidRDefault="00985FEF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4958058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Bedsit</w:t>
                </w:r>
              </w:p>
            </w:tc>
          </w:tr>
          <w:tr w:rsidR="00333258" w:rsidRPr="000A7711" w:rsidTr="005F0285">
            <w:tc>
              <w:tcPr>
                <w:tcW w:w="1280" w:type="dxa"/>
              </w:tcPr>
              <w:p w:rsidR="00333258" w:rsidRPr="000A7711" w:rsidRDefault="00333258" w:rsidP="00D713F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</w:p>
            </w:tc>
            <w:tc>
              <w:tcPr>
                <w:tcW w:w="3939" w:type="dxa"/>
                <w:gridSpan w:val="4"/>
              </w:tcPr>
              <w:p w:rsidR="00333258" w:rsidRPr="000A7711" w:rsidRDefault="00985FEF" w:rsidP="00D713F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6985057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Terraced</w:t>
                </w:r>
              </w:p>
              <w:p w:rsidR="00333258" w:rsidRPr="000A7711" w:rsidRDefault="00985FEF" w:rsidP="00D713F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20536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End terrace</w:t>
                </w:r>
              </w:p>
              <w:p w:rsidR="00333258" w:rsidRPr="000A7711" w:rsidRDefault="00985FEF" w:rsidP="00D713F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6218185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Semi detached</w:t>
                </w:r>
              </w:p>
              <w:p w:rsidR="00333258" w:rsidRPr="000A7711" w:rsidRDefault="00985FEF" w:rsidP="00D713F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8364953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Detached</w:t>
                </w:r>
              </w:p>
            </w:tc>
            <w:tc>
              <w:tcPr>
                <w:tcW w:w="4387" w:type="dxa"/>
                <w:gridSpan w:val="6"/>
              </w:tcPr>
              <w:p w:rsidR="00333258" w:rsidRPr="000A7711" w:rsidRDefault="00333258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</w:p>
              <w:p w:rsidR="00333258" w:rsidRPr="000A7711" w:rsidRDefault="00333258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lastRenderedPageBreak/>
                  <w:t>Which floor?  ………………</w:t>
                </w:r>
              </w:p>
              <w:p w:rsidR="00333258" w:rsidRPr="000A7711" w:rsidRDefault="00333258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</w:p>
              <w:p w:rsidR="00333258" w:rsidRPr="000A7711" w:rsidRDefault="00333258" w:rsidP="008C09BD">
                <w:pPr>
                  <w:spacing w:after="120"/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How many </w:t>
                </w:r>
                <w:r w:rsidR="008C09BD">
                  <w:rPr>
                    <w:rFonts w:ascii="Arial" w:hAnsi="Arial" w:cs="Arial"/>
                    <w:szCs w:val="24"/>
                    <w:lang w:eastAsia="en-GB"/>
                  </w:rPr>
                  <w:t xml:space="preserve">steps to the front door?  </w:t>
                </w: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>………..</w:t>
                </w:r>
              </w:p>
            </w:tc>
          </w:tr>
          <w:tr w:rsidR="008C09BD" w:rsidRPr="000A7711" w:rsidTr="005F0285">
            <w:tc>
              <w:tcPr>
                <w:tcW w:w="1280" w:type="dxa"/>
              </w:tcPr>
              <w:p w:rsidR="00333258" w:rsidRPr="000A7711" w:rsidRDefault="00333258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lastRenderedPageBreak/>
                  <w:t>Size of property</w:t>
                </w:r>
              </w:p>
            </w:tc>
            <w:tc>
              <w:tcPr>
                <w:tcW w:w="1380" w:type="dxa"/>
              </w:tcPr>
              <w:p w:rsidR="00333258" w:rsidRPr="000A7711" w:rsidRDefault="00985FEF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2816796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Bedsit</w:t>
                </w:r>
              </w:p>
            </w:tc>
            <w:tc>
              <w:tcPr>
                <w:tcW w:w="1276" w:type="dxa"/>
                <w:gridSpan w:val="2"/>
              </w:tcPr>
              <w:p w:rsidR="00333258" w:rsidRPr="000A7711" w:rsidRDefault="00985FEF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525912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1 bed</w:t>
                </w:r>
              </w:p>
            </w:tc>
            <w:tc>
              <w:tcPr>
                <w:tcW w:w="1559" w:type="dxa"/>
                <w:gridSpan w:val="2"/>
              </w:tcPr>
              <w:p w:rsidR="00333258" w:rsidRPr="000A7711" w:rsidRDefault="00985FEF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305749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2 bed</w:t>
                </w:r>
              </w:p>
            </w:tc>
            <w:tc>
              <w:tcPr>
                <w:tcW w:w="1276" w:type="dxa"/>
                <w:gridSpan w:val="2"/>
              </w:tcPr>
              <w:p w:rsidR="00333258" w:rsidRPr="000A7711" w:rsidRDefault="00985FEF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3214644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F0285"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3 bed</w:t>
                </w:r>
              </w:p>
            </w:tc>
            <w:tc>
              <w:tcPr>
                <w:tcW w:w="1418" w:type="dxa"/>
              </w:tcPr>
              <w:p w:rsidR="00333258" w:rsidRPr="000A7711" w:rsidRDefault="00985FEF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6030282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86017"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4 bed</w:t>
                </w:r>
              </w:p>
            </w:tc>
            <w:tc>
              <w:tcPr>
                <w:tcW w:w="1417" w:type="dxa"/>
                <w:gridSpan w:val="2"/>
              </w:tcPr>
              <w:p w:rsidR="00333258" w:rsidRPr="000A7711" w:rsidRDefault="00985FEF" w:rsidP="00D713F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240117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33258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333258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5+ bed</w:t>
                </w:r>
              </w:p>
            </w:tc>
          </w:tr>
          <w:tr w:rsidR="008C09BD" w:rsidRPr="000A7711" w:rsidTr="005F0285">
            <w:tc>
              <w:tcPr>
                <w:tcW w:w="9606" w:type="dxa"/>
                <w:gridSpan w:val="11"/>
              </w:tcPr>
              <w:p w:rsidR="005F0285" w:rsidRDefault="005F0285" w:rsidP="00D713F3">
                <w:pPr>
                  <w:rPr>
                    <w:rFonts w:ascii="Arial" w:eastAsia="MS Gothic" w:hAnsi="Arial" w:cs="Arial"/>
                    <w:szCs w:val="24"/>
                    <w:lang w:eastAsia="en-GB"/>
                  </w:rPr>
                </w:pPr>
              </w:p>
              <w:p w:rsidR="008C09BD" w:rsidRDefault="008C09BD" w:rsidP="000A1D15">
                <w:pPr>
                  <w:rPr>
                    <w:rFonts w:ascii="Arial" w:eastAsia="MS Gothic" w:hAnsi="Arial" w:cs="Arial"/>
                    <w:szCs w:val="24"/>
                    <w:lang w:eastAsia="en-GB"/>
                  </w:rPr>
                </w:pPr>
                <w:r w:rsidRPr="008C09BD">
                  <w:rPr>
                    <w:rFonts w:ascii="Arial" w:eastAsia="MS Gothic" w:hAnsi="Arial" w:cs="Arial"/>
                    <w:szCs w:val="24"/>
                    <w:lang w:eastAsia="en-GB"/>
                  </w:rPr>
                  <w:t xml:space="preserve">Does their home have any adaptations to make it more accessible </w:t>
                </w:r>
                <w:r w:rsidR="000A1D15">
                  <w:rPr>
                    <w:rFonts w:ascii="Arial" w:eastAsia="MS Gothic" w:hAnsi="Arial" w:cs="Arial"/>
                    <w:szCs w:val="24"/>
                    <w:lang w:eastAsia="en-GB"/>
                  </w:rPr>
                  <w:t>?</w:t>
                </w:r>
              </w:p>
              <w:p w:rsidR="000A1D15" w:rsidRPr="000A1D15" w:rsidRDefault="000A1D15" w:rsidP="000A1D15">
                <w:pPr>
                  <w:spacing w:after="120"/>
                  <w:rPr>
                    <w:rFonts w:ascii="Arial" w:hAnsi="Arial" w:cs="Arial"/>
                    <w:szCs w:val="25"/>
                  </w:rPr>
                </w:pPr>
                <w:r w:rsidRPr="000A1D15">
                  <w:rPr>
                    <w:rFonts w:ascii="Arial" w:hAnsi="Arial" w:cs="Arial"/>
                    <w:szCs w:val="25"/>
                  </w:rPr>
                  <w:t xml:space="preserve">Hoist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-572510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 ; stairlift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-1729576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 ; wet room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5175094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; level access shower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-9567902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grab-rails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436481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; step lift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-21397908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 ; other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11722237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: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1652331698"/>
                    <w:placeholder>
                      <w:docPart w:val="826D294285DE41B89B699113507A5641"/>
                    </w:placeholder>
                    <w:showingPlcHdr/>
                  </w:sdtPr>
                  <w:sdtEndPr/>
                  <w:sdtContent>
                    <w:r w:rsidRPr="000A1D15">
                      <w:rPr>
                        <w:rStyle w:val="PlaceholderText"/>
                        <w:sz w:val="20"/>
                      </w:rPr>
                      <w:t>Click here to enter text.</w:t>
                    </w:r>
                  </w:sdtContent>
                </w:sdt>
              </w:p>
            </w:tc>
          </w:tr>
          <w:tr w:rsidR="005F0285" w:rsidRPr="000A7711" w:rsidTr="0003499C">
            <w:tc>
              <w:tcPr>
                <w:tcW w:w="9606" w:type="dxa"/>
                <w:gridSpan w:val="11"/>
                <w:tcBorders>
                  <w:bottom w:val="nil"/>
                </w:tcBorders>
              </w:tcPr>
              <w:p w:rsidR="005F0285" w:rsidRDefault="005F0285" w:rsidP="00D713F3">
                <w:pPr>
                  <w:rPr>
                    <w:rFonts w:ascii="Arial" w:hAnsi="Arial" w:cs="Arial"/>
                    <w:szCs w:val="25"/>
                  </w:rPr>
                </w:pPr>
                <w:r>
                  <w:rPr>
                    <w:rFonts w:ascii="Arial" w:eastAsia="MS Gothic" w:hAnsi="Arial" w:cs="Arial"/>
                    <w:szCs w:val="24"/>
                    <w:lang w:eastAsia="en-GB"/>
                  </w:rPr>
                  <w:t xml:space="preserve">Do they live in a Support Housing for Older People Scheme?    </w:t>
                </w: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5487289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>
                  <w:rPr>
                    <w:rFonts w:ascii="Arial" w:eastAsia="MS Gothic" w:hAnsi="Arial" w:cs="Arial"/>
                    <w:szCs w:val="24"/>
                    <w:lang w:eastAsia="en-GB"/>
                  </w:rPr>
                  <w:t xml:space="preserve"> </w:t>
                </w:r>
                <w:r w:rsidRPr="00EA22DB">
                  <w:rPr>
                    <w:rFonts w:ascii="Arial" w:hAnsi="Arial" w:cs="Arial"/>
                    <w:szCs w:val="25"/>
                  </w:rPr>
                  <w:t xml:space="preserve">Yes   </w:t>
                </w: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21020947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Pr="00EA22DB">
                  <w:rPr>
                    <w:rFonts w:ascii="Arial" w:hAnsi="Arial" w:cs="Arial"/>
                    <w:szCs w:val="25"/>
                  </w:rPr>
                  <w:t xml:space="preserve"> </w:t>
                </w:r>
                <w:r>
                  <w:rPr>
                    <w:rFonts w:ascii="Arial" w:hAnsi="Arial" w:cs="Arial"/>
                    <w:szCs w:val="25"/>
                  </w:rPr>
                  <w:t xml:space="preserve"> </w:t>
                </w:r>
                <w:r w:rsidRPr="00EA22DB">
                  <w:rPr>
                    <w:rFonts w:ascii="Arial" w:hAnsi="Arial" w:cs="Arial"/>
                    <w:szCs w:val="25"/>
                  </w:rPr>
                  <w:t>No</w:t>
                </w:r>
                <w:r>
                  <w:rPr>
                    <w:rFonts w:ascii="Arial" w:hAnsi="Arial" w:cs="Arial"/>
                    <w:szCs w:val="25"/>
                  </w:rPr>
                  <w:t xml:space="preserve">      </w:t>
                </w:r>
              </w:p>
              <w:p w:rsidR="005F0285" w:rsidRDefault="005F0285" w:rsidP="00D713F3">
                <w:pPr>
                  <w:rPr>
                    <w:rFonts w:ascii="Arial" w:eastAsia="MS Gothic" w:hAnsi="Arial" w:cs="Arial"/>
                    <w:szCs w:val="24"/>
                    <w:lang w:eastAsia="en-GB"/>
                  </w:rPr>
                </w:pPr>
              </w:p>
              <w:p w:rsidR="0003499C" w:rsidRPr="008C09BD" w:rsidRDefault="0003499C" w:rsidP="00D713F3">
                <w:pPr>
                  <w:rPr>
                    <w:rFonts w:ascii="Arial" w:eastAsia="MS Gothic" w:hAnsi="Arial" w:cs="Arial"/>
                    <w:szCs w:val="24"/>
                    <w:lang w:eastAsia="en-GB"/>
                  </w:rPr>
                </w:pPr>
              </w:p>
            </w:tc>
          </w:tr>
        </w:tbl>
        <w:p w:rsidR="0003499C" w:rsidRPr="0003499C" w:rsidRDefault="0003499C" w:rsidP="0003499C">
          <w:pPr>
            <w:rPr>
              <w:rFonts w:ascii="Arial" w:hAnsi="Arial" w:cs="Arial"/>
              <w:b/>
              <w:sz w:val="32"/>
              <w:u w:val="single"/>
            </w:rPr>
          </w:pPr>
          <w:r>
            <w:rPr>
              <w:rFonts w:ascii="Arial" w:hAnsi="Arial" w:cs="Arial"/>
              <w:b/>
              <w:sz w:val="32"/>
              <w:u w:val="single"/>
            </w:rPr>
            <w:t xml:space="preserve">Third Tenant </w:t>
          </w:r>
          <w:r w:rsidRPr="0003499C">
            <w:rPr>
              <w:rFonts w:ascii="Arial" w:hAnsi="Arial" w:cs="Arial"/>
              <w:b/>
              <w:sz w:val="32"/>
              <w:u w:val="single"/>
            </w:rPr>
            <w:t>Details</w:t>
          </w:r>
        </w:p>
        <w:p w:rsidR="0003499C" w:rsidRDefault="000A1D15" w:rsidP="0003499C">
          <w:pPr>
            <w:spacing w:after="120"/>
            <w:rPr>
              <w:rFonts w:ascii="Arial" w:hAnsi="Arial" w:cs="Arial"/>
              <w:b/>
              <w:sz w:val="24"/>
              <w:szCs w:val="25"/>
            </w:rPr>
          </w:pPr>
          <w:r>
            <w:rPr>
              <w:rFonts w:ascii="Arial" w:hAnsi="Arial" w:cs="Arial"/>
              <w:b/>
              <w:sz w:val="24"/>
              <w:szCs w:val="25"/>
            </w:rPr>
            <w:t>9</w:t>
          </w:r>
          <w:r w:rsidR="0003499C">
            <w:rPr>
              <w:rFonts w:ascii="Arial" w:hAnsi="Arial" w:cs="Arial"/>
              <w:b/>
              <w:sz w:val="24"/>
              <w:szCs w:val="25"/>
            </w:rPr>
            <w:t>. What are the details of the third tenant?</w:t>
          </w:r>
        </w:p>
        <w:p w:rsidR="000A1D15" w:rsidRPr="009D1050" w:rsidRDefault="000A1D15" w:rsidP="000A1D15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Their</w:t>
          </w:r>
          <w:r w:rsidRPr="009D1050">
            <w:rPr>
              <w:rFonts w:ascii="Arial" w:hAnsi="Arial" w:cs="Arial"/>
              <w:b/>
            </w:rPr>
            <w:t xml:space="preserve"> name :                </w:t>
          </w:r>
          <w:sdt>
            <w:sdtPr>
              <w:rPr>
                <w:rFonts w:ascii="Arial" w:hAnsi="Arial" w:cs="Arial"/>
                <w:b/>
              </w:rPr>
              <w:id w:val="-2044740780"/>
              <w:placeholder>
                <w:docPart w:val="4191C5FCD76B43A395798B99C9EAA191"/>
              </w:placeholder>
              <w:showingPlcHdr/>
              <w:text/>
            </w:sdtPr>
            <w:sdtEndPr/>
            <w:sdtContent>
              <w:r w:rsidRPr="009D1050">
                <w:rPr>
                  <w:rStyle w:val="PlaceholderText"/>
                  <w:b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Email address: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-570429893"/>
              <w:placeholder>
                <w:docPart w:val="AF8BEA74A65541E580EA5F4BB1D253A5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Preferred phone: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-1155526011"/>
              <w:placeholder>
                <w:docPart w:val="47D81934FFB242DF9C947CCDD7E4E2E6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</w:rPr>
          </w:pPr>
          <w:r w:rsidRPr="009D1050">
            <w:rPr>
              <w:rFonts w:ascii="Arial" w:hAnsi="Arial" w:cs="Arial"/>
              <w:b/>
            </w:rPr>
            <w:t xml:space="preserve">Joint Tenant’s name  </w:t>
          </w:r>
          <w:sdt>
            <w:sdtPr>
              <w:rPr>
                <w:rFonts w:ascii="Arial" w:hAnsi="Arial" w:cs="Arial"/>
                <w:b/>
              </w:rPr>
              <w:id w:val="-1004124033"/>
              <w:placeholder>
                <w:docPart w:val="820F52E7B09F4AAE99748B569907A016"/>
              </w:placeholder>
              <w:showingPlcHdr/>
            </w:sdtPr>
            <w:sdtEndPr>
              <w:rPr>
                <w:b w:val="0"/>
              </w:rPr>
            </w:sdtEndPr>
            <w:sdtContent>
              <w:r w:rsidRPr="009D1050">
                <w:rPr>
                  <w:rStyle w:val="PlaceholderText"/>
                  <w:b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Email address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-1770382379"/>
              <w:placeholder>
                <w:docPart w:val="A68CA799C7E9404FB1733AF2626CB103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Preferred phone: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1454446004"/>
              <w:placeholder>
                <w:docPart w:val="F03BA5A871FF4D218628FBA86B4090CD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</w:rPr>
            <w:br/>
          </w:r>
          <w:r>
            <w:rPr>
              <w:rFonts w:ascii="Arial" w:hAnsi="Arial" w:cs="Arial"/>
              <w:b/>
            </w:rPr>
            <w:t>Their</w:t>
          </w:r>
          <w:r w:rsidRPr="009D1050">
            <w:rPr>
              <w:rFonts w:ascii="Arial" w:hAnsi="Arial" w:cs="Arial"/>
              <w:b/>
            </w:rPr>
            <w:t xml:space="preserve"> address:</w:t>
          </w:r>
          <w:r>
            <w:rPr>
              <w:rFonts w:ascii="Arial" w:hAnsi="Arial" w:cs="Arial"/>
            </w:rPr>
            <w:t xml:space="preserve"> </w:t>
          </w:r>
          <w:sdt>
            <w:sdtPr>
              <w:rPr>
                <w:rFonts w:ascii="Arial" w:hAnsi="Arial" w:cs="Arial"/>
              </w:rPr>
              <w:id w:val="-539127053"/>
              <w:placeholder>
                <w:docPart w:val="D81F1B357FF548DD9D50EA3B9E6AD268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Postcode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-790131966"/>
              <w:placeholder>
                <w:docPart w:val="7F57C22043474AEB9D8AF70C9AB3834F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spacing w:after="120"/>
            <w:rPr>
              <w:rFonts w:ascii="Arial" w:hAnsi="Arial" w:cs="Arial"/>
              <w:b/>
              <w:sz w:val="24"/>
              <w:szCs w:val="25"/>
            </w:rPr>
          </w:pPr>
          <w:r w:rsidRPr="008C5190">
            <w:rPr>
              <w:rFonts w:ascii="Arial" w:hAnsi="Arial" w:cs="Arial"/>
              <w:b/>
              <w:szCs w:val="25"/>
            </w:rPr>
            <w:t xml:space="preserve"> </w:t>
          </w:r>
        </w:p>
        <w:p w:rsidR="000A1D15" w:rsidRDefault="000A1D15" w:rsidP="000A1D15">
          <w:pPr>
            <w:spacing w:before="240"/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 xml:space="preserve">Are they a BCC tenant?     Yes </w:t>
          </w:r>
          <w:sdt>
            <w:sdtPr>
              <w:rPr>
                <w:rFonts w:ascii="Arial" w:hAnsi="Arial" w:cs="Arial"/>
                <w:szCs w:val="25"/>
              </w:rPr>
              <w:id w:val="8066666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 w:rsidRPr="00EA22DB">
            <w:rPr>
              <w:rFonts w:ascii="Arial" w:hAnsi="Arial" w:cs="Arial"/>
              <w:szCs w:val="25"/>
            </w:rPr>
            <w:t xml:space="preserve">   No</w:t>
          </w:r>
          <w:r>
            <w:rPr>
              <w:rFonts w:ascii="Arial" w:hAnsi="Arial" w:cs="Arial"/>
              <w:szCs w:val="25"/>
            </w:rPr>
            <w:t xml:space="preserve">   </w:t>
          </w:r>
          <w:sdt>
            <w:sdtPr>
              <w:rPr>
                <w:rFonts w:ascii="Arial" w:hAnsi="Arial" w:cs="Arial"/>
                <w:szCs w:val="25"/>
              </w:rPr>
              <w:id w:val="-735310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>
            <w:rPr>
              <w:rFonts w:ascii="Arial" w:hAnsi="Arial" w:cs="Arial"/>
              <w:szCs w:val="25"/>
            </w:rPr>
            <w:t xml:space="preserve"> Landlord: </w:t>
          </w:r>
          <w:sdt>
            <w:sdtPr>
              <w:rPr>
                <w:rFonts w:ascii="Arial" w:hAnsi="Arial" w:cs="Arial"/>
                <w:szCs w:val="25"/>
              </w:rPr>
              <w:id w:val="-131876003"/>
              <w:placeholder>
                <w:docPart w:val="2BB91950F7EA4AC7A259AA58D9EF8D8B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Pr="000A1D15" w:rsidRDefault="000A1D15" w:rsidP="000A1D15">
          <w:pPr>
            <w:rPr>
              <w:rFonts w:ascii="Arial" w:hAnsi="Arial" w:cs="Arial"/>
              <w:b/>
              <w:sz w:val="24"/>
              <w:szCs w:val="25"/>
            </w:rPr>
          </w:pPr>
          <w:r>
            <w:rPr>
              <w:rFonts w:ascii="Arial" w:hAnsi="Arial" w:cs="Arial"/>
              <w:b/>
              <w:sz w:val="24"/>
              <w:szCs w:val="25"/>
            </w:rPr>
            <w:t>10</w:t>
          </w:r>
          <w:r w:rsidRPr="000A1D15">
            <w:rPr>
              <w:rFonts w:ascii="Arial" w:hAnsi="Arial" w:cs="Arial"/>
              <w:b/>
              <w:sz w:val="24"/>
              <w:szCs w:val="25"/>
            </w:rPr>
            <w:t xml:space="preserve">. Please give the details of their household and any other people who will be moving with them. </w:t>
          </w:r>
        </w:p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510"/>
            <w:gridCol w:w="284"/>
            <w:gridCol w:w="1559"/>
            <w:gridCol w:w="284"/>
            <w:gridCol w:w="992"/>
            <w:gridCol w:w="283"/>
            <w:gridCol w:w="2330"/>
          </w:tblGrid>
          <w:tr w:rsidR="000A1D15" w:rsidTr="008957E3">
            <w:tc>
              <w:tcPr>
                <w:tcW w:w="3510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Full name</w:t>
                </w:r>
              </w:p>
            </w:tc>
            <w:tc>
              <w:tcPr>
                <w:tcW w:w="284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</w:p>
            </w:tc>
            <w:tc>
              <w:tcPr>
                <w:tcW w:w="1559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Date of birth</w:t>
                </w:r>
              </w:p>
            </w:tc>
            <w:tc>
              <w:tcPr>
                <w:tcW w:w="284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</w:p>
            </w:tc>
            <w:tc>
              <w:tcPr>
                <w:tcW w:w="992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Gender (M/F)</w:t>
                </w:r>
              </w:p>
            </w:tc>
            <w:tc>
              <w:tcPr>
                <w:tcW w:w="283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</w:p>
            </w:tc>
            <w:tc>
              <w:tcPr>
                <w:tcW w:w="2330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Relationship to you</w:t>
                </w:r>
              </w:p>
            </w:tc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1257945196"/>
                <w:placeholder>
                  <w:docPart w:val="0DAFEFE5C4C4406C971990429F02755C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673526612"/>
                <w:placeholder>
                  <w:docPart w:val="AB4ACC26B4D848F1B0A3F04F5055545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400762401"/>
                <w:placeholder>
                  <w:docPart w:val="F5C9FB94646A4072A18EE6F6B596FBF6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Pr="00A152A8" w:rsidRDefault="000A1D15" w:rsidP="008957E3">
                <w:pPr>
                  <w:spacing w:before="60" w:after="60"/>
                  <w:rPr>
                    <w:rFonts w:ascii="Arial" w:hAnsi="Arial" w:cs="Arial"/>
                    <w:i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1258371064"/>
                <w:placeholder>
                  <w:docPart w:val="0205B1BC278042FF803590F41C4AC124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Pr="00A152A8" w:rsidRDefault="000A1D15" w:rsidP="008957E3">
                    <w:pPr>
                      <w:spacing w:before="60" w:after="60"/>
                      <w:jc w:val="center"/>
                      <w:rPr>
                        <w:rFonts w:ascii="Arial" w:hAnsi="Arial" w:cs="Arial"/>
                        <w:i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958079899"/>
                <w:placeholder>
                  <w:docPart w:val="5016D498FCE441548DDE1DAC3D78BEB4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062131050"/>
                <w:placeholder>
                  <w:docPart w:val="E6AFB94741544927AB21C97C15A6438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1596013741"/>
                <w:placeholder>
                  <w:docPart w:val="BAE5F22A273C4E68BAEC62A2E8A543ED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1616061214"/>
                <w:placeholder>
                  <w:docPart w:val="B431E632BBC2431983A2D048E75B73A9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912664967"/>
                <w:placeholder>
                  <w:docPart w:val="2007C9C296D94448BFD366C2A767C70A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2063132073"/>
                <w:placeholder>
                  <w:docPart w:val="876AD37ED9394BEC88404E004CFF753D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392346392"/>
                <w:placeholder>
                  <w:docPart w:val="D1B1E9C4AC4D4322BF523DCC0B5DD420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721978406"/>
                <w:placeholder>
                  <w:docPart w:val="58962CF853A84C52B7D47C5A2A0034D1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-1372370363"/>
                <w:placeholder>
                  <w:docPart w:val="6EFC351BE1664A20AF12FA9377550316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2019144930"/>
                <w:placeholder>
                  <w:docPart w:val="9C574F646A3E4638A0D2012EBE4C676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43940130"/>
                <w:placeholder>
                  <w:docPart w:val="CAB9BC86D31343799BD741685436D8CA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355476402"/>
                <w:placeholder>
                  <w:docPart w:val="C5ACC5BB577F4592A4780F14430285FC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-1444448371"/>
                <w:placeholder>
                  <w:docPart w:val="7966D723934F4DB483F0B39C67733725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1308632806"/>
                <w:placeholder>
                  <w:docPart w:val="9F56EC705EC344D3860FACF0AE90062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670383404"/>
                <w:placeholder>
                  <w:docPart w:val="9628E40802B34D0EAF2873F754DBB69A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375045683"/>
                <w:placeholder>
                  <w:docPart w:val="936257BA02F84166B33B290FDE266515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442971077"/>
                <w:placeholder>
                  <w:docPart w:val="CDC8D83109004D6BA64E91634F9988F2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590885653"/>
                <w:placeholder>
                  <w:docPart w:val="8C64FBF56D8E4914BADA82874C7714AF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 xml:space="preserve">Click here to </w:t>
                    </w:r>
                    <w:r w:rsidRPr="00276526">
                      <w:rPr>
                        <w:rStyle w:val="PlaceholderText"/>
                      </w:rPr>
                      <w:lastRenderedPageBreak/>
                      <w:t>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1921315304"/>
                <w:placeholder>
                  <w:docPart w:val="A40118D52A9541B1846FA9ED39E68D84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 xml:space="preserve">Choose </w:t>
                    </w:r>
                    <w:r w:rsidRPr="00276526">
                      <w:rPr>
                        <w:rStyle w:val="PlaceholderText"/>
                      </w:rPr>
                      <w:lastRenderedPageBreak/>
                      <w:t>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220826759"/>
                <w:placeholder>
                  <w:docPart w:val="B168F0CCD8884728A1BD093FD3F98D70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1262335901"/>
                <w:placeholder>
                  <w:docPart w:val="E1F066A0643A4028B8CF265E28769D40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490832677"/>
                <w:placeholder>
                  <w:docPart w:val="2B710E70CF5B4485A0DD048C1B3426E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970432412"/>
                <w:placeholder>
                  <w:docPart w:val="35BAA9826A464996BA6F0E59E121A38E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993374076"/>
                <w:placeholder>
                  <w:docPart w:val="E68B30D9485746A3AD855C1449BE2E27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</w:tbl>
        <w:p w:rsidR="000A1D15" w:rsidRDefault="000A1D15" w:rsidP="000A1D15">
          <w:pPr>
            <w:rPr>
              <w:rFonts w:ascii="Arial" w:hAnsi="Arial" w:cs="Arial"/>
              <w:szCs w:val="25"/>
            </w:rPr>
          </w:pPr>
        </w:p>
        <w:p w:rsidR="000A1D15" w:rsidRDefault="000A1D15" w:rsidP="000A1D15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>If any of the above are expecting a baby, please confirm:</w:t>
          </w:r>
        </w:p>
        <w:p w:rsidR="000A1D15" w:rsidRDefault="000A1D15" w:rsidP="000A1D15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 xml:space="preserve">Mother’s name </w:t>
          </w:r>
          <w:sdt>
            <w:sdtPr>
              <w:rPr>
                <w:rFonts w:ascii="Arial" w:hAnsi="Arial" w:cs="Arial"/>
                <w:szCs w:val="25"/>
              </w:rPr>
              <w:id w:val="-2116897948"/>
              <w:placeholder>
                <w:docPart w:val="3E315236F98844ABA50999593AAC0088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  <w:r>
            <w:rPr>
              <w:rFonts w:ascii="Arial" w:hAnsi="Arial" w:cs="Arial"/>
              <w:szCs w:val="25"/>
            </w:rPr>
            <w:t xml:space="preserve">    Due date: </w:t>
          </w:r>
          <w:sdt>
            <w:sdtPr>
              <w:rPr>
                <w:rFonts w:ascii="Arial" w:hAnsi="Arial" w:cs="Arial"/>
                <w:szCs w:val="25"/>
              </w:rPr>
              <w:id w:val="2016812463"/>
              <w:placeholder>
                <w:docPart w:val="BC91464491D24B2A8C0A253F2623380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r w:rsidRPr="00276526">
                <w:rPr>
                  <w:rStyle w:val="PlaceholderText"/>
                </w:rPr>
                <w:t>Click here to enter a date.</w:t>
              </w:r>
            </w:sdtContent>
          </w:sdt>
        </w:p>
        <w:p w:rsidR="000A1D15" w:rsidRDefault="000A1D15" w:rsidP="000A1D15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 xml:space="preserve">Number and types of animal kept: </w:t>
          </w:r>
          <w:sdt>
            <w:sdtPr>
              <w:rPr>
                <w:rFonts w:ascii="Arial" w:hAnsi="Arial" w:cs="Arial"/>
                <w:szCs w:val="25"/>
              </w:rPr>
              <w:id w:val="527770617"/>
              <w:placeholder>
                <w:docPart w:val="F0D0D97890124930A77A995EC98345F2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spacing w:after="120"/>
            <w:rPr>
              <w:rFonts w:ascii="Arial" w:hAnsi="Arial" w:cs="Arial"/>
              <w:b/>
              <w:sz w:val="24"/>
              <w:szCs w:val="25"/>
            </w:rPr>
          </w:pPr>
          <w:r>
            <w:rPr>
              <w:rFonts w:ascii="Arial" w:hAnsi="Arial" w:cs="Arial"/>
              <w:b/>
              <w:sz w:val="24"/>
              <w:szCs w:val="25"/>
            </w:rPr>
            <w:br/>
            <w:t xml:space="preserve">11. What kind of home do they have? </w:t>
          </w:r>
        </w:p>
        <w:p w:rsidR="000A1D15" w:rsidRPr="000A7711" w:rsidRDefault="000A1D15" w:rsidP="000A1D15">
          <w:pPr>
            <w:spacing w:after="120"/>
            <w:rPr>
              <w:rFonts w:ascii="Arial" w:hAnsi="Arial" w:cs="Arial"/>
              <w:sz w:val="24"/>
              <w:szCs w:val="25"/>
            </w:rPr>
          </w:pPr>
          <w:r w:rsidRPr="000A7711">
            <w:rPr>
              <w:rFonts w:ascii="Arial" w:hAnsi="Arial" w:cs="Arial"/>
              <w:sz w:val="24"/>
              <w:szCs w:val="25"/>
            </w:rPr>
            <w:t>Please place a tick against the option which best describes their present home:</w:t>
          </w:r>
        </w:p>
        <w:tbl>
          <w:tblPr>
            <w:tblStyle w:val="TableGrid"/>
            <w:tblW w:w="9606" w:type="dxa"/>
            <w:tblBorders>
              <w:top w:val="none" w:sz="0" w:space="0" w:color="auto"/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1280"/>
            <w:gridCol w:w="1380"/>
            <w:gridCol w:w="483"/>
            <w:gridCol w:w="793"/>
            <w:gridCol w:w="1283"/>
            <w:gridCol w:w="276"/>
            <w:gridCol w:w="881"/>
            <w:gridCol w:w="395"/>
            <w:gridCol w:w="1418"/>
            <w:gridCol w:w="156"/>
            <w:gridCol w:w="1261"/>
          </w:tblGrid>
          <w:tr w:rsidR="000A1D15" w:rsidRPr="000A7711" w:rsidTr="008957E3">
            <w:tc>
              <w:tcPr>
                <w:tcW w:w="1280" w:type="dxa"/>
              </w:tcPr>
              <w:p w:rsidR="000A1D15" w:rsidRPr="000A7711" w:rsidRDefault="000A1D15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lang w:eastAsia="en-GB"/>
                  </w:rPr>
                  <w:t>Property type</w:t>
                </w:r>
              </w:p>
            </w:tc>
            <w:tc>
              <w:tcPr>
                <w:tcW w:w="1863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6750649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House</w:t>
                </w:r>
              </w:p>
            </w:tc>
            <w:tc>
              <w:tcPr>
                <w:tcW w:w="2076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62766774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Bungalow</w:t>
                </w:r>
              </w:p>
            </w:tc>
            <w:tc>
              <w:tcPr>
                <w:tcW w:w="1157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9831209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Flat</w:t>
                </w:r>
              </w:p>
            </w:tc>
            <w:tc>
              <w:tcPr>
                <w:tcW w:w="1969" w:type="dxa"/>
                <w:gridSpan w:val="3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4693289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Maisonette</w:t>
                </w:r>
              </w:p>
            </w:tc>
            <w:tc>
              <w:tcPr>
                <w:tcW w:w="1261" w:type="dxa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5967552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Bedsit</w:t>
                </w:r>
              </w:p>
            </w:tc>
          </w:tr>
          <w:tr w:rsidR="000A1D15" w:rsidRPr="000A7711" w:rsidTr="008957E3">
            <w:tc>
              <w:tcPr>
                <w:tcW w:w="1280" w:type="dxa"/>
              </w:tcPr>
              <w:p w:rsidR="000A1D15" w:rsidRPr="000A7711" w:rsidRDefault="000A1D15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</w:p>
            </w:tc>
            <w:tc>
              <w:tcPr>
                <w:tcW w:w="3939" w:type="dxa"/>
                <w:gridSpan w:val="4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011079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Terraced</w:t>
                </w:r>
              </w:p>
              <w:p w:rsidR="000A1D15" w:rsidRPr="000A7711" w:rsidRDefault="00985FEF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8011226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End terrace</w:t>
                </w:r>
              </w:p>
              <w:p w:rsidR="000A1D15" w:rsidRPr="000A7711" w:rsidRDefault="00985FEF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8113893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Semi detached</w:t>
                </w:r>
              </w:p>
              <w:p w:rsidR="000A1D15" w:rsidRPr="000A7711" w:rsidRDefault="00985FEF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6549896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Detached</w:t>
                </w:r>
              </w:p>
            </w:tc>
            <w:tc>
              <w:tcPr>
                <w:tcW w:w="4387" w:type="dxa"/>
                <w:gridSpan w:val="6"/>
              </w:tcPr>
              <w:p w:rsidR="000A1D15" w:rsidRPr="000A7711" w:rsidRDefault="000A1D15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</w:p>
              <w:p w:rsidR="000A1D15" w:rsidRPr="000A7711" w:rsidRDefault="000A1D15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>Which floor?  ………………</w:t>
                </w:r>
              </w:p>
              <w:p w:rsidR="000A1D15" w:rsidRPr="000A7711" w:rsidRDefault="000A1D15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</w:p>
              <w:p w:rsidR="000A1D15" w:rsidRPr="000A7711" w:rsidRDefault="000A1D15" w:rsidP="008957E3">
                <w:pPr>
                  <w:spacing w:after="120"/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How many </w:t>
                </w:r>
                <w:r>
                  <w:rPr>
                    <w:rFonts w:ascii="Arial" w:hAnsi="Arial" w:cs="Arial"/>
                    <w:szCs w:val="24"/>
                    <w:lang w:eastAsia="en-GB"/>
                  </w:rPr>
                  <w:t xml:space="preserve">steps to the front door?  </w:t>
                </w: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>………..</w:t>
                </w:r>
              </w:p>
            </w:tc>
          </w:tr>
          <w:tr w:rsidR="000A1D15" w:rsidRPr="000A7711" w:rsidTr="008957E3">
            <w:tc>
              <w:tcPr>
                <w:tcW w:w="1280" w:type="dxa"/>
              </w:tcPr>
              <w:p w:rsidR="000A1D15" w:rsidRPr="000A7711" w:rsidRDefault="000A1D15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>Size of property</w:t>
                </w:r>
              </w:p>
            </w:tc>
            <w:tc>
              <w:tcPr>
                <w:tcW w:w="1380" w:type="dxa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2482724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Bedsit</w:t>
                </w:r>
              </w:p>
            </w:tc>
            <w:tc>
              <w:tcPr>
                <w:tcW w:w="1276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6006888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1 bed</w:t>
                </w:r>
              </w:p>
            </w:tc>
            <w:tc>
              <w:tcPr>
                <w:tcW w:w="1559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6069668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2 bed</w:t>
                </w:r>
              </w:p>
            </w:tc>
            <w:tc>
              <w:tcPr>
                <w:tcW w:w="1276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6902555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3 bed</w:t>
                </w:r>
              </w:p>
            </w:tc>
            <w:tc>
              <w:tcPr>
                <w:tcW w:w="1418" w:type="dxa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8956343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4 bed</w:t>
                </w:r>
              </w:p>
            </w:tc>
            <w:tc>
              <w:tcPr>
                <w:tcW w:w="1417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9204648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5+ bed</w:t>
                </w:r>
              </w:p>
            </w:tc>
          </w:tr>
          <w:tr w:rsidR="000A1D15" w:rsidRPr="000A7711" w:rsidTr="008957E3">
            <w:tc>
              <w:tcPr>
                <w:tcW w:w="9606" w:type="dxa"/>
                <w:gridSpan w:val="11"/>
              </w:tcPr>
              <w:p w:rsidR="000A1D15" w:rsidRDefault="000A1D15" w:rsidP="008957E3">
                <w:pPr>
                  <w:rPr>
                    <w:rFonts w:ascii="Arial" w:eastAsia="MS Gothic" w:hAnsi="Arial" w:cs="Arial"/>
                    <w:szCs w:val="24"/>
                    <w:lang w:eastAsia="en-GB"/>
                  </w:rPr>
                </w:pPr>
              </w:p>
              <w:p w:rsidR="000A1D15" w:rsidRPr="000A1D15" w:rsidRDefault="000A1D15" w:rsidP="008957E3">
                <w:pPr>
                  <w:rPr>
                    <w:rFonts w:ascii="Arial" w:eastAsia="MS Gothic" w:hAnsi="Arial" w:cs="Arial"/>
                    <w:sz w:val="24"/>
                    <w:szCs w:val="24"/>
                    <w:lang w:eastAsia="en-GB"/>
                  </w:rPr>
                </w:pPr>
                <w:r w:rsidRPr="000A1D15">
                  <w:rPr>
                    <w:rFonts w:ascii="Arial" w:eastAsia="MS Gothic" w:hAnsi="Arial" w:cs="Arial"/>
                    <w:sz w:val="24"/>
                    <w:szCs w:val="24"/>
                    <w:lang w:eastAsia="en-GB"/>
                  </w:rPr>
                  <w:t>Does their home have any adaptations to make it more accessible ?</w:t>
                </w:r>
              </w:p>
              <w:p w:rsidR="000A1D15" w:rsidRPr="000A1D15" w:rsidRDefault="000A1D15" w:rsidP="008957E3">
                <w:pPr>
                  <w:spacing w:after="120"/>
                  <w:rPr>
                    <w:rFonts w:ascii="Arial" w:hAnsi="Arial" w:cs="Arial"/>
                    <w:szCs w:val="25"/>
                  </w:rPr>
                </w:pPr>
                <w:r w:rsidRPr="000A1D15">
                  <w:rPr>
                    <w:rFonts w:ascii="Arial" w:hAnsi="Arial" w:cs="Arial"/>
                    <w:szCs w:val="25"/>
                  </w:rPr>
                  <w:t xml:space="preserve">Hoist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16316705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 ; stairlift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16967358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 ; wet room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-115404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; level access shower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18089685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grab-rails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15296130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; step lift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11734540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 ; other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-13548733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: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1266657654"/>
                    <w:placeholder>
                      <w:docPart w:val="A40B236EFB7246DE9D65E392AF8C4EEB"/>
                    </w:placeholder>
                    <w:showingPlcHdr/>
                  </w:sdtPr>
                  <w:sdtEndPr/>
                  <w:sdtContent>
                    <w:r w:rsidRPr="000A1D15">
                      <w:rPr>
                        <w:rStyle w:val="PlaceholderText"/>
                        <w:sz w:val="20"/>
                      </w:rPr>
                      <w:t>Click here to enter text.</w:t>
                    </w:r>
                  </w:sdtContent>
                </w:sdt>
              </w:p>
            </w:tc>
          </w:tr>
          <w:tr w:rsidR="000A1D15" w:rsidRPr="000A7711" w:rsidTr="008957E3">
            <w:tc>
              <w:tcPr>
                <w:tcW w:w="9606" w:type="dxa"/>
                <w:gridSpan w:val="11"/>
                <w:tcBorders>
                  <w:bottom w:val="nil"/>
                </w:tcBorders>
              </w:tcPr>
              <w:p w:rsidR="000A1D15" w:rsidRDefault="000A1D15" w:rsidP="008957E3">
                <w:pPr>
                  <w:rPr>
                    <w:rFonts w:ascii="Arial" w:hAnsi="Arial" w:cs="Arial"/>
                    <w:szCs w:val="25"/>
                  </w:rPr>
                </w:pPr>
                <w:r>
                  <w:rPr>
                    <w:rFonts w:ascii="Arial" w:eastAsia="MS Gothic" w:hAnsi="Arial" w:cs="Arial"/>
                    <w:szCs w:val="24"/>
                    <w:lang w:eastAsia="en-GB"/>
                  </w:rPr>
                  <w:t xml:space="preserve">Do they live in a Support Housing for Older People Scheme?    </w:t>
                </w: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21307743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>
                  <w:rPr>
                    <w:rFonts w:ascii="Arial" w:eastAsia="MS Gothic" w:hAnsi="Arial" w:cs="Arial"/>
                    <w:szCs w:val="24"/>
                    <w:lang w:eastAsia="en-GB"/>
                  </w:rPr>
                  <w:t xml:space="preserve"> </w:t>
                </w:r>
                <w:r w:rsidRPr="00EA22DB">
                  <w:rPr>
                    <w:rFonts w:ascii="Arial" w:hAnsi="Arial" w:cs="Arial"/>
                    <w:szCs w:val="25"/>
                  </w:rPr>
                  <w:t xml:space="preserve">Yes   </w:t>
                </w: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8386030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Pr="00EA22DB">
                  <w:rPr>
                    <w:rFonts w:ascii="Arial" w:hAnsi="Arial" w:cs="Arial"/>
                    <w:szCs w:val="25"/>
                  </w:rPr>
                  <w:t xml:space="preserve"> </w:t>
                </w:r>
                <w:r>
                  <w:rPr>
                    <w:rFonts w:ascii="Arial" w:hAnsi="Arial" w:cs="Arial"/>
                    <w:szCs w:val="25"/>
                  </w:rPr>
                  <w:t xml:space="preserve"> </w:t>
                </w:r>
                <w:r w:rsidRPr="00EA22DB">
                  <w:rPr>
                    <w:rFonts w:ascii="Arial" w:hAnsi="Arial" w:cs="Arial"/>
                    <w:szCs w:val="25"/>
                  </w:rPr>
                  <w:t>No</w:t>
                </w:r>
                <w:r>
                  <w:rPr>
                    <w:rFonts w:ascii="Arial" w:hAnsi="Arial" w:cs="Arial"/>
                    <w:szCs w:val="25"/>
                  </w:rPr>
                  <w:t xml:space="preserve">      </w:t>
                </w:r>
              </w:p>
              <w:p w:rsidR="000A1D15" w:rsidRDefault="000A1D15" w:rsidP="008957E3">
                <w:pPr>
                  <w:rPr>
                    <w:rFonts w:ascii="Arial" w:eastAsia="MS Gothic" w:hAnsi="Arial" w:cs="Arial"/>
                    <w:szCs w:val="24"/>
                    <w:lang w:eastAsia="en-GB"/>
                  </w:rPr>
                </w:pPr>
              </w:p>
              <w:p w:rsidR="000A1D15" w:rsidRPr="008C09BD" w:rsidRDefault="000A1D15" w:rsidP="008957E3">
                <w:pPr>
                  <w:rPr>
                    <w:rFonts w:ascii="Arial" w:eastAsia="MS Gothic" w:hAnsi="Arial" w:cs="Arial"/>
                    <w:szCs w:val="24"/>
                    <w:lang w:eastAsia="en-GB"/>
                  </w:rPr>
                </w:pPr>
              </w:p>
            </w:tc>
          </w:tr>
        </w:tbl>
        <w:p w:rsidR="0003499C" w:rsidRDefault="0003499C" w:rsidP="0003499C">
          <w:pPr>
            <w:rPr>
              <w:rFonts w:ascii="Arial" w:hAnsi="Arial" w:cs="Arial"/>
              <w:b/>
              <w:sz w:val="32"/>
              <w:u w:val="single"/>
            </w:rPr>
          </w:pPr>
          <w:r>
            <w:rPr>
              <w:rFonts w:ascii="Arial" w:hAnsi="Arial" w:cs="Arial"/>
              <w:b/>
              <w:sz w:val="32"/>
              <w:u w:val="single"/>
            </w:rPr>
            <w:t>Fourth Tenant Details</w:t>
          </w:r>
        </w:p>
        <w:p w:rsidR="000A1D15" w:rsidRDefault="000A1D15" w:rsidP="000A1D15">
          <w:pPr>
            <w:spacing w:after="120"/>
            <w:rPr>
              <w:rFonts w:ascii="Arial" w:hAnsi="Arial" w:cs="Arial"/>
              <w:b/>
              <w:sz w:val="24"/>
              <w:szCs w:val="25"/>
            </w:rPr>
          </w:pPr>
          <w:r>
            <w:rPr>
              <w:rFonts w:ascii="Arial" w:hAnsi="Arial" w:cs="Arial"/>
              <w:b/>
              <w:sz w:val="24"/>
              <w:szCs w:val="25"/>
            </w:rPr>
            <w:t>12. What are the details of the fourth tenant?</w:t>
          </w:r>
        </w:p>
        <w:p w:rsidR="000A1D15" w:rsidRPr="009D1050" w:rsidRDefault="000A1D15" w:rsidP="000A1D15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Their</w:t>
          </w:r>
          <w:r w:rsidRPr="009D1050">
            <w:rPr>
              <w:rFonts w:ascii="Arial" w:hAnsi="Arial" w:cs="Arial"/>
              <w:b/>
            </w:rPr>
            <w:t xml:space="preserve"> name :                </w:t>
          </w:r>
          <w:sdt>
            <w:sdtPr>
              <w:rPr>
                <w:rFonts w:ascii="Arial" w:hAnsi="Arial" w:cs="Arial"/>
                <w:b/>
              </w:rPr>
              <w:id w:val="-921947937"/>
              <w:placeholder>
                <w:docPart w:val="0C28CC55E80B4E7DA69D5AFEE1248B01"/>
              </w:placeholder>
              <w:showingPlcHdr/>
              <w:text/>
            </w:sdtPr>
            <w:sdtEndPr/>
            <w:sdtContent>
              <w:r w:rsidRPr="009D1050">
                <w:rPr>
                  <w:rStyle w:val="PlaceholderText"/>
                  <w:b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Email address: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503239673"/>
              <w:placeholder>
                <w:docPart w:val="80A7427D55584A1894F0F6310FB20115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Preferred phone: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1673218003"/>
              <w:placeholder>
                <w:docPart w:val="A33BAF67D3D14005A333C7CB5CB5B58B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</w:rPr>
          </w:pPr>
          <w:r w:rsidRPr="009D1050">
            <w:rPr>
              <w:rFonts w:ascii="Arial" w:hAnsi="Arial" w:cs="Arial"/>
              <w:b/>
            </w:rPr>
            <w:t xml:space="preserve">Joint Tenant’s name  </w:t>
          </w:r>
          <w:sdt>
            <w:sdtPr>
              <w:rPr>
                <w:rFonts w:ascii="Arial" w:hAnsi="Arial" w:cs="Arial"/>
                <w:b/>
              </w:rPr>
              <w:id w:val="-1172410627"/>
              <w:placeholder>
                <w:docPart w:val="A2CF61CF9AA84B35BE24BD3991A724E5"/>
              </w:placeholder>
              <w:showingPlcHdr/>
            </w:sdtPr>
            <w:sdtEndPr>
              <w:rPr>
                <w:b w:val="0"/>
              </w:rPr>
            </w:sdtEndPr>
            <w:sdtContent>
              <w:r w:rsidRPr="009D1050">
                <w:rPr>
                  <w:rStyle w:val="PlaceholderText"/>
                  <w:b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Email address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809669849"/>
              <w:placeholder>
                <w:docPart w:val="BD85257FE6294DE98F5A46B74D38CFA8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Preferred phone: 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-1342542348"/>
              <w:placeholder>
                <w:docPart w:val="A4C3436FBD3D4DEF8C5B1C81F2161FB8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</w:rPr>
            <w:br/>
          </w:r>
          <w:r>
            <w:rPr>
              <w:rFonts w:ascii="Arial" w:hAnsi="Arial" w:cs="Arial"/>
              <w:b/>
            </w:rPr>
            <w:t>Their</w:t>
          </w:r>
          <w:r w:rsidRPr="009D1050">
            <w:rPr>
              <w:rFonts w:ascii="Arial" w:hAnsi="Arial" w:cs="Arial"/>
              <w:b/>
            </w:rPr>
            <w:t xml:space="preserve"> address:</w:t>
          </w:r>
          <w:r>
            <w:rPr>
              <w:rFonts w:ascii="Arial" w:hAnsi="Arial" w:cs="Arial"/>
            </w:rPr>
            <w:t xml:space="preserve"> </w:t>
          </w:r>
          <w:sdt>
            <w:sdtPr>
              <w:rPr>
                <w:rFonts w:ascii="Arial" w:hAnsi="Arial" w:cs="Arial"/>
              </w:rPr>
              <w:id w:val="-1862729221"/>
              <w:placeholder>
                <w:docPart w:val="F8DFD3A35F244BA182C0EE78D75539E3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autoSpaceDE w:val="0"/>
            <w:autoSpaceDN w:val="0"/>
            <w:adjustRightInd w:val="0"/>
            <w:spacing w:after="120" w:line="240" w:lineRule="auto"/>
            <w:ind w:firstLine="7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Postcode</w:t>
          </w:r>
          <w:r>
            <w:rPr>
              <w:rFonts w:ascii="Arial" w:hAnsi="Arial" w:cs="Arial"/>
            </w:rPr>
            <w:tab/>
          </w:r>
          <w:sdt>
            <w:sdtPr>
              <w:rPr>
                <w:rFonts w:ascii="Arial" w:hAnsi="Arial" w:cs="Arial"/>
              </w:rPr>
              <w:id w:val="844360671"/>
              <w:placeholder>
                <w:docPart w:val="2350D21704224E67A18DFC614A06AB0F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spacing w:after="120"/>
            <w:rPr>
              <w:rFonts w:ascii="Arial" w:hAnsi="Arial" w:cs="Arial"/>
              <w:b/>
              <w:sz w:val="24"/>
              <w:szCs w:val="25"/>
            </w:rPr>
          </w:pPr>
          <w:r w:rsidRPr="008C5190">
            <w:rPr>
              <w:rFonts w:ascii="Arial" w:hAnsi="Arial" w:cs="Arial"/>
              <w:b/>
              <w:szCs w:val="25"/>
            </w:rPr>
            <w:t xml:space="preserve"> </w:t>
          </w:r>
        </w:p>
        <w:p w:rsidR="000A1D15" w:rsidRDefault="000A1D15" w:rsidP="000A1D15">
          <w:pPr>
            <w:spacing w:before="240"/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 xml:space="preserve">Are they a BCC tenant?     Yes </w:t>
          </w:r>
          <w:sdt>
            <w:sdtPr>
              <w:rPr>
                <w:rFonts w:ascii="Arial" w:hAnsi="Arial" w:cs="Arial"/>
                <w:szCs w:val="25"/>
              </w:rPr>
              <w:id w:val="654195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 w:rsidRPr="00EA22DB">
            <w:rPr>
              <w:rFonts w:ascii="Arial" w:hAnsi="Arial" w:cs="Arial"/>
              <w:szCs w:val="25"/>
            </w:rPr>
            <w:t xml:space="preserve">   No</w:t>
          </w:r>
          <w:r>
            <w:rPr>
              <w:rFonts w:ascii="Arial" w:hAnsi="Arial" w:cs="Arial"/>
              <w:szCs w:val="25"/>
            </w:rPr>
            <w:t xml:space="preserve">   </w:t>
          </w:r>
          <w:sdt>
            <w:sdtPr>
              <w:rPr>
                <w:rFonts w:ascii="Arial" w:hAnsi="Arial" w:cs="Arial"/>
                <w:szCs w:val="25"/>
              </w:rPr>
              <w:id w:val="-5391994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Arial" w:hint="eastAsia"/>
                  <w:szCs w:val="25"/>
                </w:rPr>
                <w:t>☐</w:t>
              </w:r>
            </w:sdtContent>
          </w:sdt>
          <w:r>
            <w:rPr>
              <w:rFonts w:ascii="Arial" w:hAnsi="Arial" w:cs="Arial"/>
              <w:szCs w:val="25"/>
            </w:rPr>
            <w:t xml:space="preserve"> Landlord: </w:t>
          </w:r>
          <w:sdt>
            <w:sdtPr>
              <w:rPr>
                <w:rFonts w:ascii="Arial" w:hAnsi="Arial" w:cs="Arial"/>
                <w:szCs w:val="25"/>
              </w:rPr>
              <w:id w:val="505333014"/>
              <w:placeholder>
                <w:docPart w:val="D8B1785F983243B9BEDEA6EC05310FFF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Pr="000A1D15" w:rsidRDefault="000A1D15" w:rsidP="000A1D15">
          <w:pPr>
            <w:rPr>
              <w:rFonts w:ascii="Arial" w:hAnsi="Arial" w:cs="Arial"/>
              <w:b/>
              <w:sz w:val="24"/>
              <w:szCs w:val="25"/>
            </w:rPr>
          </w:pPr>
          <w:r>
            <w:rPr>
              <w:rFonts w:ascii="Arial" w:hAnsi="Arial" w:cs="Arial"/>
              <w:b/>
              <w:sz w:val="24"/>
              <w:szCs w:val="25"/>
            </w:rPr>
            <w:lastRenderedPageBreak/>
            <w:t>13</w:t>
          </w:r>
          <w:r w:rsidRPr="000A1D15">
            <w:rPr>
              <w:rFonts w:ascii="Arial" w:hAnsi="Arial" w:cs="Arial"/>
              <w:b/>
              <w:sz w:val="24"/>
              <w:szCs w:val="25"/>
            </w:rPr>
            <w:t xml:space="preserve">. Please give the details of their household and any other people who will be moving with them. </w:t>
          </w:r>
        </w:p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510"/>
            <w:gridCol w:w="284"/>
            <w:gridCol w:w="1559"/>
            <w:gridCol w:w="284"/>
            <w:gridCol w:w="992"/>
            <w:gridCol w:w="283"/>
            <w:gridCol w:w="2330"/>
          </w:tblGrid>
          <w:tr w:rsidR="000A1D15" w:rsidTr="008957E3">
            <w:tc>
              <w:tcPr>
                <w:tcW w:w="3510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Full name</w:t>
                </w:r>
              </w:p>
            </w:tc>
            <w:tc>
              <w:tcPr>
                <w:tcW w:w="284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</w:p>
            </w:tc>
            <w:tc>
              <w:tcPr>
                <w:tcW w:w="1559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Date of birth</w:t>
                </w:r>
              </w:p>
            </w:tc>
            <w:tc>
              <w:tcPr>
                <w:tcW w:w="284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</w:p>
            </w:tc>
            <w:tc>
              <w:tcPr>
                <w:tcW w:w="992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Gender (M/F)</w:t>
                </w:r>
              </w:p>
            </w:tc>
            <w:tc>
              <w:tcPr>
                <w:tcW w:w="283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</w:p>
            </w:tc>
            <w:tc>
              <w:tcPr>
                <w:tcW w:w="2330" w:type="dxa"/>
              </w:tcPr>
              <w:p w:rsidR="000A1D15" w:rsidRPr="009D43F5" w:rsidRDefault="000A1D15" w:rsidP="008957E3">
                <w:pPr>
                  <w:spacing w:before="60" w:after="60"/>
                  <w:rPr>
                    <w:rFonts w:ascii="Arial" w:hAnsi="Arial" w:cs="Arial"/>
                    <w:b/>
                    <w:szCs w:val="25"/>
                  </w:rPr>
                </w:pPr>
                <w:r w:rsidRPr="009D43F5">
                  <w:rPr>
                    <w:rFonts w:ascii="Arial" w:hAnsi="Arial" w:cs="Arial"/>
                    <w:b/>
                    <w:szCs w:val="25"/>
                  </w:rPr>
                  <w:t>Relationship to you</w:t>
                </w:r>
              </w:p>
            </w:tc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1237208271"/>
                <w:placeholder>
                  <w:docPart w:val="C3F34132AA2D4DA6B467DA82BABD48FD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399215326"/>
                <w:placeholder>
                  <w:docPart w:val="0814317E973744AE8E03640C0853A5D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59458444"/>
                <w:placeholder>
                  <w:docPart w:val="7BBF747696884D12A58E3580F37BC61E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Pr="00A152A8" w:rsidRDefault="000A1D15" w:rsidP="008957E3">
                <w:pPr>
                  <w:spacing w:before="60" w:after="60"/>
                  <w:rPr>
                    <w:rFonts w:ascii="Arial" w:hAnsi="Arial" w:cs="Arial"/>
                    <w:i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1659458147"/>
                <w:placeholder>
                  <w:docPart w:val="8A6C4E81EA7144529D8F8268AAC85D41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Pr="00A152A8" w:rsidRDefault="000A1D15" w:rsidP="008957E3">
                    <w:pPr>
                      <w:spacing w:before="60" w:after="60"/>
                      <w:jc w:val="center"/>
                      <w:rPr>
                        <w:rFonts w:ascii="Arial" w:hAnsi="Arial" w:cs="Arial"/>
                        <w:i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-1023391242"/>
                <w:placeholder>
                  <w:docPart w:val="C1B3AF0C1CD04536929BC1A2C3C4CB66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1298518213"/>
                <w:placeholder>
                  <w:docPart w:val="F86A40D717C04EDBA2EEDCB81104B6D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806056299"/>
                <w:placeholder>
                  <w:docPart w:val="D22BAE55D91C4E2A85711E0DEE761569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1657717662"/>
                <w:placeholder>
                  <w:docPart w:val="78D46AACFD434113AF07ED3B1521DB26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-134649477"/>
                <w:placeholder>
                  <w:docPart w:val="9E03E2DCAC8B46A7BCBF61D38BCAEC3F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464734949"/>
                <w:placeholder>
                  <w:docPart w:val="E956202E2F1C4185A9C6238CF20F493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810373953"/>
                <w:placeholder>
                  <w:docPart w:val="F97B689B6D374CD2A772509B0C9B67BC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819776187"/>
                <w:placeholder>
                  <w:docPart w:val="DBF4EE816FC84448AB9AE1592B78A2C2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-969899582"/>
                <w:placeholder>
                  <w:docPart w:val="ABDDBE12A24B46F08B57BC62BE695DDE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100529329"/>
                <w:placeholder>
                  <w:docPart w:val="8BC27BAED94C4BF49DCFCAABEEA3EBF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228394773"/>
                <w:placeholder>
                  <w:docPart w:val="AE1947BCA1D0437BA0080D9C0DE9A2EF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787284032"/>
                <w:placeholder>
                  <w:docPart w:val="0A03B59E60214F578C3D91803FFE89DF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-571728779"/>
                <w:placeholder>
                  <w:docPart w:val="A6EE61BA914B4BB9932369DC83684AD6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234781663"/>
                <w:placeholder>
                  <w:docPart w:val="068FD326A28D4E299C219165C556544A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382741150"/>
                <w:placeholder>
                  <w:docPart w:val="65E8560FE9964AAB8A1BBA055ECD8452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1057239352"/>
                <w:placeholder>
                  <w:docPart w:val="F6EC7193B1DD4123AAFDF88AA7690801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1063447878"/>
                <w:placeholder>
                  <w:docPart w:val="34797BD0BE814A3B880C4D8B10C29B8B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-160322491"/>
                <w:placeholder>
                  <w:docPart w:val="E6EE5D6089FF4F3C992A999A022D71EF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747231456"/>
                <w:placeholder>
                  <w:docPart w:val="43148AECEE5F48ED9B5EA6DFDA39FFF3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2139143210"/>
                <w:placeholder>
                  <w:docPart w:val="947041FF235747D298AEF66BEA3F6F4C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  <w:tr w:rsidR="000A1D15" w:rsidTr="008957E3">
            <w:sdt>
              <w:sdtPr>
                <w:rPr>
                  <w:rFonts w:ascii="Arial" w:hAnsi="Arial" w:cs="Arial"/>
                  <w:szCs w:val="25"/>
                </w:rPr>
                <w:id w:val="-14161276"/>
                <w:placeholder>
                  <w:docPart w:val="636CC6076BB8479FB9E82EB2AC2E978A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733202141"/>
                <w:placeholder>
                  <w:docPart w:val="429A5CB38B7D46AAB924F949E5B0974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59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84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szCs w:val="25"/>
                </w:rPr>
                <w:id w:val="1949035650"/>
                <w:placeholder>
                  <w:docPart w:val="7DE06D922CE745CE8EB6AD60911D0709"/>
                </w:placeholder>
                <w:showingPlcHdr/>
                <w:comboBox>
                  <w:listItem w:value="Choose an item."/>
                  <w:listItem w:displayText="Male" w:value="Male"/>
                  <w:listItem w:displayText="Female" w:value="Female"/>
                </w:comboBox>
              </w:sdtPr>
              <w:sdtEndPr/>
              <w:sdtContent>
                <w:tc>
                  <w:tcPr>
                    <w:tcW w:w="992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  <w:tc>
              <w:tcPr>
                <w:tcW w:w="283" w:type="dxa"/>
              </w:tcPr>
              <w:p w:rsidR="000A1D15" w:rsidRDefault="000A1D15" w:rsidP="008957E3">
                <w:pPr>
                  <w:spacing w:before="60" w:after="60"/>
                  <w:rPr>
                    <w:rFonts w:ascii="Arial" w:hAnsi="Arial" w:cs="Arial"/>
                    <w:szCs w:val="25"/>
                  </w:rPr>
                </w:pPr>
              </w:p>
            </w:tc>
            <w:sdt>
              <w:sdtPr>
                <w:rPr>
                  <w:rFonts w:ascii="Arial" w:hAnsi="Arial" w:cs="Arial"/>
                  <w:i/>
                  <w:szCs w:val="25"/>
                </w:rPr>
                <w:id w:val="-1829516830"/>
                <w:placeholder>
                  <w:docPart w:val="DD76AA52460C4006A5945C4A36561295"/>
                </w:placeholder>
                <w:showingPlcHdr/>
                <w:comboBox>
                  <w:listItem w:value="Choose an item."/>
                  <w:listItem w:displayText="Spouse / Partner" w:value="Spouse / Partner"/>
                  <w:listItem w:displayText="Grandchild" w:value="Grandchild"/>
                  <w:listItem w:displayText="Parent" w:value="Parent"/>
                  <w:listItem w:displayText="Child" w:value="Child"/>
                  <w:listItem w:displayText="Grandparent" w:value="Grandparent"/>
                </w:comboBox>
              </w:sdtPr>
              <w:sdtEndPr/>
              <w:sdtContent>
                <w:tc>
                  <w:tcPr>
                    <w:tcW w:w="2330" w:type="dxa"/>
                  </w:tcPr>
                  <w:p w:rsidR="000A1D15" w:rsidRDefault="000A1D15" w:rsidP="008957E3">
                    <w:pPr>
                      <w:spacing w:before="60" w:after="60"/>
                      <w:rPr>
                        <w:rFonts w:ascii="Arial" w:hAnsi="Arial" w:cs="Arial"/>
                        <w:szCs w:val="25"/>
                      </w:rPr>
                    </w:pPr>
                    <w:r w:rsidRPr="00276526">
                      <w:rPr>
                        <w:rStyle w:val="PlaceholderText"/>
                      </w:rPr>
                      <w:t>Choose an item.</w:t>
                    </w:r>
                  </w:p>
                </w:tc>
              </w:sdtContent>
            </w:sdt>
          </w:tr>
        </w:tbl>
        <w:p w:rsidR="000A1D15" w:rsidRDefault="000A1D15" w:rsidP="000A1D15">
          <w:pPr>
            <w:rPr>
              <w:rFonts w:ascii="Arial" w:hAnsi="Arial" w:cs="Arial"/>
              <w:szCs w:val="25"/>
            </w:rPr>
          </w:pPr>
        </w:p>
        <w:p w:rsidR="000A1D15" w:rsidRDefault="000A1D15" w:rsidP="000A1D15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>If any of the above are expecting a baby, please confirm:</w:t>
          </w:r>
        </w:p>
        <w:p w:rsidR="000A1D15" w:rsidRDefault="000A1D15" w:rsidP="000A1D15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 xml:space="preserve">Mother’s name </w:t>
          </w:r>
          <w:sdt>
            <w:sdtPr>
              <w:rPr>
                <w:rFonts w:ascii="Arial" w:hAnsi="Arial" w:cs="Arial"/>
                <w:szCs w:val="25"/>
              </w:rPr>
              <w:id w:val="950590969"/>
              <w:placeholder>
                <w:docPart w:val="A781B0363D7344BD893CFDE59A490F17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  <w:r>
            <w:rPr>
              <w:rFonts w:ascii="Arial" w:hAnsi="Arial" w:cs="Arial"/>
              <w:szCs w:val="25"/>
            </w:rPr>
            <w:t xml:space="preserve">    Due date: </w:t>
          </w:r>
          <w:sdt>
            <w:sdtPr>
              <w:rPr>
                <w:rFonts w:ascii="Arial" w:hAnsi="Arial" w:cs="Arial"/>
                <w:szCs w:val="25"/>
              </w:rPr>
              <w:id w:val="116569276"/>
              <w:placeholder>
                <w:docPart w:val="96B870D721F145CAB6DD7A95469B33B1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r w:rsidRPr="00276526">
                <w:rPr>
                  <w:rStyle w:val="PlaceholderText"/>
                </w:rPr>
                <w:t>Click here to enter a date.</w:t>
              </w:r>
            </w:sdtContent>
          </w:sdt>
        </w:p>
        <w:p w:rsidR="000A1D15" w:rsidRDefault="000A1D15" w:rsidP="000A1D15">
          <w:pPr>
            <w:rPr>
              <w:rFonts w:ascii="Arial" w:hAnsi="Arial" w:cs="Arial"/>
              <w:szCs w:val="25"/>
            </w:rPr>
          </w:pPr>
          <w:r>
            <w:rPr>
              <w:rFonts w:ascii="Arial" w:hAnsi="Arial" w:cs="Arial"/>
              <w:szCs w:val="25"/>
            </w:rPr>
            <w:t xml:space="preserve">Number and types of animal kept: </w:t>
          </w:r>
          <w:sdt>
            <w:sdtPr>
              <w:rPr>
                <w:rFonts w:ascii="Arial" w:hAnsi="Arial" w:cs="Arial"/>
                <w:szCs w:val="25"/>
              </w:rPr>
              <w:id w:val="-473143307"/>
              <w:placeholder>
                <w:docPart w:val="4942F5B89BAC45309DE73BD865E9F341"/>
              </w:placeholder>
              <w:showingPlcHdr/>
            </w:sdtPr>
            <w:sdtEndPr/>
            <w:sdtContent>
              <w:r w:rsidRPr="00276526">
                <w:rPr>
                  <w:rStyle w:val="PlaceholderText"/>
                </w:rPr>
                <w:t>Click here to enter text.</w:t>
              </w:r>
            </w:sdtContent>
          </w:sdt>
        </w:p>
        <w:p w:rsidR="000A1D15" w:rsidRDefault="000A1D15" w:rsidP="000A1D15">
          <w:pPr>
            <w:spacing w:after="120"/>
            <w:rPr>
              <w:rFonts w:ascii="Arial" w:hAnsi="Arial" w:cs="Arial"/>
              <w:b/>
              <w:sz w:val="24"/>
              <w:szCs w:val="25"/>
            </w:rPr>
          </w:pPr>
          <w:r>
            <w:rPr>
              <w:rFonts w:ascii="Arial" w:hAnsi="Arial" w:cs="Arial"/>
              <w:b/>
              <w:sz w:val="24"/>
              <w:szCs w:val="25"/>
            </w:rPr>
            <w:br/>
            <w:t xml:space="preserve">14. What kind of home do they have? </w:t>
          </w:r>
        </w:p>
        <w:p w:rsidR="000A1D15" w:rsidRPr="000A7711" w:rsidRDefault="000A1D15" w:rsidP="000A1D15">
          <w:pPr>
            <w:spacing w:after="120"/>
            <w:rPr>
              <w:rFonts w:ascii="Arial" w:hAnsi="Arial" w:cs="Arial"/>
              <w:sz w:val="24"/>
              <w:szCs w:val="25"/>
            </w:rPr>
          </w:pPr>
          <w:r w:rsidRPr="000A7711">
            <w:rPr>
              <w:rFonts w:ascii="Arial" w:hAnsi="Arial" w:cs="Arial"/>
              <w:sz w:val="24"/>
              <w:szCs w:val="25"/>
            </w:rPr>
            <w:t>Please place a tick against the option which best describes their present home:</w:t>
          </w:r>
        </w:p>
        <w:tbl>
          <w:tblPr>
            <w:tblStyle w:val="TableGrid"/>
            <w:tblW w:w="9606" w:type="dxa"/>
            <w:tblBorders>
              <w:top w:val="none" w:sz="0" w:space="0" w:color="auto"/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1280"/>
            <w:gridCol w:w="1380"/>
            <w:gridCol w:w="483"/>
            <w:gridCol w:w="793"/>
            <w:gridCol w:w="1283"/>
            <w:gridCol w:w="276"/>
            <w:gridCol w:w="881"/>
            <w:gridCol w:w="395"/>
            <w:gridCol w:w="1418"/>
            <w:gridCol w:w="156"/>
            <w:gridCol w:w="1261"/>
          </w:tblGrid>
          <w:tr w:rsidR="000A1D15" w:rsidRPr="000A7711" w:rsidTr="008957E3">
            <w:tc>
              <w:tcPr>
                <w:tcW w:w="1280" w:type="dxa"/>
              </w:tcPr>
              <w:p w:rsidR="000A1D15" w:rsidRPr="000A7711" w:rsidRDefault="000A1D15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lang w:eastAsia="en-GB"/>
                  </w:rPr>
                  <w:t>Property type</w:t>
                </w:r>
              </w:p>
            </w:tc>
            <w:tc>
              <w:tcPr>
                <w:tcW w:w="1863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9941372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House</w:t>
                </w:r>
              </w:p>
            </w:tc>
            <w:tc>
              <w:tcPr>
                <w:tcW w:w="2076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212858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Bungalow</w:t>
                </w:r>
              </w:p>
            </w:tc>
            <w:tc>
              <w:tcPr>
                <w:tcW w:w="1157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5675501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Flat</w:t>
                </w:r>
              </w:p>
            </w:tc>
            <w:tc>
              <w:tcPr>
                <w:tcW w:w="1969" w:type="dxa"/>
                <w:gridSpan w:val="3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6541913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Maisonette</w:t>
                </w:r>
              </w:p>
            </w:tc>
            <w:tc>
              <w:tcPr>
                <w:tcW w:w="1261" w:type="dxa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9347498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Bedsit</w:t>
                </w:r>
              </w:p>
            </w:tc>
          </w:tr>
          <w:tr w:rsidR="000A1D15" w:rsidRPr="000A7711" w:rsidTr="008957E3">
            <w:tc>
              <w:tcPr>
                <w:tcW w:w="1280" w:type="dxa"/>
              </w:tcPr>
              <w:p w:rsidR="000A1D15" w:rsidRPr="000A7711" w:rsidRDefault="000A1D15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</w:p>
            </w:tc>
            <w:tc>
              <w:tcPr>
                <w:tcW w:w="3939" w:type="dxa"/>
                <w:gridSpan w:val="4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5167554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Terraced</w:t>
                </w:r>
              </w:p>
              <w:p w:rsidR="000A1D15" w:rsidRPr="000A7711" w:rsidRDefault="00985FEF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4207591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End terrace</w:t>
                </w:r>
              </w:p>
              <w:p w:rsidR="000A1D15" w:rsidRPr="000A7711" w:rsidRDefault="00985FEF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14362499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Semi detached</w:t>
                </w:r>
              </w:p>
              <w:p w:rsidR="000A1D15" w:rsidRPr="000A7711" w:rsidRDefault="00985FEF" w:rsidP="008957E3">
                <w:pPr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7332200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Detached</w:t>
                </w:r>
              </w:p>
            </w:tc>
            <w:tc>
              <w:tcPr>
                <w:tcW w:w="4387" w:type="dxa"/>
                <w:gridSpan w:val="6"/>
              </w:tcPr>
              <w:p w:rsidR="000A1D15" w:rsidRPr="000A7711" w:rsidRDefault="000A1D15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</w:p>
              <w:p w:rsidR="000A1D15" w:rsidRPr="000A7711" w:rsidRDefault="000A1D15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>Which floor?  ………………</w:t>
                </w:r>
              </w:p>
              <w:p w:rsidR="000A1D15" w:rsidRPr="000A7711" w:rsidRDefault="000A1D15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</w:p>
              <w:p w:rsidR="000A1D15" w:rsidRPr="000A7711" w:rsidRDefault="000A1D15" w:rsidP="008957E3">
                <w:pPr>
                  <w:spacing w:after="120"/>
                  <w:rPr>
                    <w:rFonts w:ascii="Arial" w:hAnsi="Arial" w:cs="Arial"/>
                    <w:sz w:val="24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How many </w:t>
                </w:r>
                <w:r>
                  <w:rPr>
                    <w:rFonts w:ascii="Arial" w:hAnsi="Arial" w:cs="Arial"/>
                    <w:szCs w:val="24"/>
                    <w:lang w:eastAsia="en-GB"/>
                  </w:rPr>
                  <w:t xml:space="preserve">steps to the front door?  </w:t>
                </w: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>………..</w:t>
                </w:r>
              </w:p>
            </w:tc>
          </w:tr>
          <w:tr w:rsidR="000A1D15" w:rsidRPr="000A7711" w:rsidTr="008957E3">
            <w:tc>
              <w:tcPr>
                <w:tcW w:w="1280" w:type="dxa"/>
              </w:tcPr>
              <w:p w:rsidR="000A1D15" w:rsidRPr="000A7711" w:rsidRDefault="000A1D15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r w:rsidRPr="000A7711">
                  <w:rPr>
                    <w:rFonts w:ascii="Arial" w:hAnsi="Arial" w:cs="Arial"/>
                    <w:szCs w:val="24"/>
                    <w:lang w:eastAsia="en-GB"/>
                  </w:rPr>
                  <w:t>Size of property</w:t>
                </w:r>
              </w:p>
            </w:tc>
            <w:tc>
              <w:tcPr>
                <w:tcW w:w="1380" w:type="dxa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83274797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Bedsit</w:t>
                </w:r>
              </w:p>
            </w:tc>
            <w:tc>
              <w:tcPr>
                <w:tcW w:w="1276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8375077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1 bed</w:t>
                </w:r>
              </w:p>
            </w:tc>
            <w:tc>
              <w:tcPr>
                <w:tcW w:w="1559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9991862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2 bed</w:t>
                </w:r>
              </w:p>
            </w:tc>
            <w:tc>
              <w:tcPr>
                <w:tcW w:w="1276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16238355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3 bed</w:t>
                </w:r>
              </w:p>
            </w:tc>
            <w:tc>
              <w:tcPr>
                <w:tcW w:w="1418" w:type="dxa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3903926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4 bed</w:t>
                </w:r>
              </w:p>
            </w:tc>
            <w:tc>
              <w:tcPr>
                <w:tcW w:w="1417" w:type="dxa"/>
                <w:gridSpan w:val="2"/>
              </w:tcPr>
              <w:p w:rsidR="000A1D15" w:rsidRPr="000A7711" w:rsidRDefault="00985FEF" w:rsidP="008957E3">
                <w:pPr>
                  <w:rPr>
                    <w:rFonts w:ascii="Arial" w:hAnsi="Arial" w:cs="Arial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8336483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A1D15" w:rsidRPr="000A7711">
                      <w:rPr>
                        <w:rFonts w:ascii="MS Gothic" w:eastAsia="MS Gothic" w:hAnsi="MS Gothic" w:cs="MS Gothic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="000A1D15" w:rsidRPr="000A7711">
                  <w:rPr>
                    <w:rFonts w:ascii="Arial" w:hAnsi="Arial" w:cs="Arial"/>
                    <w:szCs w:val="24"/>
                    <w:lang w:eastAsia="en-GB"/>
                  </w:rPr>
                  <w:t xml:space="preserve">   5+ bed</w:t>
                </w:r>
              </w:p>
            </w:tc>
          </w:tr>
          <w:tr w:rsidR="000A1D15" w:rsidRPr="000A7711" w:rsidTr="008957E3">
            <w:tc>
              <w:tcPr>
                <w:tcW w:w="9606" w:type="dxa"/>
                <w:gridSpan w:val="11"/>
              </w:tcPr>
              <w:p w:rsidR="000A1D15" w:rsidRDefault="000A1D15" w:rsidP="008957E3">
                <w:pPr>
                  <w:rPr>
                    <w:rFonts w:ascii="Arial" w:eastAsia="MS Gothic" w:hAnsi="Arial" w:cs="Arial"/>
                    <w:szCs w:val="24"/>
                    <w:lang w:eastAsia="en-GB"/>
                  </w:rPr>
                </w:pPr>
              </w:p>
              <w:p w:rsidR="000A1D15" w:rsidRPr="000A1D15" w:rsidRDefault="000A1D15" w:rsidP="008957E3">
                <w:pPr>
                  <w:rPr>
                    <w:rFonts w:ascii="Arial" w:eastAsia="MS Gothic" w:hAnsi="Arial" w:cs="Arial"/>
                    <w:sz w:val="24"/>
                    <w:szCs w:val="24"/>
                    <w:lang w:eastAsia="en-GB"/>
                  </w:rPr>
                </w:pPr>
                <w:r w:rsidRPr="000A1D15">
                  <w:rPr>
                    <w:rFonts w:ascii="Arial" w:eastAsia="MS Gothic" w:hAnsi="Arial" w:cs="Arial"/>
                    <w:sz w:val="24"/>
                    <w:szCs w:val="24"/>
                    <w:lang w:eastAsia="en-GB"/>
                  </w:rPr>
                  <w:t>Does their home have any adaptations to make it more accessible ?</w:t>
                </w:r>
              </w:p>
              <w:p w:rsidR="000A1D15" w:rsidRPr="000A1D15" w:rsidRDefault="000A1D15" w:rsidP="008957E3">
                <w:pPr>
                  <w:spacing w:after="120"/>
                  <w:rPr>
                    <w:rFonts w:ascii="Arial" w:hAnsi="Arial" w:cs="Arial"/>
                    <w:szCs w:val="25"/>
                  </w:rPr>
                </w:pPr>
                <w:r w:rsidRPr="000A1D15">
                  <w:rPr>
                    <w:rFonts w:ascii="Arial" w:hAnsi="Arial" w:cs="Arial"/>
                    <w:szCs w:val="25"/>
                  </w:rPr>
                  <w:t xml:space="preserve">Hoist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-8195690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 ; stairlift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-14400548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 ; wet room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-14493887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; level access shower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-8198134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grab-rails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4287751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; step lift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-15034270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 ; other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6262109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0A1D15">
                      <w:rPr>
                        <w:rFonts w:ascii="MS Gothic" w:eastAsia="MS Gothic" w:hAnsi="MS Gothic" w:cs="Arial" w:hint="eastAsia"/>
                        <w:szCs w:val="25"/>
                      </w:rPr>
                      <w:t>☐</w:t>
                    </w:r>
                  </w:sdtContent>
                </w:sdt>
                <w:r w:rsidRPr="000A1D15">
                  <w:rPr>
                    <w:rFonts w:ascii="Arial" w:hAnsi="Arial" w:cs="Arial"/>
                    <w:szCs w:val="25"/>
                  </w:rPr>
                  <w:t xml:space="preserve">: </w:t>
                </w:r>
                <w:sdt>
                  <w:sdtPr>
                    <w:rPr>
                      <w:rFonts w:ascii="Arial" w:hAnsi="Arial" w:cs="Arial"/>
                      <w:szCs w:val="25"/>
                    </w:rPr>
                    <w:id w:val="-2130781323"/>
                    <w:placeholder>
                      <w:docPart w:val="48080ACBB5DB48188F95D19FC87F742A"/>
                    </w:placeholder>
                    <w:showingPlcHdr/>
                  </w:sdtPr>
                  <w:sdtEndPr/>
                  <w:sdtContent>
                    <w:r w:rsidRPr="000A1D15">
                      <w:rPr>
                        <w:rStyle w:val="PlaceholderText"/>
                        <w:sz w:val="20"/>
                      </w:rPr>
                      <w:t>Click here to enter text.</w:t>
                    </w:r>
                  </w:sdtContent>
                </w:sdt>
              </w:p>
            </w:tc>
          </w:tr>
          <w:tr w:rsidR="000A1D15" w:rsidRPr="000A7711" w:rsidTr="008957E3">
            <w:tc>
              <w:tcPr>
                <w:tcW w:w="9606" w:type="dxa"/>
                <w:gridSpan w:val="11"/>
                <w:tcBorders>
                  <w:bottom w:val="nil"/>
                </w:tcBorders>
              </w:tcPr>
              <w:p w:rsidR="000A1D15" w:rsidRDefault="000A1D15" w:rsidP="008957E3">
                <w:pPr>
                  <w:rPr>
                    <w:rFonts w:ascii="Arial" w:hAnsi="Arial" w:cs="Arial"/>
                    <w:szCs w:val="25"/>
                  </w:rPr>
                </w:pPr>
                <w:r>
                  <w:rPr>
                    <w:rFonts w:ascii="Arial" w:eastAsia="MS Gothic" w:hAnsi="Arial" w:cs="Arial"/>
                    <w:szCs w:val="24"/>
                    <w:lang w:eastAsia="en-GB"/>
                  </w:rPr>
                  <w:t xml:space="preserve">Do they live in a Support Housing for Older People Scheme?    </w:t>
                </w: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21171980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>
                  <w:rPr>
                    <w:rFonts w:ascii="Arial" w:eastAsia="MS Gothic" w:hAnsi="Arial" w:cs="Arial"/>
                    <w:szCs w:val="24"/>
                    <w:lang w:eastAsia="en-GB"/>
                  </w:rPr>
                  <w:t xml:space="preserve"> </w:t>
                </w:r>
                <w:r w:rsidRPr="00EA22DB">
                  <w:rPr>
                    <w:rFonts w:ascii="Arial" w:hAnsi="Arial" w:cs="Arial"/>
                    <w:szCs w:val="25"/>
                  </w:rPr>
                  <w:t xml:space="preserve">Yes   </w:t>
                </w:r>
                <w:sdt>
                  <w:sdtPr>
                    <w:rPr>
                      <w:rFonts w:ascii="Arial" w:hAnsi="Arial" w:cs="Arial"/>
                      <w:szCs w:val="24"/>
                      <w:lang w:eastAsia="en-GB"/>
                    </w:rPr>
                    <w:id w:val="-2817994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Cs w:val="24"/>
                        <w:lang w:eastAsia="en-GB"/>
                      </w:rPr>
                      <w:t>☐</w:t>
                    </w:r>
                  </w:sdtContent>
                </w:sdt>
                <w:r w:rsidRPr="00EA22DB">
                  <w:rPr>
                    <w:rFonts w:ascii="Arial" w:hAnsi="Arial" w:cs="Arial"/>
                    <w:szCs w:val="25"/>
                  </w:rPr>
                  <w:t xml:space="preserve"> </w:t>
                </w:r>
                <w:r>
                  <w:rPr>
                    <w:rFonts w:ascii="Arial" w:hAnsi="Arial" w:cs="Arial"/>
                    <w:szCs w:val="25"/>
                  </w:rPr>
                  <w:t xml:space="preserve"> </w:t>
                </w:r>
                <w:r w:rsidRPr="00EA22DB">
                  <w:rPr>
                    <w:rFonts w:ascii="Arial" w:hAnsi="Arial" w:cs="Arial"/>
                    <w:szCs w:val="25"/>
                  </w:rPr>
                  <w:t>No</w:t>
                </w:r>
                <w:r>
                  <w:rPr>
                    <w:rFonts w:ascii="Arial" w:hAnsi="Arial" w:cs="Arial"/>
                    <w:szCs w:val="25"/>
                  </w:rPr>
                  <w:t xml:space="preserve">      </w:t>
                </w:r>
              </w:p>
              <w:p w:rsidR="000A1D15" w:rsidRDefault="000A1D15" w:rsidP="008957E3">
                <w:pPr>
                  <w:rPr>
                    <w:rFonts w:ascii="Arial" w:eastAsia="MS Gothic" w:hAnsi="Arial" w:cs="Arial"/>
                    <w:szCs w:val="24"/>
                    <w:lang w:eastAsia="en-GB"/>
                  </w:rPr>
                </w:pPr>
              </w:p>
              <w:p w:rsidR="000A1D15" w:rsidRPr="008C09BD" w:rsidRDefault="000A1D15" w:rsidP="008957E3">
                <w:pPr>
                  <w:rPr>
                    <w:rFonts w:ascii="Arial" w:eastAsia="MS Gothic" w:hAnsi="Arial" w:cs="Arial"/>
                    <w:szCs w:val="24"/>
                    <w:lang w:eastAsia="en-GB"/>
                  </w:rPr>
                </w:pPr>
              </w:p>
            </w:tc>
          </w:tr>
        </w:tbl>
        <w:p w:rsidR="00FA46AE" w:rsidRDefault="000A1D15" w:rsidP="00FA46AE">
          <w:pPr>
            <w:rPr>
              <w:rFonts w:ascii="Arial" w:hAnsi="Arial" w:cs="Arial"/>
              <w:b/>
              <w:sz w:val="32"/>
              <w:u w:val="single"/>
            </w:rPr>
          </w:pPr>
          <w:r>
            <w:rPr>
              <w:rFonts w:ascii="Arial" w:hAnsi="Arial" w:cs="Arial"/>
              <w:b/>
              <w:sz w:val="32"/>
              <w:u w:val="single"/>
            </w:rPr>
            <w:t>M</w:t>
          </w:r>
          <w:r w:rsidR="00FA46AE">
            <w:rPr>
              <w:rFonts w:ascii="Arial" w:hAnsi="Arial" w:cs="Arial"/>
              <w:b/>
              <w:sz w:val="32"/>
              <w:u w:val="single"/>
            </w:rPr>
            <w:t xml:space="preserve">utual Exchange </w:t>
          </w:r>
          <w:r w:rsidR="00356DAA">
            <w:rPr>
              <w:rFonts w:ascii="Arial" w:hAnsi="Arial" w:cs="Arial"/>
              <w:b/>
              <w:sz w:val="32"/>
              <w:u w:val="single"/>
            </w:rPr>
            <w:t xml:space="preserve">- </w:t>
          </w:r>
          <w:r w:rsidR="00FA46AE">
            <w:rPr>
              <w:rFonts w:ascii="Arial" w:hAnsi="Arial" w:cs="Arial"/>
              <w:b/>
              <w:sz w:val="32"/>
              <w:u w:val="single"/>
            </w:rPr>
            <w:t>Property Standard (Guidance)</w:t>
          </w:r>
        </w:p>
        <w:p w:rsidR="00FA46AE" w:rsidRDefault="00FA46AE" w:rsidP="00FA46AE">
          <w:pPr>
            <w:spacing w:after="120" w:line="240" w:lineRule="auto"/>
            <w:rPr>
              <w:rFonts w:ascii="Arial" w:hAnsi="Arial" w:cs="Arial"/>
            </w:rPr>
          </w:pPr>
          <w:r w:rsidRPr="00D77D2C">
            <w:rPr>
              <w:rFonts w:ascii="Arial" w:hAnsi="Arial" w:cs="Arial"/>
            </w:rPr>
            <w:lastRenderedPageBreak/>
            <w:t xml:space="preserve">A key part of the Mutual Exchange process is to ensure that </w:t>
          </w:r>
          <w:r>
            <w:rPr>
              <w:rFonts w:ascii="Arial" w:hAnsi="Arial" w:cs="Arial"/>
            </w:rPr>
            <w:t>our</w:t>
          </w:r>
          <w:r w:rsidRPr="00D77D2C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properties</w:t>
          </w:r>
          <w:r w:rsidRPr="00D77D2C">
            <w:rPr>
              <w:rFonts w:ascii="Arial" w:hAnsi="Arial" w:cs="Arial"/>
            </w:rPr>
            <w:t xml:space="preserve"> are </w:t>
          </w:r>
          <w:r>
            <w:rPr>
              <w:rFonts w:ascii="Arial" w:hAnsi="Arial" w:cs="Arial"/>
            </w:rPr>
            <w:t xml:space="preserve">a </w:t>
          </w:r>
          <w:r w:rsidRPr="00D77D2C">
            <w:rPr>
              <w:rFonts w:ascii="Arial" w:hAnsi="Arial" w:cs="Arial"/>
            </w:rPr>
            <w:t xml:space="preserve">safe environment for our tenants, and in particular that all services including gas and electric supplies are safe.  </w:t>
          </w:r>
        </w:p>
        <w:p w:rsidR="00356DAA" w:rsidRDefault="00FA46AE" w:rsidP="00FA46AE">
          <w:pPr>
            <w:spacing w:after="120" w:line="240" w:lineRule="auto"/>
            <w:rPr>
              <w:rFonts w:ascii="Arial" w:hAnsi="Arial" w:cs="Arial"/>
            </w:rPr>
          </w:pPr>
          <w:r w:rsidRPr="00356DAA">
            <w:rPr>
              <w:rFonts w:ascii="Arial" w:hAnsi="Arial" w:cs="Arial"/>
              <w:b/>
            </w:rPr>
            <w:t>For the exchange to be approved, your property must meet a certain standard</w:t>
          </w:r>
          <w:r w:rsidR="00356DAA" w:rsidRPr="00356DAA">
            <w:rPr>
              <w:rFonts w:ascii="Arial" w:hAnsi="Arial" w:cs="Arial"/>
              <w:b/>
            </w:rPr>
            <w:t xml:space="preserve"> of repairs and cleanliness</w:t>
          </w:r>
          <w:r w:rsidR="00664203" w:rsidRPr="00664203">
            <w:rPr>
              <w:rFonts w:ascii="Arial" w:hAnsi="Arial" w:cs="Arial"/>
              <w:b/>
            </w:rPr>
            <w:t>, and your garden maintained</w:t>
          </w:r>
          <w:r w:rsidR="00664203">
            <w:rPr>
              <w:rFonts w:ascii="Arial" w:hAnsi="Arial" w:cs="Arial"/>
            </w:rPr>
            <w:t>.</w:t>
          </w:r>
          <w:r>
            <w:rPr>
              <w:rFonts w:ascii="Arial" w:hAnsi="Arial" w:cs="Arial"/>
            </w:rPr>
            <w:t xml:space="preserve"> If repairs are identified, </w:t>
          </w:r>
          <w:r w:rsidR="00A91095">
            <w:rPr>
              <w:rFonts w:ascii="Arial" w:hAnsi="Arial" w:cs="Arial"/>
            </w:rPr>
            <w:t xml:space="preserve">they will be put in two categories: </w:t>
          </w:r>
        </w:p>
        <w:p w:rsidR="00356DAA" w:rsidRDefault="00A91095" w:rsidP="00356DAA">
          <w:pPr>
            <w:pStyle w:val="ListParagraph"/>
            <w:numPr>
              <w:ilvl w:val="0"/>
              <w:numId w:val="9"/>
            </w:numPr>
            <w:spacing w:after="120" w:line="240" w:lineRule="auto"/>
            <w:rPr>
              <w:rFonts w:ascii="Arial" w:hAnsi="Arial" w:cs="Arial"/>
            </w:rPr>
          </w:pPr>
          <w:r w:rsidRPr="00356DAA">
            <w:rPr>
              <w:rFonts w:ascii="Arial" w:hAnsi="Arial" w:cs="Arial"/>
            </w:rPr>
            <w:t xml:space="preserve">the ones you are responsible to put right </w:t>
          </w:r>
          <w:r w:rsidR="00356DAA" w:rsidRPr="00356DAA">
            <w:rPr>
              <w:rFonts w:ascii="Arial" w:hAnsi="Arial" w:cs="Arial"/>
            </w:rPr>
            <w:t xml:space="preserve">before the move is approved </w:t>
          </w:r>
          <w:r w:rsidRPr="00356DAA">
            <w:rPr>
              <w:rFonts w:ascii="Arial" w:hAnsi="Arial" w:cs="Arial"/>
            </w:rPr>
            <w:t xml:space="preserve">and </w:t>
          </w:r>
        </w:p>
        <w:p w:rsidR="00FA46AE" w:rsidRDefault="00A91095" w:rsidP="00356DAA">
          <w:pPr>
            <w:pStyle w:val="ListParagraph"/>
            <w:numPr>
              <w:ilvl w:val="0"/>
              <w:numId w:val="9"/>
            </w:numPr>
            <w:spacing w:after="120" w:line="240" w:lineRule="auto"/>
            <w:rPr>
              <w:rFonts w:ascii="Arial" w:hAnsi="Arial" w:cs="Arial"/>
            </w:rPr>
          </w:pPr>
          <w:r w:rsidRPr="00356DAA">
            <w:rPr>
              <w:rFonts w:ascii="Arial" w:hAnsi="Arial" w:cs="Arial"/>
            </w:rPr>
            <w:t xml:space="preserve">the ones we will put right </w:t>
          </w:r>
          <w:r w:rsidRPr="00664203">
            <w:rPr>
              <w:rFonts w:ascii="Arial" w:hAnsi="Arial" w:cs="Arial"/>
              <w:b/>
            </w:rPr>
            <w:t>(</w:t>
          </w:r>
          <w:r w:rsidR="00356DAA" w:rsidRPr="00664203">
            <w:rPr>
              <w:rFonts w:ascii="Arial" w:hAnsi="Arial" w:cs="Arial"/>
              <w:b/>
            </w:rPr>
            <w:t>and possibly recharge you for)</w:t>
          </w:r>
          <w:r w:rsidR="00356DAA">
            <w:rPr>
              <w:rFonts w:ascii="Arial" w:hAnsi="Arial" w:cs="Arial"/>
            </w:rPr>
            <w:t xml:space="preserve"> before the moving date</w:t>
          </w:r>
        </w:p>
        <w:p w:rsidR="00356DAA" w:rsidRPr="00356DAA" w:rsidRDefault="00356DAA" w:rsidP="00356DAA">
          <w:pPr>
            <w:pStyle w:val="ListParagraph"/>
            <w:spacing w:after="120" w:line="240" w:lineRule="auto"/>
            <w:ind w:left="360"/>
            <w:rPr>
              <w:rFonts w:ascii="Arial" w:hAnsi="Arial" w:cs="Arial"/>
            </w:rPr>
          </w:pPr>
        </w:p>
        <w:tbl>
          <w:tblPr>
            <w:tblStyle w:val="TableGrid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83"/>
            <w:gridCol w:w="7473"/>
            <w:gridCol w:w="693"/>
            <w:gridCol w:w="693"/>
          </w:tblGrid>
          <w:tr w:rsidR="00A91095" w:rsidRPr="00A91095" w:rsidTr="00A91095">
            <w:tc>
              <w:tcPr>
                <w:tcW w:w="207" w:type="pct"/>
              </w:tcPr>
              <w:p w:rsidR="00A91095" w:rsidRPr="00A91095" w:rsidRDefault="00A91095" w:rsidP="00D713F3">
                <w:pPr>
                  <w:spacing w:before="30" w:after="30"/>
                  <w:jc w:val="center"/>
                  <w:rPr>
                    <w:rFonts w:ascii="Arial" w:hAnsi="Arial" w:cs="Arial"/>
                    <w:b/>
                  </w:rPr>
                </w:pPr>
              </w:p>
            </w:tc>
            <w:tc>
              <w:tcPr>
                <w:tcW w:w="4043" w:type="pct"/>
              </w:tcPr>
              <w:p w:rsidR="00A91095" w:rsidRPr="00A91095" w:rsidRDefault="00A91095" w:rsidP="00A91095">
                <w:pPr>
                  <w:spacing w:before="30" w:after="30"/>
                  <w:jc w:val="right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</w:rPr>
                  <w:t xml:space="preserve">RESPONSIBILITY: </w:t>
                </w:r>
              </w:p>
            </w:tc>
            <w:tc>
              <w:tcPr>
                <w:tcW w:w="375" w:type="pct"/>
              </w:tcPr>
              <w:p w:rsidR="00A91095" w:rsidRPr="00A91095" w:rsidRDefault="00A91095" w:rsidP="00D713F3">
                <w:pPr>
                  <w:spacing w:before="30" w:after="30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</w:rPr>
                  <w:t>YOU</w:t>
                </w:r>
              </w:p>
            </w:tc>
            <w:tc>
              <w:tcPr>
                <w:tcW w:w="375" w:type="pct"/>
              </w:tcPr>
              <w:p w:rsidR="00A91095" w:rsidRPr="00A91095" w:rsidRDefault="00A91095" w:rsidP="00D713F3">
                <w:pPr>
                  <w:spacing w:before="30" w:after="30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</w:rPr>
                  <w:t>BCC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rHeight w:val="262"/>
              <w:tblHeader/>
            </w:trPr>
            <w:tc>
              <w:tcPr>
                <w:tcW w:w="425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="20" w:after="20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</w:rPr>
                  <w:t>1. Garden and External areas</w:t>
                </w:r>
              </w:p>
            </w:tc>
            <w:tc>
              <w:tcPr>
                <w:tcW w:w="375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="20" w:after="20"/>
                  <w:jc w:val="center"/>
                  <w:rPr>
                    <w:rFonts w:ascii="Arial" w:hAnsi="Arial" w:cs="Arial"/>
                    <w:b/>
                  </w:rPr>
                </w:pPr>
              </w:p>
            </w:tc>
            <w:tc>
              <w:tcPr>
                <w:tcW w:w="375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="20" w:after="20"/>
                  <w:jc w:val="center"/>
                  <w:rPr>
                    <w:rFonts w:ascii="Arial" w:hAnsi="Arial" w:cs="Arial"/>
                    <w:b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rHeight w:val="230"/>
              <w:tblHeader/>
            </w:trPr>
            <w:tc>
              <w:tcPr>
                <w:tcW w:w="4250" w:type="pct"/>
                <w:gridSpan w:val="2"/>
                <w:tcBorders>
                  <w:top w:val="single" w:sz="4" w:space="0" w:color="auto"/>
                </w:tcBorders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4002558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  </w:t>
                </w:r>
                <w:r w:rsidR="00A91095" w:rsidRPr="00A91095">
                  <w:rPr>
                    <w:rFonts w:ascii="Arial" w:hAnsi="Arial" w:cs="Arial"/>
                  </w:rPr>
                  <w:t>Lawns are cut and tidy and free from hazards</w:t>
                </w:r>
              </w:p>
            </w:tc>
            <w:tc>
              <w:tcPr>
                <w:tcW w:w="375" w:type="pct"/>
                <w:tcBorders>
                  <w:top w:val="single" w:sz="4" w:space="0" w:color="auto"/>
                </w:tcBorders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 w:rsidRPr="00A91095"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tcBorders>
                  <w:top w:val="single" w:sz="4" w:space="0" w:color="auto"/>
                </w:tcBorders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3575823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hAnsi="Arial" w:cs="Arial"/>
                  </w:rPr>
                  <w:t xml:space="preserve">    Hedges and shrubs are cut back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18435090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hAnsi="Arial" w:cs="Arial"/>
                  </w:rPr>
                  <w:t xml:space="preserve">    Existing fencing and gates are complete and in reasonable condition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7130030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hAnsi="Arial" w:cs="Arial"/>
                  </w:rPr>
                  <w:t xml:space="preserve">    Existing gutters, downpipes, drains and gulley are in good condition and not blocked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18524829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hAnsi="Arial" w:cs="Arial"/>
                  </w:rPr>
                  <w:t xml:space="preserve">    All rubbish, litter, discarded furniture and cuttings to be removed from the property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</w:rPr>
                  <w:t>2. Porch, sheds, other external features</w:t>
                </w: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pStyle w:val="ListParagraph"/>
                  <w:spacing w:beforeLines="20" w:before="48" w:afterLines="20" w:after="48"/>
                  <w:ind w:left="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9648823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 xml:space="preserve">Any additional structure installed will be in good condition – </w:t>
                </w:r>
                <w:r w:rsidR="00A91095" w:rsidRPr="00A91095">
                  <w:rPr>
                    <w:rFonts w:ascii="Arial" w:hAnsi="Arial" w:cs="Arial"/>
                    <w:b/>
                  </w:rPr>
                  <w:t>gifted</w:t>
                </w:r>
                <w:r w:rsidR="00356DAA">
                  <w:rPr>
                    <w:rFonts w:ascii="Arial" w:hAnsi="Arial" w:cs="Arial"/>
                    <w:b/>
                  </w:rPr>
                  <w:t xml:space="preserve"> if left behind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</w:rPr>
                  <w:t>3. Doors and Windows</w:t>
                </w: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="20" w:after="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9607291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 xml:space="preserve">Windows, front and back doors are in good condition and secure 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="20" w:after="20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="20" w:after="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rHeight w:val="309"/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="20" w:after="20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8615086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Full set of keys available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="20" w:after="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="20" w:after="20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7712485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Internal doors are all present and in general good condition (reasonable wear &amp; tear)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6603760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Door frames and skirting are all present and securely fixed to the wall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356DAA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21024480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 xml:space="preserve">Any cat or dog-flap left will be in good condition and </w:t>
                </w:r>
                <w:r w:rsidR="00356DAA">
                  <w:rPr>
                    <w:rFonts w:ascii="Arial" w:hAnsi="Arial" w:cs="Arial"/>
                    <w:b/>
                  </w:rPr>
                  <w:t>gifted</w:t>
                </w:r>
                <w:r w:rsidR="00A91095" w:rsidRPr="00A91095">
                  <w:rPr>
                    <w:rFonts w:ascii="Arial" w:hAnsi="Arial" w:cs="Arial"/>
                  </w:rPr>
                  <w:t xml:space="preserve">. Incoming </w:t>
                </w:r>
                <w:r w:rsidR="00356DAA">
                  <w:rPr>
                    <w:rFonts w:ascii="Arial" w:hAnsi="Arial" w:cs="Arial"/>
                  </w:rPr>
                  <w:t>tenant</w:t>
                </w:r>
                <w:r w:rsidR="00A91095" w:rsidRPr="00A91095">
                  <w:rPr>
                    <w:rFonts w:ascii="Arial" w:hAnsi="Arial" w:cs="Arial"/>
                  </w:rPr>
                  <w:t xml:space="preserve"> will be responsible for replacing the door at the end of their tenancy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</w:rPr>
                  <w:t>4. Floors</w:t>
                </w: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6315503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All floorboards are present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3924677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Vinyl tiles in the kitchen (poss. hall) is in general good condition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356DAA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19703210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 xml:space="preserve">Any carpet or laminate flooring left behind is in good condition - </w:t>
                </w:r>
                <w:r w:rsidR="00356DAA" w:rsidRPr="00A91095">
                  <w:rPr>
                    <w:rFonts w:ascii="Arial" w:hAnsi="Arial" w:cs="Arial"/>
                    <w:b/>
                  </w:rPr>
                  <w:t>gifted</w:t>
                </w:r>
                <w:r w:rsidR="00356DAA">
                  <w:rPr>
                    <w:rFonts w:ascii="Arial" w:hAnsi="Arial" w:cs="Arial"/>
                    <w:b/>
                  </w:rPr>
                  <w:t xml:space="preserve"> if left behind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</w:rPr>
                  <w:t>5. Walls and ceilings</w:t>
                </w: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16837762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Free from damp / black mould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1395435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Free from major damage like bulging, crumbling plaster or major crack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7851599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Decorations in reasonable condition (i.e. no graffiti)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</w:rPr>
                  <w:t>6. Kitchen</w:t>
                </w:r>
              </w:p>
            </w:tc>
            <w:tc>
              <w:tcPr>
                <w:tcW w:w="375" w:type="pct"/>
                <w:shd w:val="clear" w:color="auto" w:fill="FDE9D9" w:themeFill="accent6" w:themeFillTint="33"/>
              </w:tcPr>
              <w:p w:rsidR="00A91095" w:rsidRPr="00A91095" w:rsidRDefault="00A91095" w:rsidP="004F7F10">
                <w:pPr>
                  <w:spacing w:before="20" w:after="20"/>
                  <w:jc w:val="center"/>
                  <w:rPr>
                    <w:rFonts w:ascii="Arial" w:hAnsi="Arial" w:cs="Arial"/>
                    <w:b/>
                  </w:rPr>
                </w:pPr>
              </w:p>
            </w:tc>
            <w:tc>
              <w:tcPr>
                <w:tcW w:w="375" w:type="pct"/>
                <w:shd w:val="clear" w:color="auto" w:fill="FDE9D9" w:themeFill="accent6" w:themeFillTint="33"/>
              </w:tcPr>
              <w:p w:rsidR="00A91095" w:rsidRPr="00A91095" w:rsidRDefault="00A91095" w:rsidP="004F7F10">
                <w:pPr>
                  <w:spacing w:before="20" w:after="20"/>
                  <w:jc w:val="center"/>
                  <w:rPr>
                    <w:rFonts w:ascii="Arial" w:hAnsi="Arial" w:cs="Arial"/>
                    <w:b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5366485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Units and worktops are in good condition, clean and with only superficial damage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8614318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Unit doors are aligned ; handles secure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9200581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 xml:space="preserve">Tiling in good condition 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6784685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Plug and chain supplied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</w:rPr>
                  <w:t>7. Bathroom and WCs</w:t>
                </w: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5224014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Sanitary ware free from cracks and stains and in good working order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 w:rsidRPr="00A91095"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5036624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Plugs and chains supplied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0561550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 xml:space="preserve">Tiling in good condition 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</w:rPr>
                  <w:t>8. Staircase</w:t>
                </w: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7609876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Staircases, banisters and handrails are securely fixed, with no part missing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8122172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Floorboards / treads are all present and free from protruding nails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A91095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</w:rPr>
                  <w:t>9. Roof and storage spaces</w:t>
                </w:r>
              </w:p>
            </w:tc>
            <w:tc>
              <w:tcPr>
                <w:tcW w:w="375" w:type="pct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</w:p>
            </w:tc>
            <w:tc>
              <w:tcPr>
                <w:tcW w:w="375" w:type="pct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580737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No visible sign of damage (e.g</w:t>
                </w:r>
                <w:r w:rsidR="00A91095">
                  <w:rPr>
                    <w:rFonts w:ascii="Arial" w:hAnsi="Arial" w:cs="Arial"/>
                  </w:rPr>
                  <w:t>.</w:t>
                </w:r>
                <w:r w:rsidR="00A91095" w:rsidRPr="00A91095">
                  <w:rPr>
                    <w:rFonts w:ascii="Arial" w:hAnsi="Arial" w:cs="Arial"/>
                  </w:rPr>
                  <w:t xml:space="preserve"> roof tile missing)that could cause a leak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39066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Free from rubbish or personal belongings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rHeight w:val="232"/>
              <w:tblHeader/>
            </w:trPr>
            <w:tc>
              <w:tcPr>
                <w:tcW w:w="425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  <w:u w:val="single"/>
                  </w:rPr>
                  <w:br w:type="page"/>
                </w:r>
                <w:r w:rsidRPr="00A91095">
                  <w:rPr>
                    <w:rFonts w:ascii="Arial" w:hAnsi="Arial" w:cs="Arial"/>
                    <w:b/>
                  </w:rPr>
                  <w:t>10. Electrics and Gas</w:t>
                </w:r>
              </w:p>
            </w:tc>
            <w:tc>
              <w:tcPr>
                <w:tcW w:w="375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</w:p>
            </w:tc>
            <w:tc>
              <w:tcPr>
                <w:tcW w:w="375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rHeight w:val="230"/>
              <w:tblHeader/>
            </w:trPr>
            <w:tc>
              <w:tcPr>
                <w:tcW w:w="4250" w:type="pct"/>
                <w:gridSpan w:val="2"/>
                <w:tcBorders>
                  <w:top w:val="single" w:sz="4" w:space="0" w:color="auto"/>
                </w:tcBorders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7973409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 xml:space="preserve">Switches, sockets and pendants are securely fixed to walls / ceilings with no bare wire </w:t>
                </w:r>
              </w:p>
            </w:tc>
            <w:tc>
              <w:tcPr>
                <w:tcW w:w="375" w:type="pct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3593465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 xml:space="preserve">Switches, sockets and pendants are standard plastic white – if non-standard, the electric safety test will reveal if they are safe – to be </w:t>
                </w:r>
                <w:r w:rsidR="00A91095" w:rsidRPr="00A91095">
                  <w:rPr>
                    <w:rFonts w:ascii="Arial" w:hAnsi="Arial" w:cs="Arial"/>
                    <w:b/>
                  </w:rPr>
                  <w:t>gifted</w:t>
                </w:r>
                <w:r w:rsidR="00A91095" w:rsidRPr="00A91095">
                  <w:rPr>
                    <w:rFonts w:ascii="Arial" w:hAnsi="Arial" w:cs="Arial"/>
                  </w:rPr>
                  <w:t xml:space="preserve"> </w:t>
                </w:r>
                <w:r w:rsidR="00A91095" w:rsidRPr="00356DAA">
                  <w:rPr>
                    <w:rFonts w:ascii="Arial" w:hAnsi="Arial" w:cs="Arial"/>
                    <w:b/>
                  </w:rPr>
                  <w:t>if left behind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17086853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Electric installation is safe – only determined with the EICR test carried out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3902356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Copy of full Landlord Gas Certificate – to be no older than 12 mths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7581993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One smoke detector present on each floor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090489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Full safety check of the heating system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hAnsi="Arial" w:cs="Arial"/>
                    <w:b/>
                  </w:rPr>
                </w:pPr>
                <w:r w:rsidRPr="00A91095">
                  <w:rPr>
                    <w:rFonts w:ascii="Arial" w:hAnsi="Arial" w:cs="Arial"/>
                    <w:b/>
                    <w:u w:val="single"/>
                  </w:rPr>
                  <w:br w:type="page"/>
                </w:r>
                <w:r w:rsidRPr="00A91095">
                  <w:rPr>
                    <w:rFonts w:ascii="Arial" w:hAnsi="Arial" w:cs="Arial"/>
                    <w:b/>
                  </w:rPr>
                  <w:t>11. General cleanliness</w:t>
                </w:r>
              </w:p>
            </w:tc>
            <w:tc>
              <w:tcPr>
                <w:tcW w:w="375" w:type="pct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  <w:b/>
                  </w:rPr>
                </w:pPr>
              </w:p>
            </w:tc>
            <w:tc>
              <w:tcPr>
                <w:tcW w:w="375" w:type="pct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  <w:b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eastAsia="MS Gothic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4416606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 xml:space="preserve">The property is generally clean and tidy 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356DAA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eastAsia="MS Gothic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19158978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Carpets are vacuumed and hard floors swept/ washed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356DAA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eastAsia="MS Gothic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7911938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 Kitchen units / sink and bathroom suite disinfected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356DAA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FDE9D9" w:themeFill="accent6" w:themeFillTint="33"/>
              </w:tcPr>
              <w:p w:rsidR="00A91095" w:rsidRPr="00A91095" w:rsidRDefault="00A91095" w:rsidP="00D713F3">
                <w:pPr>
                  <w:spacing w:beforeLines="20" w:before="48" w:afterLines="20" w:after="48"/>
                  <w:rPr>
                    <w:rFonts w:ascii="Arial" w:eastAsia="MS Gothic" w:hAnsi="Arial" w:cs="Arial"/>
                    <w:b/>
                  </w:rPr>
                </w:pPr>
                <w:r w:rsidRPr="00A91095">
                  <w:rPr>
                    <w:rFonts w:ascii="Arial" w:eastAsia="MS Gothic" w:hAnsi="Arial" w:cs="Arial"/>
                    <w:b/>
                  </w:rPr>
                  <w:t>12. Layout</w:t>
                </w:r>
                <w:r w:rsidR="00356DAA">
                  <w:rPr>
                    <w:rFonts w:ascii="Arial" w:eastAsia="MS Gothic" w:hAnsi="Arial" w:cs="Arial"/>
                    <w:b/>
                  </w:rPr>
                  <w:t xml:space="preserve"> change resulting of major DIY</w:t>
                </w: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  <w:b/>
                  </w:rPr>
                </w:pPr>
              </w:p>
            </w:tc>
            <w:tc>
              <w:tcPr>
                <w:tcW w:w="375" w:type="pct"/>
                <w:shd w:val="clear" w:color="auto" w:fill="FDE9D9" w:themeFill="accent6" w:themeFillTint="33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  <w:b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eastAsia="MS Gothic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19611472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No sign of missing wall / partition in the layout of the property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 w:rsidRPr="00A91095"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eastAsia="MS Gothic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82428203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No ‘divided’ room (one made into two)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 w:rsidRPr="00A91095"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eastAsia="MS Gothic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15888069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No DIY loft “conversion”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 w:rsidRPr="00A91095"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A91095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A91095" w:rsidRPr="00A91095" w:rsidRDefault="00985FEF" w:rsidP="00D713F3">
                <w:pPr>
                  <w:spacing w:beforeLines="20" w:before="48" w:afterLines="20" w:after="48"/>
                  <w:rPr>
                    <w:rFonts w:ascii="Arial" w:eastAsia="MS Gothic" w:hAnsi="Arial" w:cs="Arial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4976497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91095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A91095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A91095" w:rsidRPr="00A91095">
                  <w:rPr>
                    <w:rFonts w:ascii="Arial" w:hAnsi="Arial" w:cs="Arial"/>
                  </w:rPr>
                  <w:t>No single brick extension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 w:rsidRPr="00A91095"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A91095" w:rsidRPr="00A91095" w:rsidRDefault="00A91095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664203" w:rsidRPr="00A91095" w:rsidTr="00A91095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blHeader/>
            </w:trPr>
            <w:tc>
              <w:tcPr>
                <w:tcW w:w="4250" w:type="pct"/>
                <w:gridSpan w:val="2"/>
                <w:shd w:val="clear" w:color="auto" w:fill="auto"/>
              </w:tcPr>
              <w:p w:rsidR="00664203" w:rsidRPr="00A91095" w:rsidRDefault="00985FEF" w:rsidP="00664203">
                <w:pPr>
                  <w:spacing w:beforeLines="20" w:before="48" w:afterLines="20" w:after="48"/>
                  <w:rPr>
                    <w:rFonts w:ascii="MS Gothic" w:eastAsia="MS Gothic" w:hAnsi="MS Gothic" w:cs="MS Gothic"/>
                  </w:rPr>
                </w:pPr>
                <w:sdt>
                  <w:sdtPr>
                    <w:rPr>
                      <w:rFonts w:ascii="Arial" w:eastAsia="MS Gothic" w:hAnsi="Arial" w:cs="Arial"/>
                    </w:rPr>
                    <w:id w:val="-17356926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64203" w:rsidRPr="00A91095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664203" w:rsidRPr="00A91095">
                  <w:rPr>
                    <w:rFonts w:ascii="Arial" w:eastAsia="MS Gothic" w:hAnsi="Arial" w:cs="Arial"/>
                  </w:rPr>
                  <w:t xml:space="preserve">  </w:t>
                </w:r>
                <w:r w:rsidR="00664203">
                  <w:rPr>
                    <w:rFonts w:ascii="Arial" w:hAnsi="Arial" w:cs="Arial"/>
                  </w:rPr>
                  <w:t>No front garden parking without a dropped kerb or BCC written permission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664203" w:rsidRPr="00A91095" w:rsidRDefault="00664203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  <w:r w:rsidRPr="00A91095">
                  <w:rPr>
                    <w:rFonts w:ascii="Arial" w:hAnsi="Arial" w:cs="Arial"/>
                  </w:rPr>
                  <w:t>X</w:t>
                </w:r>
              </w:p>
            </w:tc>
            <w:tc>
              <w:tcPr>
                <w:tcW w:w="375" w:type="pct"/>
                <w:shd w:val="clear" w:color="auto" w:fill="auto"/>
                <w:vAlign w:val="center"/>
              </w:tcPr>
              <w:p w:rsidR="00664203" w:rsidRPr="00A91095" w:rsidRDefault="00664203" w:rsidP="00D713F3">
                <w:pPr>
                  <w:spacing w:beforeLines="20" w:before="48" w:afterLines="20" w:after="48"/>
                  <w:jc w:val="center"/>
                  <w:rPr>
                    <w:rFonts w:ascii="Arial" w:hAnsi="Arial" w:cs="Arial"/>
                  </w:rPr>
                </w:pPr>
              </w:p>
            </w:tc>
          </w:tr>
        </w:tbl>
        <w:p w:rsidR="00FA46AE" w:rsidRDefault="00FA46AE" w:rsidP="00FA46AE">
          <w:pPr>
            <w:rPr>
              <w:rFonts w:ascii="Arial" w:hAnsi="Arial" w:cs="Arial"/>
              <w:b/>
              <w:sz w:val="32"/>
              <w:u w:val="single"/>
            </w:rPr>
          </w:pPr>
        </w:p>
        <w:p w:rsidR="00162A02" w:rsidRDefault="00985FEF"/>
      </w:sdtContent>
    </w:sdt>
    <w:sectPr w:rsidR="00162A02" w:rsidSect="00A910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FEF" w:rsidRDefault="00985FEF" w:rsidP="0045354C">
      <w:pPr>
        <w:spacing w:after="0" w:line="240" w:lineRule="auto"/>
      </w:pPr>
      <w:r>
        <w:separator/>
      </w:r>
    </w:p>
  </w:endnote>
  <w:endnote w:type="continuationSeparator" w:id="0">
    <w:p w:rsidR="00985FEF" w:rsidRDefault="00985FEF" w:rsidP="00453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050" w:rsidRDefault="009D10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050" w:rsidRPr="0045354C" w:rsidRDefault="009D1050" w:rsidP="0045354C">
    <w:pPr>
      <w:pStyle w:val="Footer"/>
      <w:jc w:val="right"/>
      <w:rPr>
        <w:sz w:val="14"/>
      </w:rPr>
    </w:pPr>
    <w:r w:rsidRPr="0045354C">
      <w:rPr>
        <w:sz w:val="14"/>
      </w:rPr>
      <w:t>(</w:t>
    </w:r>
    <w:r>
      <w:rPr>
        <w:sz w:val="14"/>
      </w:rPr>
      <w:t>March</w:t>
    </w:r>
    <w:r w:rsidRPr="0045354C">
      <w:rPr>
        <w:sz w:val="14"/>
      </w:rPr>
      <w:t xml:space="preserve"> 201</w:t>
    </w:r>
    <w:r>
      <w:rPr>
        <w:sz w:val="14"/>
      </w:rPr>
      <w:t>7</w:t>
    </w:r>
    <w:r w:rsidRPr="0045354C">
      <w:rPr>
        <w:sz w:val="14"/>
      </w:rPr>
      <w:t>)</w:t>
    </w:r>
  </w:p>
  <w:p w:rsidR="009D1050" w:rsidRDefault="009D10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050" w:rsidRDefault="009D10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FEF" w:rsidRDefault="00985FEF" w:rsidP="0045354C">
      <w:pPr>
        <w:spacing w:after="0" w:line="240" w:lineRule="auto"/>
      </w:pPr>
      <w:r>
        <w:separator/>
      </w:r>
    </w:p>
  </w:footnote>
  <w:footnote w:type="continuationSeparator" w:id="0">
    <w:p w:rsidR="00985FEF" w:rsidRDefault="00985FEF" w:rsidP="00453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050" w:rsidRDefault="009D10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050" w:rsidRDefault="009D10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050" w:rsidRDefault="009D10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52D"/>
    <w:multiLevelType w:val="hybridMultilevel"/>
    <w:tmpl w:val="A2C014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A5875"/>
    <w:multiLevelType w:val="hybridMultilevel"/>
    <w:tmpl w:val="24C61E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4E14D2D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sz w:val="24"/>
      </w:rPr>
    </w:lvl>
    <w:lvl w:ilvl="2" w:tplc="5386C2EC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C67EE7"/>
    <w:multiLevelType w:val="hybridMultilevel"/>
    <w:tmpl w:val="0E86A0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C5BE2"/>
    <w:multiLevelType w:val="hybridMultilevel"/>
    <w:tmpl w:val="7C5A2862"/>
    <w:lvl w:ilvl="0" w:tplc="104A2A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181063"/>
    <w:multiLevelType w:val="hybridMultilevel"/>
    <w:tmpl w:val="917E17A8"/>
    <w:lvl w:ilvl="0" w:tplc="104A2A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60366E"/>
    <w:multiLevelType w:val="multilevel"/>
    <w:tmpl w:val="CD1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61027A"/>
    <w:multiLevelType w:val="hybridMultilevel"/>
    <w:tmpl w:val="24C61E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4E14D2D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sz w:val="24"/>
      </w:rPr>
    </w:lvl>
    <w:lvl w:ilvl="2" w:tplc="5386C2EC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8304B81"/>
    <w:multiLevelType w:val="hybridMultilevel"/>
    <w:tmpl w:val="B5B43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064F14"/>
    <w:multiLevelType w:val="hybridMultilevel"/>
    <w:tmpl w:val="502E861C"/>
    <w:lvl w:ilvl="0" w:tplc="44EEF1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A3D"/>
    <w:rsid w:val="0003499C"/>
    <w:rsid w:val="00057085"/>
    <w:rsid w:val="000A1D15"/>
    <w:rsid w:val="000A7711"/>
    <w:rsid w:val="00162A02"/>
    <w:rsid w:val="00273A8E"/>
    <w:rsid w:val="003035DF"/>
    <w:rsid w:val="00310A1D"/>
    <w:rsid w:val="00333258"/>
    <w:rsid w:val="003359D9"/>
    <w:rsid w:val="003558BD"/>
    <w:rsid w:val="00356DAA"/>
    <w:rsid w:val="0045354C"/>
    <w:rsid w:val="004B3BC4"/>
    <w:rsid w:val="004F510D"/>
    <w:rsid w:val="004F7F10"/>
    <w:rsid w:val="00524375"/>
    <w:rsid w:val="005516F1"/>
    <w:rsid w:val="005F0285"/>
    <w:rsid w:val="00664203"/>
    <w:rsid w:val="00677B7F"/>
    <w:rsid w:val="006C4DAB"/>
    <w:rsid w:val="006D6598"/>
    <w:rsid w:val="00712116"/>
    <w:rsid w:val="007E4D75"/>
    <w:rsid w:val="007F472C"/>
    <w:rsid w:val="00863E65"/>
    <w:rsid w:val="008C09BD"/>
    <w:rsid w:val="008C5190"/>
    <w:rsid w:val="00926C34"/>
    <w:rsid w:val="009534DE"/>
    <w:rsid w:val="00963DFA"/>
    <w:rsid w:val="00985FEF"/>
    <w:rsid w:val="009D1050"/>
    <w:rsid w:val="009D2689"/>
    <w:rsid w:val="009D43F5"/>
    <w:rsid w:val="009F49E6"/>
    <w:rsid w:val="00A07A3D"/>
    <w:rsid w:val="00A152A8"/>
    <w:rsid w:val="00A91095"/>
    <w:rsid w:val="00A94831"/>
    <w:rsid w:val="00B704D2"/>
    <w:rsid w:val="00CE1999"/>
    <w:rsid w:val="00D412A4"/>
    <w:rsid w:val="00D713F3"/>
    <w:rsid w:val="00D86017"/>
    <w:rsid w:val="00DB686B"/>
    <w:rsid w:val="00DE594E"/>
    <w:rsid w:val="00E145F0"/>
    <w:rsid w:val="00E90B81"/>
    <w:rsid w:val="00EA22DB"/>
    <w:rsid w:val="00FA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6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4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46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6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145F0"/>
    <w:rPr>
      <w:color w:val="0000FF"/>
      <w:u w:val="single"/>
    </w:rPr>
  </w:style>
  <w:style w:type="paragraph" w:customStyle="1" w:styleId="Default">
    <w:name w:val="Default"/>
    <w:rsid w:val="00863E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3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54C"/>
  </w:style>
  <w:style w:type="paragraph" w:styleId="Footer">
    <w:name w:val="footer"/>
    <w:basedOn w:val="Normal"/>
    <w:link w:val="FooterChar"/>
    <w:uiPriority w:val="99"/>
    <w:unhideWhenUsed/>
    <w:rsid w:val="00453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54C"/>
  </w:style>
  <w:style w:type="character" w:styleId="PlaceholderText">
    <w:name w:val="Placeholder Text"/>
    <w:basedOn w:val="DefaultParagraphFont"/>
    <w:uiPriority w:val="99"/>
    <w:semiHidden/>
    <w:rsid w:val="009D105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6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4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46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6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145F0"/>
    <w:rPr>
      <w:color w:val="0000FF"/>
      <w:u w:val="single"/>
    </w:rPr>
  </w:style>
  <w:style w:type="paragraph" w:customStyle="1" w:styleId="Default">
    <w:name w:val="Default"/>
    <w:rsid w:val="00863E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3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54C"/>
  </w:style>
  <w:style w:type="paragraph" w:styleId="Footer">
    <w:name w:val="footer"/>
    <w:basedOn w:val="Normal"/>
    <w:link w:val="FooterChar"/>
    <w:uiPriority w:val="99"/>
    <w:unhideWhenUsed/>
    <w:rsid w:val="00453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54C"/>
  </w:style>
  <w:style w:type="character" w:styleId="PlaceholderText">
    <w:name w:val="Placeholder Text"/>
    <w:basedOn w:val="DefaultParagraphFont"/>
    <w:uiPriority w:val="99"/>
    <w:semiHidden/>
    <w:rsid w:val="009D10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0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2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5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CC-Common\Landlord%20Services\Shared%20Process%20Management\Processes\Estate%20Management%20TEP\MANAGE%20CHANGE%20OF%20CIRCS\MEXC\Forms%20and%20letters\1.%20MEXC_application_sep_201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249F1-D51C-4D81-ADA3-532EA1DEA5A0}"/>
      </w:docPartPr>
      <w:docPartBody>
        <w:p w:rsidR="006655E8" w:rsidRDefault="006655E8"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1BE35DCC9DD1471D868078477B717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5981B-AFB7-43BE-8E3A-5C0B5669FA01}"/>
      </w:docPartPr>
      <w:docPartBody>
        <w:p w:rsidR="006655E8" w:rsidRDefault="00051D67" w:rsidP="00051D67">
          <w:pPr>
            <w:pStyle w:val="1BE35DCC9DD1471D868078477B717A575"/>
          </w:pPr>
          <w:r w:rsidRPr="009D1050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B5EEC1CF919844A0878AD07CCFBCB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B00C2-7D4D-45CF-946D-75BD9C9CFBB3}"/>
      </w:docPartPr>
      <w:docPartBody>
        <w:p w:rsidR="006655E8" w:rsidRDefault="00051D67" w:rsidP="00051D67">
          <w:pPr>
            <w:pStyle w:val="B5EEC1CF919844A0878AD07CCFBCBB634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D48835CEF7DA4A618B04AC0B14F23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67C5-EB26-44A4-B1F6-8C232DA90ECE}"/>
      </w:docPartPr>
      <w:docPartBody>
        <w:p w:rsidR="006655E8" w:rsidRDefault="00051D67" w:rsidP="00051D67">
          <w:pPr>
            <w:pStyle w:val="D48835CEF7DA4A618B04AC0B14F23D8B4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C0A32CD8630E48C18CDAAA2DE69F4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28608-5385-4DD4-8E0B-271AA22D407F}"/>
      </w:docPartPr>
      <w:docPartBody>
        <w:p w:rsidR="006655E8" w:rsidRDefault="00051D67" w:rsidP="00051D67">
          <w:pPr>
            <w:pStyle w:val="C0A32CD8630E48C18CDAAA2DE69F4B1B4"/>
          </w:pPr>
          <w:r w:rsidRPr="009D1050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1162477271474C9C9B84BB6A5B261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685A0-CDE2-46C8-A92B-AC78ECBB52BE}"/>
      </w:docPartPr>
      <w:docPartBody>
        <w:p w:rsidR="006655E8" w:rsidRDefault="00051D67" w:rsidP="00051D67">
          <w:pPr>
            <w:pStyle w:val="1162477271474C9C9B84BB6A5B261B7C4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2A6236AB63E84713AEE30B270070F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54B3F-406C-446C-871B-AC97EEB1B516}"/>
      </w:docPartPr>
      <w:docPartBody>
        <w:p w:rsidR="006655E8" w:rsidRDefault="00051D67" w:rsidP="00051D67">
          <w:pPr>
            <w:pStyle w:val="2A6236AB63E84713AEE30B270070F9004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9D07B-28FF-4A20-B63B-53F6DF2C93AC}"/>
      </w:docPartPr>
      <w:docPartBody>
        <w:p w:rsidR="006655E8" w:rsidRDefault="006655E8"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9D40586C2984483BAB1727E6C53C4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D25DE-A674-4059-9F5E-16B3E47BABD7}"/>
      </w:docPartPr>
      <w:docPartBody>
        <w:p w:rsidR="006655E8" w:rsidRDefault="00051D67" w:rsidP="00051D67">
          <w:pPr>
            <w:pStyle w:val="9D40586C2984483BAB1727E6C53C444E4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FB84B93A8F214173AC49DFED0FAF3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34C78-8396-44DE-8E51-0E80F665F582}"/>
      </w:docPartPr>
      <w:docPartBody>
        <w:p w:rsidR="006655E8" w:rsidRDefault="00051D67" w:rsidP="00051D67">
          <w:pPr>
            <w:pStyle w:val="FB84B93A8F214173AC49DFED0FAF373A4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71986DCE3C844216B133942EB4784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FAD09-6CE9-41B2-8F20-D602F5B7A854}"/>
      </w:docPartPr>
      <w:docPartBody>
        <w:p w:rsidR="006655E8" w:rsidRDefault="00051D67" w:rsidP="00051D67">
          <w:pPr>
            <w:pStyle w:val="71986DCE3C844216B133942EB478432E4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93F193D9A8114299A36C3484AE718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20F11-5905-4A86-9FA6-F062E349A421}"/>
      </w:docPartPr>
      <w:docPartBody>
        <w:p w:rsidR="006655E8" w:rsidRDefault="00051D67" w:rsidP="00051D67">
          <w:pPr>
            <w:pStyle w:val="93F193D9A8114299A36C3484AE718F744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9FEFF619E63F438EB1965B9AAEA72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A3E86-FAD3-4CFA-9C24-45BBA491F198}"/>
      </w:docPartPr>
      <w:docPartBody>
        <w:p w:rsidR="006655E8" w:rsidRDefault="00051D67" w:rsidP="00051D67">
          <w:pPr>
            <w:pStyle w:val="9FEFF619E63F438EB1965B9AAEA72E8E4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CCD9EAFBD4644E18AC831296B9A6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9B7A-AD68-496E-9F44-A58C9775A418}"/>
      </w:docPartPr>
      <w:docPartBody>
        <w:p w:rsidR="006655E8" w:rsidRDefault="00051D67" w:rsidP="00051D67">
          <w:pPr>
            <w:pStyle w:val="CCD9EAFBD4644E18AC831296B9A65BFF4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0D02F8C8C1DF4F5FA4070E0CF4469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09525-E6CB-43D5-8FAA-B44942AD84F7}"/>
      </w:docPartPr>
      <w:docPartBody>
        <w:p w:rsidR="006655E8" w:rsidRDefault="00051D67" w:rsidP="00051D67">
          <w:pPr>
            <w:pStyle w:val="0D02F8C8C1DF4F5FA4070E0CF4469F944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428BFEFCF0274F84946BC6744C877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9F7BB-5D23-4329-9828-F7F03F984BB4}"/>
      </w:docPartPr>
      <w:docPartBody>
        <w:p w:rsidR="006655E8" w:rsidRDefault="00051D67" w:rsidP="00051D67">
          <w:pPr>
            <w:pStyle w:val="428BFEFCF0274F84946BC6744C8774914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F8B2BB0D314E472F8D69B034CEA9F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CEA1A-785E-4613-B419-3C5D277A9F28}"/>
      </w:docPartPr>
      <w:docPartBody>
        <w:p w:rsidR="006655E8" w:rsidRDefault="00051D67" w:rsidP="00051D67">
          <w:pPr>
            <w:pStyle w:val="F8B2BB0D314E472F8D69B034CEA9FC014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E1E41CB98C2741038D7E281F54895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6091D-9974-480A-84ED-26296D0C8478}"/>
      </w:docPartPr>
      <w:docPartBody>
        <w:p w:rsidR="006655E8" w:rsidRDefault="00051D67" w:rsidP="00051D67">
          <w:pPr>
            <w:pStyle w:val="E1E41CB98C2741038D7E281F54895FEB4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696C7C2F059842828239DB959644E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9A563-A9AF-4AC6-8433-63AF4B647D45}"/>
      </w:docPartPr>
      <w:docPartBody>
        <w:p w:rsidR="006655E8" w:rsidRDefault="00051D67" w:rsidP="00051D67">
          <w:pPr>
            <w:pStyle w:val="696C7C2F059842828239DB959644E3874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897B629E0909446496FDDD9A9CE58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79E8C-30BA-424D-9DDA-8D29D0A5057B}"/>
      </w:docPartPr>
      <w:docPartBody>
        <w:p w:rsidR="006655E8" w:rsidRDefault="00051D67" w:rsidP="00051D67">
          <w:pPr>
            <w:pStyle w:val="897B629E0909446496FDDD9A9CE5852A4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4FD7C7DD4D9F49E2B6A1F16727382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049EB-AFA7-448C-8AFA-10F975D48AF7}"/>
      </w:docPartPr>
      <w:docPartBody>
        <w:p w:rsidR="006655E8" w:rsidRDefault="00051D67" w:rsidP="00051D67">
          <w:pPr>
            <w:pStyle w:val="4FD7C7DD4D9F49E2B6A1F16727382EDE3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1E479AE9AEFB4EA18D27F6B439534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5284-2CAE-4F20-BD62-5AB8ADEAE181}"/>
      </w:docPartPr>
      <w:docPartBody>
        <w:p w:rsidR="006655E8" w:rsidRDefault="00051D67" w:rsidP="00051D67">
          <w:pPr>
            <w:pStyle w:val="1E479AE9AEFB4EA18D27F6B43953488A3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1A0CFD051A0F4B3BAB2909F49A589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7E467-B864-4195-B9C9-E15E22DEE0CB}"/>
      </w:docPartPr>
      <w:docPartBody>
        <w:p w:rsidR="006655E8" w:rsidRDefault="00051D67" w:rsidP="00051D67">
          <w:pPr>
            <w:pStyle w:val="1A0CFD051A0F4B3BAB2909F49A589A593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4D35E648AB2840CA995A1DBEB54DF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AD05D-7F31-486A-ADF4-B292B3F3A131}"/>
      </w:docPartPr>
      <w:docPartBody>
        <w:p w:rsidR="006655E8" w:rsidRDefault="00051D67" w:rsidP="00051D67">
          <w:pPr>
            <w:pStyle w:val="4D35E648AB2840CA995A1DBEB54DF33E3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50E19402B59D40B58B76756C62739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4BC7F-A0DF-4651-BE5F-FE53D5840080}"/>
      </w:docPartPr>
      <w:docPartBody>
        <w:p w:rsidR="006655E8" w:rsidRDefault="00051D67" w:rsidP="00051D67">
          <w:pPr>
            <w:pStyle w:val="50E19402B59D40B58B76756C62739BFC3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E47D7180428B479F901BE1202C509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63C46-A428-4A93-A878-00CAA1C195CE}"/>
      </w:docPartPr>
      <w:docPartBody>
        <w:p w:rsidR="006655E8" w:rsidRDefault="00051D67" w:rsidP="00051D67">
          <w:pPr>
            <w:pStyle w:val="E47D7180428B479F901BE1202C5092853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CA5111DB47B743D7ABE637B5636F9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F8B0F-5740-43AE-9387-8397B1B1056E}"/>
      </w:docPartPr>
      <w:docPartBody>
        <w:p w:rsidR="006655E8" w:rsidRDefault="00051D67" w:rsidP="00051D67">
          <w:pPr>
            <w:pStyle w:val="CA5111DB47B743D7ABE637B5636F97A93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F669F1076DF946AABF8479B9EBBF8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D65E-F77C-46E1-B3C2-B8BC312DBEDF}"/>
      </w:docPartPr>
      <w:docPartBody>
        <w:p w:rsidR="006655E8" w:rsidRDefault="00051D67" w:rsidP="00051D67">
          <w:pPr>
            <w:pStyle w:val="F669F1076DF946AABF8479B9EBBF806E3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906B6208CBD7425B91DA7F8A691C6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C2F9F-0047-4D15-9811-0D40B7C6ABD8}"/>
      </w:docPartPr>
      <w:docPartBody>
        <w:p w:rsidR="006655E8" w:rsidRDefault="00051D67" w:rsidP="00051D67">
          <w:pPr>
            <w:pStyle w:val="906B6208CBD7425B91DA7F8A691C6FB13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8B145A6C7A594E60BC98A92C7F44F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D02C6-18FE-499C-B42A-8024D9EFB578}"/>
      </w:docPartPr>
      <w:docPartBody>
        <w:p w:rsidR="006655E8" w:rsidRDefault="00051D67" w:rsidP="00051D67">
          <w:pPr>
            <w:pStyle w:val="8B145A6C7A594E60BC98A92C7F44F3A33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78E33CC7947143A7AEDC515561D43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1AB28-E505-4315-A2AB-90BFD5F5F5D0}"/>
      </w:docPartPr>
      <w:docPartBody>
        <w:p w:rsidR="006655E8" w:rsidRDefault="00051D67" w:rsidP="00051D67">
          <w:pPr>
            <w:pStyle w:val="78E33CC7947143A7AEDC515561D43B733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ABD6264911444C22A1F7086DFA429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39E7A-EFCF-4C86-B744-13D67CF29658}"/>
      </w:docPartPr>
      <w:docPartBody>
        <w:p w:rsidR="006655E8" w:rsidRDefault="00051D67" w:rsidP="00051D67">
          <w:pPr>
            <w:pStyle w:val="ABD6264911444C22A1F7086DFA429C303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ECAE34ACBBF145088E5E3ED57F7A8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22A8A-1027-4318-B0B3-6C2BC66C4415}"/>
      </w:docPartPr>
      <w:docPartBody>
        <w:p w:rsidR="006655E8" w:rsidRDefault="00051D67" w:rsidP="00051D67">
          <w:pPr>
            <w:pStyle w:val="ECAE34ACBBF145088E5E3ED57F7A89D43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89616CE0A332450AB74BCC0EE6D58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13285-79F2-41CD-966A-0798B073B0FE}"/>
      </w:docPartPr>
      <w:docPartBody>
        <w:p w:rsidR="006655E8" w:rsidRDefault="00051D67" w:rsidP="00051D67">
          <w:pPr>
            <w:pStyle w:val="89616CE0A332450AB74BCC0EE6D58B453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30EFB5A8227C4E329563BC861F171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67013-74EC-48B7-8E15-ABFC57857414}"/>
      </w:docPartPr>
      <w:docPartBody>
        <w:p w:rsidR="006655E8" w:rsidRDefault="00051D67" w:rsidP="00051D67">
          <w:pPr>
            <w:pStyle w:val="30EFB5A8227C4E329563BC861F1712B43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5BFAF932357240EE9AC8ACF412721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BEF55-B57D-44D6-81A6-9AFEEC2F20B7}"/>
      </w:docPartPr>
      <w:docPartBody>
        <w:p w:rsidR="006655E8" w:rsidRDefault="00051D67" w:rsidP="00051D67">
          <w:pPr>
            <w:pStyle w:val="5BFAF932357240EE9AC8ACF412721FD03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409501DC708B40ABB63111C101CDD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1B844-FCEA-4DDE-87BC-40D2E6E38EA3}"/>
      </w:docPartPr>
      <w:docPartBody>
        <w:p w:rsidR="006655E8" w:rsidRDefault="00051D67" w:rsidP="00051D67">
          <w:pPr>
            <w:pStyle w:val="409501DC708B40ABB63111C101CDDF833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74D1C1C1F2F14E6A9885F6711A2AE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10F10-820A-4540-AEED-55CFC1B1EDE2}"/>
      </w:docPartPr>
      <w:docPartBody>
        <w:p w:rsidR="006655E8" w:rsidRDefault="00051D67" w:rsidP="00051D67">
          <w:pPr>
            <w:pStyle w:val="74D1C1C1F2F14E6A9885F6711A2AED993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A77CC883F6504A9A90538066464A7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6E5CC-F450-4E43-881B-83A1C227B811}"/>
      </w:docPartPr>
      <w:docPartBody>
        <w:p w:rsidR="00051D67" w:rsidRDefault="00051D67" w:rsidP="00051D67">
          <w:pPr>
            <w:pStyle w:val="A77CC883F6504A9A90538066464A7E7D3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DE414224B7E74B8AAAEEB91D45A6B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C2DA4-5706-4675-AFCB-7E07C1EF98A0}"/>
      </w:docPartPr>
      <w:docPartBody>
        <w:p w:rsidR="00051D67" w:rsidRDefault="00051D67" w:rsidP="00051D67">
          <w:pPr>
            <w:pStyle w:val="DE414224B7E74B8AAAEEB91D45A6B6FF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2DC8308880524C579AA346F4409BE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6CBD3-9FED-4B18-91A9-A2F63369007C}"/>
      </w:docPartPr>
      <w:docPartBody>
        <w:p w:rsidR="00051D67" w:rsidRDefault="00051D67" w:rsidP="00051D67">
          <w:pPr>
            <w:pStyle w:val="2DC8308880524C579AA346F4409BEF25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C9F08713B6294BA7B705ADCB5DA06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22C19-2E1E-4FFC-8276-2B8D5FED5B79}"/>
      </w:docPartPr>
      <w:docPartBody>
        <w:p w:rsidR="00051D67" w:rsidRDefault="00051D67" w:rsidP="00051D67">
          <w:pPr>
            <w:pStyle w:val="C9F08713B6294BA7B705ADCB5DA06C8A2"/>
          </w:pPr>
          <w:r w:rsidRPr="009D1050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BA546DD9221147CF8E29429411324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56254-6904-48B5-A82A-7C3E2CDAF306}"/>
      </w:docPartPr>
      <w:docPartBody>
        <w:p w:rsidR="00051D67" w:rsidRDefault="00051D67" w:rsidP="00051D67">
          <w:pPr>
            <w:pStyle w:val="BA546DD9221147CF8E2942941132439B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863D823C08AE4E43905B1515AD0B5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8548C-D7AE-4368-A1F3-0C9C58719A8E}"/>
      </w:docPartPr>
      <w:docPartBody>
        <w:p w:rsidR="00051D67" w:rsidRDefault="00051D67" w:rsidP="00051D67">
          <w:pPr>
            <w:pStyle w:val="863D823C08AE4E43905B1515AD0B54FA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5BD3A23D28B64FD281BB6F16CC856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BD707-579D-448C-815C-5348E4DCE8FC}"/>
      </w:docPartPr>
      <w:docPartBody>
        <w:p w:rsidR="00051D67" w:rsidRDefault="00051D67" w:rsidP="00051D67">
          <w:pPr>
            <w:pStyle w:val="5BD3A23D28B64FD281BB6F16CC8562182"/>
          </w:pPr>
          <w:r w:rsidRPr="009D1050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2026C8A5BC4749E399C9FCD61B539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5DC32-1A44-4A29-97BD-1AE7F48CBE96}"/>
      </w:docPartPr>
      <w:docPartBody>
        <w:p w:rsidR="00051D67" w:rsidRDefault="00051D67" w:rsidP="00051D67">
          <w:pPr>
            <w:pStyle w:val="2026C8A5BC4749E399C9FCD61B539F6C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B411B713B8AD456091BDA011ADC90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05FE3-EFA3-4A30-8744-E30E89A7ABA0}"/>
      </w:docPartPr>
      <w:docPartBody>
        <w:p w:rsidR="00051D67" w:rsidRDefault="00051D67" w:rsidP="00051D67">
          <w:pPr>
            <w:pStyle w:val="B411B713B8AD456091BDA011ADC905A1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708DB262078B4969B8B73EE87EC41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D8A50-8B7E-4280-8976-A31239A57312}"/>
      </w:docPartPr>
      <w:docPartBody>
        <w:p w:rsidR="00051D67" w:rsidRDefault="00051D67" w:rsidP="00051D67">
          <w:pPr>
            <w:pStyle w:val="708DB262078B4969B8B73EE87EC41254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9F6BEA07CBEE4F8B9608956E31E71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68645-0652-4889-9963-3FE60FACBD05}"/>
      </w:docPartPr>
      <w:docPartBody>
        <w:p w:rsidR="00051D67" w:rsidRDefault="00051D67" w:rsidP="00051D67">
          <w:pPr>
            <w:pStyle w:val="9F6BEA07CBEE4F8B9608956E31E71CA8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1AA6B7C1115B4937AF6C4ADD757EC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3F794-4D34-437C-A540-500A8CF154CE}"/>
      </w:docPartPr>
      <w:docPartBody>
        <w:p w:rsidR="00051D67" w:rsidRDefault="00051D67" w:rsidP="00051D67">
          <w:pPr>
            <w:pStyle w:val="1AA6B7C1115B4937AF6C4ADD757EC2E9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BDDE04FB97F34DA4BCAB05C61B160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0D517-09E5-4BDF-8ED0-9F39FD57C8FA}"/>
      </w:docPartPr>
      <w:docPartBody>
        <w:p w:rsidR="00051D67" w:rsidRDefault="00051D67" w:rsidP="00051D67">
          <w:pPr>
            <w:pStyle w:val="BDDE04FB97F34DA4BCAB05C61B160E2F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995E2A7FF22B488A879410BB63EF1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795A6-BA44-490E-B214-761841DC4EB2}"/>
      </w:docPartPr>
      <w:docPartBody>
        <w:p w:rsidR="00051D67" w:rsidRDefault="00051D67" w:rsidP="00051D67">
          <w:pPr>
            <w:pStyle w:val="995E2A7FF22B488A879410BB63EF167E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5C2465E53F3B4AC28281B62E6069E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96237-4873-41CF-874C-9E46D250AA0F}"/>
      </w:docPartPr>
      <w:docPartBody>
        <w:p w:rsidR="00051D67" w:rsidRDefault="00051D67" w:rsidP="00051D67">
          <w:pPr>
            <w:pStyle w:val="5C2465E53F3B4AC28281B62E6069E81C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B866EB8E3A4F4BC1B214638212005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FBA6B-154E-4BAB-8310-F94596236FAB}"/>
      </w:docPartPr>
      <w:docPartBody>
        <w:p w:rsidR="00051D67" w:rsidRDefault="00051D67" w:rsidP="00051D67">
          <w:pPr>
            <w:pStyle w:val="B866EB8E3A4F4BC1B21463821200564E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146411D4A42E421FA7806049A99C7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1B268-3F96-4B14-A23C-7A738F59EFE7}"/>
      </w:docPartPr>
      <w:docPartBody>
        <w:p w:rsidR="00051D67" w:rsidRDefault="00051D67" w:rsidP="00051D67">
          <w:pPr>
            <w:pStyle w:val="146411D4A42E421FA7806049A99C7302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A86DC217B18A46AF928B1A6471F18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6260D-1D9B-46B0-87D4-228BA2B1913F}"/>
      </w:docPartPr>
      <w:docPartBody>
        <w:p w:rsidR="00051D67" w:rsidRDefault="00051D67" w:rsidP="00051D67">
          <w:pPr>
            <w:pStyle w:val="A86DC217B18A46AF928B1A6471F186D5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C7C77226BD22417E92D251E28DFB4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9E867-7ADB-4D04-B6DA-0265CA51AA69}"/>
      </w:docPartPr>
      <w:docPartBody>
        <w:p w:rsidR="00051D67" w:rsidRDefault="00051D67" w:rsidP="00051D67">
          <w:pPr>
            <w:pStyle w:val="C7C77226BD22417E92D251E28DFB42D7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7C9A3067036C4554A728DEF7399FA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0A53A-CA88-4A91-AC9D-0597975B7A72}"/>
      </w:docPartPr>
      <w:docPartBody>
        <w:p w:rsidR="00051D67" w:rsidRDefault="00051D67" w:rsidP="00051D67">
          <w:pPr>
            <w:pStyle w:val="7C9A3067036C4554A728DEF7399FA248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708CC29B8618494FA0C56E5576FD9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10ABC-50A5-45D3-98D1-7749F07A4A68}"/>
      </w:docPartPr>
      <w:docPartBody>
        <w:p w:rsidR="00051D67" w:rsidRDefault="00051D67" w:rsidP="00051D67">
          <w:pPr>
            <w:pStyle w:val="708CC29B8618494FA0C56E5576FD98C0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89046B3754674A389345D6F570E17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7D1A9-8BD5-4695-AA9C-2B5CAC63EB00}"/>
      </w:docPartPr>
      <w:docPartBody>
        <w:p w:rsidR="00051D67" w:rsidRDefault="00051D67" w:rsidP="00051D67">
          <w:pPr>
            <w:pStyle w:val="89046B3754674A389345D6F570E17053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C606DF715E23477CAC4B08C746A69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ECBBB-08E2-4BAD-9959-06BDD8942334}"/>
      </w:docPartPr>
      <w:docPartBody>
        <w:p w:rsidR="00051D67" w:rsidRDefault="00051D67" w:rsidP="00051D67">
          <w:pPr>
            <w:pStyle w:val="C606DF715E23477CAC4B08C746A6923A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A73144692F314E0798A8A35C7A5BB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7407A-7F5D-46F7-86E5-11999EFBBCD3}"/>
      </w:docPartPr>
      <w:docPartBody>
        <w:p w:rsidR="00051D67" w:rsidRDefault="00051D67" w:rsidP="00051D67">
          <w:pPr>
            <w:pStyle w:val="A73144692F314E0798A8A35C7A5BBE3E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DF3F3F9308FC4989940B21959B478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C933E-569B-43B9-A5D5-FD03BDB5EFD2}"/>
      </w:docPartPr>
      <w:docPartBody>
        <w:p w:rsidR="00051D67" w:rsidRDefault="00051D67" w:rsidP="00051D67">
          <w:pPr>
            <w:pStyle w:val="DF3F3F9308FC4989940B21959B478813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2B2B9AA1C63B484182678CC574A8B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23D99-214D-4338-8269-4AE4BD797811}"/>
      </w:docPartPr>
      <w:docPartBody>
        <w:p w:rsidR="00051D67" w:rsidRDefault="00051D67" w:rsidP="00051D67">
          <w:pPr>
            <w:pStyle w:val="2B2B9AA1C63B484182678CC574A8B082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B0BC6AEC64D2466ABBDCDDDFC1A1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FF503-84BD-458C-98F2-276AC9306C37}"/>
      </w:docPartPr>
      <w:docPartBody>
        <w:p w:rsidR="00051D67" w:rsidRDefault="00051D67" w:rsidP="00051D67">
          <w:pPr>
            <w:pStyle w:val="B0BC6AEC64D2466ABBDCDDDFC1A12B90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E380109EB3C5416AACCDC605E3379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DC0B1-A23B-40C9-82D5-3E63F73E4EEE}"/>
      </w:docPartPr>
      <w:docPartBody>
        <w:p w:rsidR="00051D67" w:rsidRDefault="00051D67" w:rsidP="00051D67">
          <w:pPr>
            <w:pStyle w:val="E380109EB3C5416AACCDC605E3379394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CDCE6E40DE3843739DE8949A05CF5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102BC-5ED7-4437-BFA3-9F0BF74CA43D}"/>
      </w:docPartPr>
      <w:docPartBody>
        <w:p w:rsidR="00051D67" w:rsidRDefault="00051D67" w:rsidP="00051D67">
          <w:pPr>
            <w:pStyle w:val="CDCE6E40DE3843739DE8949A05CF558D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A945FE01AFFC474AA4C6FE73CB52A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C931B-7E88-4922-96F0-82FBEB9952A6}"/>
      </w:docPartPr>
      <w:docPartBody>
        <w:p w:rsidR="00051D67" w:rsidRDefault="00051D67" w:rsidP="00051D67">
          <w:pPr>
            <w:pStyle w:val="A945FE01AFFC474AA4C6FE73CB52A078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FE3594B831514A98AFFB074806360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65BBC-AD38-4E1F-9EBC-92E5D0A43B9D}"/>
      </w:docPartPr>
      <w:docPartBody>
        <w:p w:rsidR="00051D67" w:rsidRDefault="00051D67" w:rsidP="00051D67">
          <w:pPr>
            <w:pStyle w:val="FE3594B831514A98AFFB074806360E17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69B6CEC61994465C9A78A479DF6B7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AE536-7AEB-4E33-987A-1A41E8A875DC}"/>
      </w:docPartPr>
      <w:docPartBody>
        <w:p w:rsidR="00051D67" w:rsidRDefault="00051D67" w:rsidP="00051D67">
          <w:pPr>
            <w:pStyle w:val="69B6CEC61994465C9A78A479DF6B77AC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08B3DDDCE0F24EBE8D893870FB21B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1036E-71C9-4E25-ADDF-CFC6372145AE}"/>
      </w:docPartPr>
      <w:docPartBody>
        <w:p w:rsidR="00051D67" w:rsidRDefault="00051D67" w:rsidP="00051D67">
          <w:pPr>
            <w:pStyle w:val="08B3DDDCE0F24EBE8D893870FB21BC07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30E22AE7A6704343AED8D848A9A70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69061-AB76-462D-8695-E9FBFC9E3FF2}"/>
      </w:docPartPr>
      <w:docPartBody>
        <w:p w:rsidR="00051D67" w:rsidRDefault="00051D67" w:rsidP="00051D67">
          <w:pPr>
            <w:pStyle w:val="30E22AE7A6704343AED8D848A9A709E4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67BD8B0E5793483891B98CB57C619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DCD5F-ECFD-4869-9509-69934A7701DD}"/>
      </w:docPartPr>
      <w:docPartBody>
        <w:p w:rsidR="00051D67" w:rsidRDefault="00051D67" w:rsidP="00051D67">
          <w:pPr>
            <w:pStyle w:val="67BD8B0E5793483891B98CB57C6194E5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F6E040E457B34EF2B47514912C072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B241F-DAA9-4CB2-A002-A98DAA88426D}"/>
      </w:docPartPr>
      <w:docPartBody>
        <w:p w:rsidR="00051D67" w:rsidRDefault="00051D67" w:rsidP="00051D67">
          <w:pPr>
            <w:pStyle w:val="F6E040E457B34EF2B47514912C07291C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2BFF3F1773584E2D8C2D3374211F8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755C8-D999-4FE6-936D-77CD0692F4F9}"/>
      </w:docPartPr>
      <w:docPartBody>
        <w:p w:rsidR="00051D67" w:rsidRDefault="00051D67" w:rsidP="00051D67">
          <w:pPr>
            <w:pStyle w:val="2BFF3F1773584E2D8C2D3374211F86C9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4782FD586DB146A4848EEE3ED9A83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CE0C4-B4E6-4EDE-AAFF-A35DAD4C8454}"/>
      </w:docPartPr>
      <w:docPartBody>
        <w:p w:rsidR="00051D67" w:rsidRDefault="00051D67" w:rsidP="00051D67">
          <w:pPr>
            <w:pStyle w:val="4782FD586DB146A4848EEE3ED9A832E5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2B2C5F0EB1E047D192DFE1E7A0988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FAB89-71BD-4266-B226-576A825350F0}"/>
      </w:docPartPr>
      <w:docPartBody>
        <w:p w:rsidR="00051D67" w:rsidRDefault="00051D67" w:rsidP="00051D67">
          <w:pPr>
            <w:pStyle w:val="2B2C5F0EB1E047D192DFE1E7A0988D4A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7614A5EBADC34480BDC7221349F9D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E6597-6FB1-4914-8574-BF0ED9D75847}"/>
      </w:docPartPr>
      <w:docPartBody>
        <w:p w:rsidR="00051D67" w:rsidRDefault="00051D67" w:rsidP="00051D67">
          <w:pPr>
            <w:pStyle w:val="7614A5EBADC34480BDC7221349F9D7F5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70F00479588E452E808ADECDADE1B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A6D2F-8D0A-4CE6-B5CF-B0BF44B1FAAF}"/>
      </w:docPartPr>
      <w:docPartBody>
        <w:p w:rsidR="00051D67" w:rsidRDefault="00051D67" w:rsidP="00051D67">
          <w:pPr>
            <w:pStyle w:val="70F00479588E452E808ADECDADE1B5DD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5731CB0FCA3A4CE4B424362DA6366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04201-D5D2-4678-9CA9-FD9488C4CBD3}"/>
      </w:docPartPr>
      <w:docPartBody>
        <w:p w:rsidR="00051D67" w:rsidRDefault="00051D67" w:rsidP="00051D67">
          <w:pPr>
            <w:pStyle w:val="5731CB0FCA3A4CE4B424362DA63668D5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826D294285DE41B89B699113507A5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A47D7-BD99-4F5D-BA7D-F9C541BE0BBD}"/>
      </w:docPartPr>
      <w:docPartBody>
        <w:p w:rsidR="00051D67" w:rsidRDefault="00051D67" w:rsidP="00051D67">
          <w:pPr>
            <w:pStyle w:val="826D294285DE41B89B699113507A56412"/>
          </w:pPr>
          <w:r w:rsidRPr="000A1D15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4191C5FCD76B43A395798B99C9EAA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60D62-DFCD-42FD-A505-399C94B2067D}"/>
      </w:docPartPr>
      <w:docPartBody>
        <w:p w:rsidR="00051D67" w:rsidRDefault="00051D67" w:rsidP="00051D67">
          <w:pPr>
            <w:pStyle w:val="4191C5FCD76B43A395798B99C9EAA1912"/>
          </w:pPr>
          <w:r w:rsidRPr="009D1050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AF8BEA74A65541E580EA5F4BB1D25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0C9A7-123C-4084-9F25-A2544FF1D0D8}"/>
      </w:docPartPr>
      <w:docPartBody>
        <w:p w:rsidR="00051D67" w:rsidRDefault="00051D67" w:rsidP="00051D67">
          <w:pPr>
            <w:pStyle w:val="AF8BEA74A65541E580EA5F4BB1D253A5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47D81934FFB242DF9C947CCDD7E4E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48FDA-A5FD-490C-BFD7-7532447EC917}"/>
      </w:docPartPr>
      <w:docPartBody>
        <w:p w:rsidR="00051D67" w:rsidRDefault="00051D67" w:rsidP="00051D67">
          <w:pPr>
            <w:pStyle w:val="47D81934FFB242DF9C947CCDD7E4E2E6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820F52E7B09F4AAE99748B569907A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A49A0-AE90-47AF-93A3-B9EBFE0EBAEA}"/>
      </w:docPartPr>
      <w:docPartBody>
        <w:p w:rsidR="00051D67" w:rsidRDefault="00051D67" w:rsidP="00051D67">
          <w:pPr>
            <w:pStyle w:val="820F52E7B09F4AAE99748B569907A0162"/>
          </w:pPr>
          <w:r w:rsidRPr="009D1050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A68CA799C7E9404FB1733AF2626CB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E12A3-3795-4A53-AA23-D2D297C966CC}"/>
      </w:docPartPr>
      <w:docPartBody>
        <w:p w:rsidR="00051D67" w:rsidRDefault="00051D67" w:rsidP="00051D67">
          <w:pPr>
            <w:pStyle w:val="A68CA799C7E9404FB1733AF2626CB103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F03BA5A871FF4D218628FBA86B409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A527F-28F9-4EBC-B215-224693AAD9ED}"/>
      </w:docPartPr>
      <w:docPartBody>
        <w:p w:rsidR="00051D67" w:rsidRDefault="00051D67" w:rsidP="00051D67">
          <w:pPr>
            <w:pStyle w:val="F03BA5A871FF4D218628FBA86B4090CD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D81F1B357FF548DD9D50EA3B9E6AD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4BA8E-B369-4DE8-AED7-E7CEBDC5CCC4}"/>
      </w:docPartPr>
      <w:docPartBody>
        <w:p w:rsidR="00051D67" w:rsidRDefault="00051D67" w:rsidP="00051D67">
          <w:pPr>
            <w:pStyle w:val="D81F1B357FF548DD9D50EA3B9E6AD268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7F57C22043474AEB9D8AF70C9AB38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65384-7E06-42BB-8673-0A26E625C73A}"/>
      </w:docPartPr>
      <w:docPartBody>
        <w:p w:rsidR="00051D67" w:rsidRDefault="00051D67" w:rsidP="00051D67">
          <w:pPr>
            <w:pStyle w:val="7F57C22043474AEB9D8AF70C9AB3834F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2BB91950F7EA4AC7A259AA58D9EF8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BC087-10F8-4E54-A98F-443D9B15C240}"/>
      </w:docPartPr>
      <w:docPartBody>
        <w:p w:rsidR="00051D67" w:rsidRDefault="00051D67" w:rsidP="00051D67">
          <w:pPr>
            <w:pStyle w:val="2BB91950F7EA4AC7A259AA58D9EF8D8B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0DAFEFE5C4C4406C971990429F027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0F51F-2CA2-48E1-82D7-B35AE3537F1D}"/>
      </w:docPartPr>
      <w:docPartBody>
        <w:p w:rsidR="00051D67" w:rsidRDefault="00051D67" w:rsidP="00051D67">
          <w:pPr>
            <w:pStyle w:val="0DAFEFE5C4C4406C971990429F02755C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AB4ACC26B4D848F1B0A3F04F50555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89092-9F31-4F6D-AA47-D822E6BBEE9F}"/>
      </w:docPartPr>
      <w:docPartBody>
        <w:p w:rsidR="00051D67" w:rsidRDefault="00051D67" w:rsidP="00051D67">
          <w:pPr>
            <w:pStyle w:val="AB4ACC26B4D848F1B0A3F04F50555459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F5C9FB94646A4072A18EE6F6B596F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063C1-A20B-494E-944F-AB4FA0C7DA58}"/>
      </w:docPartPr>
      <w:docPartBody>
        <w:p w:rsidR="00051D67" w:rsidRDefault="00051D67" w:rsidP="00051D67">
          <w:pPr>
            <w:pStyle w:val="F5C9FB94646A4072A18EE6F6B596FBF6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0205B1BC278042FF803590F41C4AC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9A91C-C898-48D4-879F-A599BFA7B60C}"/>
      </w:docPartPr>
      <w:docPartBody>
        <w:p w:rsidR="00051D67" w:rsidRDefault="00051D67" w:rsidP="00051D67">
          <w:pPr>
            <w:pStyle w:val="0205B1BC278042FF803590F41C4AC124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5016D498FCE441548DDE1DAC3D78B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3068B-FDF0-46FE-A72E-9C5E2E0C4576}"/>
      </w:docPartPr>
      <w:docPartBody>
        <w:p w:rsidR="00051D67" w:rsidRDefault="00051D67" w:rsidP="00051D67">
          <w:pPr>
            <w:pStyle w:val="5016D498FCE441548DDE1DAC3D78BEB4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E6AFB94741544927AB21C97C15A64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FD201-E844-4243-ADA5-6F917CA2394F}"/>
      </w:docPartPr>
      <w:docPartBody>
        <w:p w:rsidR="00051D67" w:rsidRDefault="00051D67" w:rsidP="00051D67">
          <w:pPr>
            <w:pStyle w:val="E6AFB94741544927AB21C97C15A64385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BAE5F22A273C4E68BAEC62A2E8A54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7C326-D338-40B3-9B15-96E9379C6464}"/>
      </w:docPartPr>
      <w:docPartBody>
        <w:p w:rsidR="00051D67" w:rsidRDefault="00051D67" w:rsidP="00051D67">
          <w:pPr>
            <w:pStyle w:val="BAE5F22A273C4E68BAEC62A2E8A543ED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B431E632BBC2431983A2D048E75B7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5818F-D49A-4636-989F-75C8939B1180}"/>
      </w:docPartPr>
      <w:docPartBody>
        <w:p w:rsidR="00051D67" w:rsidRDefault="00051D67" w:rsidP="00051D67">
          <w:pPr>
            <w:pStyle w:val="B431E632BBC2431983A2D048E75B73A9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2007C9C296D94448BFD366C2A767C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C3BF5-CB28-45D2-A5DB-7F9765FD81B7}"/>
      </w:docPartPr>
      <w:docPartBody>
        <w:p w:rsidR="00051D67" w:rsidRDefault="00051D67" w:rsidP="00051D67">
          <w:pPr>
            <w:pStyle w:val="2007C9C296D94448BFD366C2A767C70A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876AD37ED9394BEC88404E004CFF7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BB5BC-ED83-46C1-A3CD-8ED945626FD1}"/>
      </w:docPartPr>
      <w:docPartBody>
        <w:p w:rsidR="00051D67" w:rsidRDefault="00051D67" w:rsidP="00051D67">
          <w:pPr>
            <w:pStyle w:val="876AD37ED9394BEC88404E004CFF753D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D1B1E9C4AC4D4322BF523DCC0B5DD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16C87-D4A7-4076-B22F-63403B78FF6F}"/>
      </w:docPartPr>
      <w:docPartBody>
        <w:p w:rsidR="00051D67" w:rsidRDefault="00051D67" w:rsidP="00051D67">
          <w:pPr>
            <w:pStyle w:val="D1B1E9C4AC4D4322BF523DCC0B5DD420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58962CF853A84C52B7D47C5A2A003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E64DB-3197-46E2-BA13-AE7F0A8688C7}"/>
      </w:docPartPr>
      <w:docPartBody>
        <w:p w:rsidR="00051D67" w:rsidRDefault="00051D67" w:rsidP="00051D67">
          <w:pPr>
            <w:pStyle w:val="58962CF853A84C52B7D47C5A2A0034D1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6EFC351BE1664A20AF12FA9377550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6FD75-8E4C-43CD-B73A-36498E092A0D}"/>
      </w:docPartPr>
      <w:docPartBody>
        <w:p w:rsidR="00051D67" w:rsidRDefault="00051D67" w:rsidP="00051D67">
          <w:pPr>
            <w:pStyle w:val="6EFC351BE1664A20AF12FA93775503162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9C574F646A3E4638A0D2012EBE4C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39990-A76F-4B0E-B74D-A11945858EDF}"/>
      </w:docPartPr>
      <w:docPartBody>
        <w:p w:rsidR="00051D67" w:rsidRDefault="00051D67" w:rsidP="00051D67">
          <w:pPr>
            <w:pStyle w:val="9C574F646A3E4638A0D2012EBE4C67652"/>
          </w:pPr>
          <w:r w:rsidRPr="00276526">
            <w:rPr>
              <w:rStyle w:val="PlaceholderText"/>
            </w:rPr>
            <w:t>Click here to enter a date.</w:t>
          </w:r>
        </w:p>
      </w:docPartBody>
    </w:docPart>
    <w:docPart>
      <w:docPartPr>
        <w:name w:val="CAB9BC86D31343799BD741685436D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079D0-A01B-440B-9740-59C9A5FDC2C1}"/>
      </w:docPartPr>
      <w:docPartBody>
        <w:p w:rsidR="00051D67" w:rsidRDefault="00051D67" w:rsidP="00051D67">
          <w:pPr>
            <w:pStyle w:val="CAB9BC86D31343799BD741685436D8CA2"/>
          </w:pPr>
          <w:r w:rsidRPr="00276526">
            <w:rPr>
              <w:rStyle w:val="PlaceholderText"/>
            </w:rPr>
            <w:t>Choose an item.</w:t>
          </w:r>
        </w:p>
      </w:docPartBody>
    </w:docPart>
    <w:docPart>
      <w:docPartPr>
        <w:name w:val="6F857DA7C2014800AAC4D083374D3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070EF-A9FF-449D-8A3A-03EDCF14F5D5}"/>
      </w:docPartPr>
      <w:docPartBody>
        <w:p w:rsidR="00051D67" w:rsidRDefault="00051D67" w:rsidP="00051D67">
          <w:pPr>
            <w:pStyle w:val="6F857DA7C2014800AAC4D083374D31AC1"/>
          </w:pPr>
          <w:r w:rsidRPr="000A1D15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E3185739FFBE44709F14245142407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9D319-857A-43E1-AEAF-52BA415C08D1}"/>
      </w:docPartPr>
      <w:docPartBody>
        <w:p w:rsidR="00051D67" w:rsidRDefault="00051D67" w:rsidP="00051D67">
          <w:pPr>
            <w:pStyle w:val="E3185739FFBE44709F142451424079B41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9F8B3DCF6AD6479AB72556E22113A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968FE-6890-48E2-A0C8-E0373ACDD948}"/>
      </w:docPartPr>
      <w:docPartBody>
        <w:p w:rsidR="00051D67" w:rsidRDefault="00051D67" w:rsidP="00051D67">
          <w:pPr>
            <w:pStyle w:val="9F8B3DCF6AD6479AB72556E22113A7CA1"/>
          </w:pPr>
          <w:r w:rsidRPr="00276526">
            <w:rPr>
              <w:rStyle w:val="PlaceholderText"/>
            </w:rPr>
            <w:t>Click here to enter text.</w:t>
          </w:r>
        </w:p>
      </w:docPartBody>
    </w:docPart>
    <w:docPart>
      <w:docPartPr>
        <w:name w:val="4FD6FCC6D569411FAE01AF5F822AB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068F2-3764-4F02-A58D-1E87C65D5687}"/>
      </w:docPartPr>
      <w:docPartBody>
        <w:p w:rsidR="00051D67" w:rsidRDefault="00051D67" w:rsidP="00051D67">
          <w:pPr>
            <w:pStyle w:val="4FD6FCC6D569411FAE01AF5F822ABC751"/>
          </w:pPr>
          <w:r w:rsidRPr="0027652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E8"/>
    <w:rsid w:val="00051D67"/>
    <w:rsid w:val="006655E8"/>
    <w:rsid w:val="00D9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1D67"/>
    <w:rPr>
      <w:color w:val="808080"/>
    </w:rPr>
  </w:style>
  <w:style w:type="paragraph" w:customStyle="1" w:styleId="1BE35DCC9DD1471D868078477B717A57">
    <w:name w:val="1BE35DCC9DD1471D868078477B717A57"/>
    <w:rsid w:val="006655E8"/>
  </w:style>
  <w:style w:type="paragraph" w:customStyle="1" w:styleId="1BE35DCC9DD1471D868078477B717A571">
    <w:name w:val="1BE35DCC9DD1471D868078477B717A571"/>
    <w:rsid w:val="006655E8"/>
    <w:rPr>
      <w:rFonts w:eastAsiaTheme="minorHAnsi"/>
      <w:lang w:eastAsia="en-US"/>
    </w:rPr>
  </w:style>
  <w:style w:type="paragraph" w:customStyle="1" w:styleId="B5EEC1CF919844A0878AD07CCFBCBB63">
    <w:name w:val="B5EEC1CF919844A0878AD07CCFBCBB63"/>
    <w:rsid w:val="006655E8"/>
    <w:rPr>
      <w:rFonts w:eastAsiaTheme="minorHAnsi"/>
      <w:lang w:eastAsia="en-US"/>
    </w:rPr>
  </w:style>
  <w:style w:type="paragraph" w:customStyle="1" w:styleId="D48835CEF7DA4A618B04AC0B14F23D8B">
    <w:name w:val="D48835CEF7DA4A618B04AC0B14F23D8B"/>
    <w:rsid w:val="006655E8"/>
    <w:rPr>
      <w:rFonts w:eastAsiaTheme="minorHAnsi"/>
      <w:lang w:eastAsia="en-US"/>
    </w:rPr>
  </w:style>
  <w:style w:type="paragraph" w:customStyle="1" w:styleId="C0A32CD8630E48C18CDAAA2DE69F4B1B">
    <w:name w:val="C0A32CD8630E48C18CDAAA2DE69F4B1B"/>
    <w:rsid w:val="006655E8"/>
    <w:rPr>
      <w:rFonts w:eastAsiaTheme="minorHAnsi"/>
      <w:lang w:eastAsia="en-US"/>
    </w:rPr>
  </w:style>
  <w:style w:type="paragraph" w:customStyle="1" w:styleId="1162477271474C9C9B84BB6A5B261B7C">
    <w:name w:val="1162477271474C9C9B84BB6A5B261B7C"/>
    <w:rsid w:val="006655E8"/>
    <w:rPr>
      <w:rFonts w:eastAsiaTheme="minorHAnsi"/>
      <w:lang w:eastAsia="en-US"/>
    </w:rPr>
  </w:style>
  <w:style w:type="paragraph" w:customStyle="1" w:styleId="2A6236AB63E84713AEE30B270070F900">
    <w:name w:val="2A6236AB63E84713AEE30B270070F900"/>
    <w:rsid w:val="006655E8"/>
    <w:rPr>
      <w:rFonts w:eastAsiaTheme="minorHAnsi"/>
      <w:lang w:eastAsia="en-US"/>
    </w:rPr>
  </w:style>
  <w:style w:type="paragraph" w:customStyle="1" w:styleId="9D40586C2984483BAB1727E6C53C444E">
    <w:name w:val="9D40586C2984483BAB1727E6C53C444E"/>
    <w:rsid w:val="006655E8"/>
  </w:style>
  <w:style w:type="paragraph" w:customStyle="1" w:styleId="FB84B93A8F214173AC49DFED0FAF373A">
    <w:name w:val="FB84B93A8F214173AC49DFED0FAF373A"/>
    <w:rsid w:val="006655E8"/>
  </w:style>
  <w:style w:type="paragraph" w:customStyle="1" w:styleId="71986DCE3C844216B133942EB478432E">
    <w:name w:val="71986DCE3C844216B133942EB478432E"/>
    <w:rsid w:val="006655E8"/>
  </w:style>
  <w:style w:type="paragraph" w:customStyle="1" w:styleId="93F193D9A8114299A36C3484AE718F74">
    <w:name w:val="93F193D9A8114299A36C3484AE718F74"/>
    <w:rsid w:val="006655E8"/>
  </w:style>
  <w:style w:type="paragraph" w:customStyle="1" w:styleId="9FEFF619E63F438EB1965B9AAEA72E8E">
    <w:name w:val="9FEFF619E63F438EB1965B9AAEA72E8E"/>
    <w:rsid w:val="006655E8"/>
  </w:style>
  <w:style w:type="paragraph" w:customStyle="1" w:styleId="CCD9EAFBD4644E18AC831296B9A65BFF">
    <w:name w:val="CCD9EAFBD4644E18AC831296B9A65BFF"/>
    <w:rsid w:val="006655E8"/>
  </w:style>
  <w:style w:type="paragraph" w:customStyle="1" w:styleId="0D02F8C8C1DF4F5FA4070E0CF4469F94">
    <w:name w:val="0D02F8C8C1DF4F5FA4070E0CF4469F94"/>
    <w:rsid w:val="006655E8"/>
  </w:style>
  <w:style w:type="paragraph" w:customStyle="1" w:styleId="428BFEFCF0274F84946BC6744C877491">
    <w:name w:val="428BFEFCF0274F84946BC6744C877491"/>
    <w:rsid w:val="006655E8"/>
  </w:style>
  <w:style w:type="paragraph" w:customStyle="1" w:styleId="F8B2BB0D314E472F8D69B034CEA9FC01">
    <w:name w:val="F8B2BB0D314E472F8D69B034CEA9FC01"/>
    <w:rsid w:val="006655E8"/>
  </w:style>
  <w:style w:type="paragraph" w:customStyle="1" w:styleId="E1E41CB98C2741038D7E281F54895FEB">
    <w:name w:val="E1E41CB98C2741038D7E281F54895FEB"/>
    <w:rsid w:val="006655E8"/>
  </w:style>
  <w:style w:type="paragraph" w:customStyle="1" w:styleId="696C7C2F059842828239DB959644E387">
    <w:name w:val="696C7C2F059842828239DB959644E387"/>
    <w:rsid w:val="006655E8"/>
  </w:style>
  <w:style w:type="paragraph" w:customStyle="1" w:styleId="897B629E0909446496FDDD9A9CE5852A">
    <w:name w:val="897B629E0909446496FDDD9A9CE5852A"/>
    <w:rsid w:val="006655E8"/>
  </w:style>
  <w:style w:type="paragraph" w:customStyle="1" w:styleId="1BE35DCC9DD1471D868078477B717A572">
    <w:name w:val="1BE35DCC9DD1471D868078477B717A572"/>
    <w:rsid w:val="006655E8"/>
    <w:rPr>
      <w:rFonts w:eastAsiaTheme="minorHAnsi"/>
      <w:lang w:eastAsia="en-US"/>
    </w:rPr>
  </w:style>
  <w:style w:type="paragraph" w:customStyle="1" w:styleId="B5EEC1CF919844A0878AD07CCFBCBB631">
    <w:name w:val="B5EEC1CF919844A0878AD07CCFBCBB631"/>
    <w:rsid w:val="006655E8"/>
    <w:rPr>
      <w:rFonts w:eastAsiaTheme="minorHAnsi"/>
      <w:lang w:eastAsia="en-US"/>
    </w:rPr>
  </w:style>
  <w:style w:type="paragraph" w:customStyle="1" w:styleId="D48835CEF7DA4A618B04AC0B14F23D8B1">
    <w:name w:val="D48835CEF7DA4A618B04AC0B14F23D8B1"/>
    <w:rsid w:val="006655E8"/>
    <w:rPr>
      <w:rFonts w:eastAsiaTheme="minorHAnsi"/>
      <w:lang w:eastAsia="en-US"/>
    </w:rPr>
  </w:style>
  <w:style w:type="paragraph" w:customStyle="1" w:styleId="C0A32CD8630E48C18CDAAA2DE69F4B1B1">
    <w:name w:val="C0A32CD8630E48C18CDAAA2DE69F4B1B1"/>
    <w:rsid w:val="006655E8"/>
    <w:rPr>
      <w:rFonts w:eastAsiaTheme="minorHAnsi"/>
      <w:lang w:eastAsia="en-US"/>
    </w:rPr>
  </w:style>
  <w:style w:type="paragraph" w:customStyle="1" w:styleId="1162477271474C9C9B84BB6A5B261B7C1">
    <w:name w:val="1162477271474C9C9B84BB6A5B261B7C1"/>
    <w:rsid w:val="006655E8"/>
    <w:rPr>
      <w:rFonts w:eastAsiaTheme="minorHAnsi"/>
      <w:lang w:eastAsia="en-US"/>
    </w:rPr>
  </w:style>
  <w:style w:type="paragraph" w:customStyle="1" w:styleId="2A6236AB63E84713AEE30B270070F9001">
    <w:name w:val="2A6236AB63E84713AEE30B270070F9001"/>
    <w:rsid w:val="006655E8"/>
    <w:rPr>
      <w:rFonts w:eastAsiaTheme="minorHAnsi"/>
      <w:lang w:eastAsia="en-US"/>
    </w:rPr>
  </w:style>
  <w:style w:type="paragraph" w:customStyle="1" w:styleId="4FD7C7DD4D9F49E2B6A1F16727382EDE">
    <w:name w:val="4FD7C7DD4D9F49E2B6A1F16727382EDE"/>
    <w:rsid w:val="006655E8"/>
    <w:rPr>
      <w:rFonts w:eastAsiaTheme="minorHAnsi"/>
      <w:lang w:eastAsia="en-US"/>
    </w:rPr>
  </w:style>
  <w:style w:type="paragraph" w:customStyle="1" w:styleId="1E479AE9AEFB4EA18D27F6B43953488A">
    <w:name w:val="1E479AE9AEFB4EA18D27F6B43953488A"/>
    <w:rsid w:val="006655E8"/>
    <w:rPr>
      <w:rFonts w:eastAsiaTheme="minorHAnsi"/>
      <w:lang w:eastAsia="en-US"/>
    </w:rPr>
  </w:style>
  <w:style w:type="paragraph" w:customStyle="1" w:styleId="1A0CFD051A0F4B3BAB2909F49A589A59">
    <w:name w:val="1A0CFD051A0F4B3BAB2909F49A589A59"/>
    <w:rsid w:val="006655E8"/>
    <w:rPr>
      <w:rFonts w:eastAsiaTheme="minorHAnsi"/>
      <w:lang w:eastAsia="en-US"/>
    </w:rPr>
  </w:style>
  <w:style w:type="paragraph" w:customStyle="1" w:styleId="4D35E648AB2840CA995A1DBEB54DF33E">
    <w:name w:val="4D35E648AB2840CA995A1DBEB54DF33E"/>
    <w:rsid w:val="006655E8"/>
    <w:rPr>
      <w:rFonts w:eastAsiaTheme="minorHAnsi"/>
      <w:lang w:eastAsia="en-US"/>
    </w:rPr>
  </w:style>
  <w:style w:type="paragraph" w:customStyle="1" w:styleId="50E19402B59D40B58B76756C62739BFC">
    <w:name w:val="50E19402B59D40B58B76756C62739BFC"/>
    <w:rsid w:val="006655E8"/>
    <w:rPr>
      <w:rFonts w:eastAsiaTheme="minorHAnsi"/>
      <w:lang w:eastAsia="en-US"/>
    </w:rPr>
  </w:style>
  <w:style w:type="paragraph" w:customStyle="1" w:styleId="E47D7180428B479F901BE1202C509285">
    <w:name w:val="E47D7180428B479F901BE1202C509285"/>
    <w:rsid w:val="006655E8"/>
    <w:rPr>
      <w:rFonts w:eastAsiaTheme="minorHAnsi"/>
      <w:lang w:eastAsia="en-US"/>
    </w:rPr>
  </w:style>
  <w:style w:type="paragraph" w:customStyle="1" w:styleId="CA5111DB47B743D7ABE637B5636F97A9">
    <w:name w:val="CA5111DB47B743D7ABE637B5636F97A9"/>
    <w:rsid w:val="006655E8"/>
    <w:rPr>
      <w:rFonts w:eastAsiaTheme="minorHAnsi"/>
      <w:lang w:eastAsia="en-US"/>
    </w:rPr>
  </w:style>
  <w:style w:type="paragraph" w:customStyle="1" w:styleId="F669F1076DF946AABF8479B9EBBF806E">
    <w:name w:val="F669F1076DF946AABF8479B9EBBF806E"/>
    <w:rsid w:val="006655E8"/>
    <w:rPr>
      <w:rFonts w:eastAsiaTheme="minorHAnsi"/>
      <w:lang w:eastAsia="en-US"/>
    </w:rPr>
  </w:style>
  <w:style w:type="paragraph" w:customStyle="1" w:styleId="9D40586C2984483BAB1727E6C53C444E1">
    <w:name w:val="9D40586C2984483BAB1727E6C53C444E1"/>
    <w:rsid w:val="006655E8"/>
    <w:rPr>
      <w:rFonts w:eastAsiaTheme="minorHAnsi"/>
      <w:lang w:eastAsia="en-US"/>
    </w:rPr>
  </w:style>
  <w:style w:type="paragraph" w:customStyle="1" w:styleId="0D02F8C8C1DF4F5FA4070E0CF4469F941">
    <w:name w:val="0D02F8C8C1DF4F5FA4070E0CF4469F941"/>
    <w:rsid w:val="006655E8"/>
    <w:rPr>
      <w:rFonts w:eastAsiaTheme="minorHAnsi"/>
      <w:lang w:eastAsia="en-US"/>
    </w:rPr>
  </w:style>
  <w:style w:type="paragraph" w:customStyle="1" w:styleId="906B6208CBD7425B91DA7F8A691C6FB1">
    <w:name w:val="906B6208CBD7425B91DA7F8A691C6FB1"/>
    <w:rsid w:val="006655E8"/>
    <w:rPr>
      <w:rFonts w:eastAsiaTheme="minorHAnsi"/>
      <w:lang w:eastAsia="en-US"/>
    </w:rPr>
  </w:style>
  <w:style w:type="paragraph" w:customStyle="1" w:styleId="8B145A6C7A594E60BC98A92C7F44F3A3">
    <w:name w:val="8B145A6C7A594E60BC98A92C7F44F3A3"/>
    <w:rsid w:val="006655E8"/>
    <w:rPr>
      <w:rFonts w:eastAsiaTheme="minorHAnsi"/>
      <w:lang w:eastAsia="en-US"/>
    </w:rPr>
  </w:style>
  <w:style w:type="paragraph" w:customStyle="1" w:styleId="FB84B93A8F214173AC49DFED0FAF373A1">
    <w:name w:val="FB84B93A8F214173AC49DFED0FAF373A1"/>
    <w:rsid w:val="006655E8"/>
    <w:rPr>
      <w:rFonts w:eastAsiaTheme="minorHAnsi"/>
      <w:lang w:eastAsia="en-US"/>
    </w:rPr>
  </w:style>
  <w:style w:type="paragraph" w:customStyle="1" w:styleId="428BFEFCF0274F84946BC6744C8774911">
    <w:name w:val="428BFEFCF0274F84946BC6744C8774911"/>
    <w:rsid w:val="006655E8"/>
    <w:rPr>
      <w:rFonts w:eastAsiaTheme="minorHAnsi"/>
      <w:lang w:eastAsia="en-US"/>
    </w:rPr>
  </w:style>
  <w:style w:type="paragraph" w:customStyle="1" w:styleId="78E33CC7947143A7AEDC515561D43B73">
    <w:name w:val="78E33CC7947143A7AEDC515561D43B73"/>
    <w:rsid w:val="006655E8"/>
    <w:rPr>
      <w:rFonts w:eastAsiaTheme="minorHAnsi"/>
      <w:lang w:eastAsia="en-US"/>
    </w:rPr>
  </w:style>
  <w:style w:type="paragraph" w:customStyle="1" w:styleId="ABD6264911444C22A1F7086DFA429C30">
    <w:name w:val="ABD6264911444C22A1F7086DFA429C30"/>
    <w:rsid w:val="006655E8"/>
    <w:rPr>
      <w:rFonts w:eastAsiaTheme="minorHAnsi"/>
      <w:lang w:eastAsia="en-US"/>
    </w:rPr>
  </w:style>
  <w:style w:type="paragraph" w:customStyle="1" w:styleId="71986DCE3C844216B133942EB478432E1">
    <w:name w:val="71986DCE3C844216B133942EB478432E1"/>
    <w:rsid w:val="006655E8"/>
    <w:rPr>
      <w:rFonts w:eastAsiaTheme="minorHAnsi"/>
      <w:lang w:eastAsia="en-US"/>
    </w:rPr>
  </w:style>
  <w:style w:type="paragraph" w:customStyle="1" w:styleId="F8B2BB0D314E472F8D69B034CEA9FC011">
    <w:name w:val="F8B2BB0D314E472F8D69B034CEA9FC011"/>
    <w:rsid w:val="006655E8"/>
    <w:rPr>
      <w:rFonts w:eastAsiaTheme="minorHAnsi"/>
      <w:lang w:eastAsia="en-US"/>
    </w:rPr>
  </w:style>
  <w:style w:type="paragraph" w:customStyle="1" w:styleId="ECAE34ACBBF145088E5E3ED57F7A89D4">
    <w:name w:val="ECAE34ACBBF145088E5E3ED57F7A89D4"/>
    <w:rsid w:val="006655E8"/>
    <w:rPr>
      <w:rFonts w:eastAsiaTheme="minorHAnsi"/>
      <w:lang w:eastAsia="en-US"/>
    </w:rPr>
  </w:style>
  <w:style w:type="paragraph" w:customStyle="1" w:styleId="89616CE0A332450AB74BCC0EE6D58B45">
    <w:name w:val="89616CE0A332450AB74BCC0EE6D58B45"/>
    <w:rsid w:val="006655E8"/>
    <w:rPr>
      <w:rFonts w:eastAsiaTheme="minorHAnsi"/>
      <w:lang w:eastAsia="en-US"/>
    </w:rPr>
  </w:style>
  <w:style w:type="paragraph" w:customStyle="1" w:styleId="93F193D9A8114299A36C3484AE718F741">
    <w:name w:val="93F193D9A8114299A36C3484AE718F741"/>
    <w:rsid w:val="006655E8"/>
    <w:rPr>
      <w:rFonts w:eastAsiaTheme="minorHAnsi"/>
      <w:lang w:eastAsia="en-US"/>
    </w:rPr>
  </w:style>
  <w:style w:type="paragraph" w:customStyle="1" w:styleId="E1E41CB98C2741038D7E281F54895FEB1">
    <w:name w:val="E1E41CB98C2741038D7E281F54895FEB1"/>
    <w:rsid w:val="006655E8"/>
    <w:rPr>
      <w:rFonts w:eastAsiaTheme="minorHAnsi"/>
      <w:lang w:eastAsia="en-US"/>
    </w:rPr>
  </w:style>
  <w:style w:type="paragraph" w:customStyle="1" w:styleId="30EFB5A8227C4E329563BC861F1712B4">
    <w:name w:val="30EFB5A8227C4E329563BC861F1712B4"/>
    <w:rsid w:val="006655E8"/>
    <w:rPr>
      <w:rFonts w:eastAsiaTheme="minorHAnsi"/>
      <w:lang w:eastAsia="en-US"/>
    </w:rPr>
  </w:style>
  <w:style w:type="paragraph" w:customStyle="1" w:styleId="5BFAF932357240EE9AC8ACF412721FD0">
    <w:name w:val="5BFAF932357240EE9AC8ACF412721FD0"/>
    <w:rsid w:val="006655E8"/>
    <w:rPr>
      <w:rFonts w:eastAsiaTheme="minorHAnsi"/>
      <w:lang w:eastAsia="en-US"/>
    </w:rPr>
  </w:style>
  <w:style w:type="paragraph" w:customStyle="1" w:styleId="9FEFF619E63F438EB1965B9AAEA72E8E1">
    <w:name w:val="9FEFF619E63F438EB1965B9AAEA72E8E1"/>
    <w:rsid w:val="006655E8"/>
    <w:rPr>
      <w:rFonts w:eastAsiaTheme="minorHAnsi"/>
      <w:lang w:eastAsia="en-US"/>
    </w:rPr>
  </w:style>
  <w:style w:type="paragraph" w:customStyle="1" w:styleId="696C7C2F059842828239DB959644E3871">
    <w:name w:val="696C7C2F059842828239DB959644E3871"/>
    <w:rsid w:val="006655E8"/>
    <w:rPr>
      <w:rFonts w:eastAsiaTheme="minorHAnsi"/>
      <w:lang w:eastAsia="en-US"/>
    </w:rPr>
  </w:style>
  <w:style w:type="paragraph" w:customStyle="1" w:styleId="409501DC708B40ABB63111C101CDDF83">
    <w:name w:val="409501DC708B40ABB63111C101CDDF83"/>
    <w:rsid w:val="006655E8"/>
    <w:rPr>
      <w:rFonts w:eastAsiaTheme="minorHAnsi"/>
      <w:lang w:eastAsia="en-US"/>
    </w:rPr>
  </w:style>
  <w:style w:type="paragraph" w:customStyle="1" w:styleId="74D1C1C1F2F14E6A9885F6711A2AED99">
    <w:name w:val="74D1C1C1F2F14E6A9885F6711A2AED99"/>
    <w:rsid w:val="006655E8"/>
    <w:rPr>
      <w:rFonts w:eastAsiaTheme="minorHAnsi"/>
      <w:lang w:eastAsia="en-US"/>
    </w:rPr>
  </w:style>
  <w:style w:type="paragraph" w:customStyle="1" w:styleId="CCD9EAFBD4644E18AC831296B9A65BFF1">
    <w:name w:val="CCD9EAFBD4644E18AC831296B9A65BFF1"/>
    <w:rsid w:val="006655E8"/>
    <w:rPr>
      <w:rFonts w:eastAsiaTheme="minorHAnsi"/>
      <w:lang w:eastAsia="en-US"/>
    </w:rPr>
  </w:style>
  <w:style w:type="paragraph" w:customStyle="1" w:styleId="897B629E0909446496FDDD9A9CE5852A1">
    <w:name w:val="897B629E0909446496FDDD9A9CE5852A1"/>
    <w:rsid w:val="006655E8"/>
    <w:rPr>
      <w:rFonts w:eastAsiaTheme="minorHAnsi"/>
      <w:lang w:eastAsia="en-US"/>
    </w:rPr>
  </w:style>
  <w:style w:type="paragraph" w:customStyle="1" w:styleId="A77CC883F6504A9A90538066464A7E7D">
    <w:name w:val="A77CC883F6504A9A90538066464A7E7D"/>
    <w:rsid w:val="006655E8"/>
  </w:style>
  <w:style w:type="paragraph" w:customStyle="1" w:styleId="1BE35DCC9DD1471D868078477B717A573">
    <w:name w:val="1BE35DCC9DD1471D868078477B717A573"/>
    <w:rsid w:val="006655E8"/>
    <w:rPr>
      <w:rFonts w:eastAsiaTheme="minorHAnsi"/>
      <w:lang w:eastAsia="en-US"/>
    </w:rPr>
  </w:style>
  <w:style w:type="paragraph" w:customStyle="1" w:styleId="B5EEC1CF919844A0878AD07CCFBCBB632">
    <w:name w:val="B5EEC1CF919844A0878AD07CCFBCBB632"/>
    <w:rsid w:val="006655E8"/>
    <w:rPr>
      <w:rFonts w:eastAsiaTheme="minorHAnsi"/>
      <w:lang w:eastAsia="en-US"/>
    </w:rPr>
  </w:style>
  <w:style w:type="paragraph" w:customStyle="1" w:styleId="D48835CEF7DA4A618B04AC0B14F23D8B2">
    <w:name w:val="D48835CEF7DA4A618B04AC0B14F23D8B2"/>
    <w:rsid w:val="006655E8"/>
    <w:rPr>
      <w:rFonts w:eastAsiaTheme="minorHAnsi"/>
      <w:lang w:eastAsia="en-US"/>
    </w:rPr>
  </w:style>
  <w:style w:type="paragraph" w:customStyle="1" w:styleId="C0A32CD8630E48C18CDAAA2DE69F4B1B2">
    <w:name w:val="C0A32CD8630E48C18CDAAA2DE69F4B1B2"/>
    <w:rsid w:val="006655E8"/>
    <w:rPr>
      <w:rFonts w:eastAsiaTheme="minorHAnsi"/>
      <w:lang w:eastAsia="en-US"/>
    </w:rPr>
  </w:style>
  <w:style w:type="paragraph" w:customStyle="1" w:styleId="1162477271474C9C9B84BB6A5B261B7C2">
    <w:name w:val="1162477271474C9C9B84BB6A5B261B7C2"/>
    <w:rsid w:val="006655E8"/>
    <w:rPr>
      <w:rFonts w:eastAsiaTheme="minorHAnsi"/>
      <w:lang w:eastAsia="en-US"/>
    </w:rPr>
  </w:style>
  <w:style w:type="paragraph" w:customStyle="1" w:styleId="2A6236AB63E84713AEE30B270070F9002">
    <w:name w:val="2A6236AB63E84713AEE30B270070F9002"/>
    <w:rsid w:val="006655E8"/>
    <w:rPr>
      <w:rFonts w:eastAsiaTheme="minorHAnsi"/>
      <w:lang w:eastAsia="en-US"/>
    </w:rPr>
  </w:style>
  <w:style w:type="paragraph" w:customStyle="1" w:styleId="4FD7C7DD4D9F49E2B6A1F16727382EDE1">
    <w:name w:val="4FD7C7DD4D9F49E2B6A1F16727382EDE1"/>
    <w:rsid w:val="006655E8"/>
    <w:rPr>
      <w:rFonts w:eastAsiaTheme="minorHAnsi"/>
      <w:lang w:eastAsia="en-US"/>
    </w:rPr>
  </w:style>
  <w:style w:type="paragraph" w:customStyle="1" w:styleId="1E479AE9AEFB4EA18D27F6B43953488A1">
    <w:name w:val="1E479AE9AEFB4EA18D27F6B43953488A1"/>
    <w:rsid w:val="006655E8"/>
    <w:rPr>
      <w:rFonts w:eastAsiaTheme="minorHAnsi"/>
      <w:lang w:eastAsia="en-US"/>
    </w:rPr>
  </w:style>
  <w:style w:type="paragraph" w:customStyle="1" w:styleId="1A0CFD051A0F4B3BAB2909F49A589A591">
    <w:name w:val="1A0CFD051A0F4B3BAB2909F49A589A591"/>
    <w:rsid w:val="006655E8"/>
    <w:rPr>
      <w:rFonts w:eastAsiaTheme="minorHAnsi"/>
      <w:lang w:eastAsia="en-US"/>
    </w:rPr>
  </w:style>
  <w:style w:type="paragraph" w:customStyle="1" w:styleId="4D35E648AB2840CA995A1DBEB54DF33E1">
    <w:name w:val="4D35E648AB2840CA995A1DBEB54DF33E1"/>
    <w:rsid w:val="006655E8"/>
    <w:rPr>
      <w:rFonts w:eastAsiaTheme="minorHAnsi"/>
      <w:lang w:eastAsia="en-US"/>
    </w:rPr>
  </w:style>
  <w:style w:type="paragraph" w:customStyle="1" w:styleId="50E19402B59D40B58B76756C62739BFC1">
    <w:name w:val="50E19402B59D40B58B76756C62739BFC1"/>
    <w:rsid w:val="006655E8"/>
    <w:rPr>
      <w:rFonts w:eastAsiaTheme="minorHAnsi"/>
      <w:lang w:eastAsia="en-US"/>
    </w:rPr>
  </w:style>
  <w:style w:type="paragraph" w:customStyle="1" w:styleId="E47D7180428B479F901BE1202C5092851">
    <w:name w:val="E47D7180428B479F901BE1202C5092851"/>
    <w:rsid w:val="006655E8"/>
    <w:rPr>
      <w:rFonts w:eastAsiaTheme="minorHAnsi"/>
      <w:lang w:eastAsia="en-US"/>
    </w:rPr>
  </w:style>
  <w:style w:type="paragraph" w:customStyle="1" w:styleId="CA5111DB47B743D7ABE637B5636F97A91">
    <w:name w:val="CA5111DB47B743D7ABE637B5636F97A91"/>
    <w:rsid w:val="006655E8"/>
    <w:rPr>
      <w:rFonts w:eastAsiaTheme="minorHAnsi"/>
      <w:lang w:eastAsia="en-US"/>
    </w:rPr>
  </w:style>
  <w:style w:type="paragraph" w:customStyle="1" w:styleId="F669F1076DF946AABF8479B9EBBF806E1">
    <w:name w:val="F669F1076DF946AABF8479B9EBBF806E1"/>
    <w:rsid w:val="006655E8"/>
    <w:rPr>
      <w:rFonts w:eastAsiaTheme="minorHAnsi"/>
      <w:lang w:eastAsia="en-US"/>
    </w:rPr>
  </w:style>
  <w:style w:type="paragraph" w:customStyle="1" w:styleId="9D40586C2984483BAB1727E6C53C444E2">
    <w:name w:val="9D40586C2984483BAB1727E6C53C444E2"/>
    <w:rsid w:val="006655E8"/>
    <w:rPr>
      <w:rFonts w:eastAsiaTheme="minorHAnsi"/>
      <w:lang w:eastAsia="en-US"/>
    </w:rPr>
  </w:style>
  <w:style w:type="paragraph" w:customStyle="1" w:styleId="0D02F8C8C1DF4F5FA4070E0CF4469F942">
    <w:name w:val="0D02F8C8C1DF4F5FA4070E0CF4469F942"/>
    <w:rsid w:val="006655E8"/>
    <w:rPr>
      <w:rFonts w:eastAsiaTheme="minorHAnsi"/>
      <w:lang w:eastAsia="en-US"/>
    </w:rPr>
  </w:style>
  <w:style w:type="paragraph" w:customStyle="1" w:styleId="906B6208CBD7425B91DA7F8A691C6FB11">
    <w:name w:val="906B6208CBD7425B91DA7F8A691C6FB11"/>
    <w:rsid w:val="006655E8"/>
    <w:rPr>
      <w:rFonts w:eastAsiaTheme="minorHAnsi"/>
      <w:lang w:eastAsia="en-US"/>
    </w:rPr>
  </w:style>
  <w:style w:type="paragraph" w:customStyle="1" w:styleId="8B145A6C7A594E60BC98A92C7F44F3A31">
    <w:name w:val="8B145A6C7A594E60BC98A92C7F44F3A31"/>
    <w:rsid w:val="006655E8"/>
    <w:rPr>
      <w:rFonts w:eastAsiaTheme="minorHAnsi"/>
      <w:lang w:eastAsia="en-US"/>
    </w:rPr>
  </w:style>
  <w:style w:type="paragraph" w:customStyle="1" w:styleId="FB84B93A8F214173AC49DFED0FAF373A2">
    <w:name w:val="FB84B93A8F214173AC49DFED0FAF373A2"/>
    <w:rsid w:val="006655E8"/>
    <w:rPr>
      <w:rFonts w:eastAsiaTheme="minorHAnsi"/>
      <w:lang w:eastAsia="en-US"/>
    </w:rPr>
  </w:style>
  <w:style w:type="paragraph" w:customStyle="1" w:styleId="428BFEFCF0274F84946BC6744C8774912">
    <w:name w:val="428BFEFCF0274F84946BC6744C8774912"/>
    <w:rsid w:val="006655E8"/>
    <w:rPr>
      <w:rFonts w:eastAsiaTheme="minorHAnsi"/>
      <w:lang w:eastAsia="en-US"/>
    </w:rPr>
  </w:style>
  <w:style w:type="paragraph" w:customStyle="1" w:styleId="78E33CC7947143A7AEDC515561D43B731">
    <w:name w:val="78E33CC7947143A7AEDC515561D43B731"/>
    <w:rsid w:val="006655E8"/>
    <w:rPr>
      <w:rFonts w:eastAsiaTheme="minorHAnsi"/>
      <w:lang w:eastAsia="en-US"/>
    </w:rPr>
  </w:style>
  <w:style w:type="paragraph" w:customStyle="1" w:styleId="ABD6264911444C22A1F7086DFA429C301">
    <w:name w:val="ABD6264911444C22A1F7086DFA429C301"/>
    <w:rsid w:val="006655E8"/>
    <w:rPr>
      <w:rFonts w:eastAsiaTheme="minorHAnsi"/>
      <w:lang w:eastAsia="en-US"/>
    </w:rPr>
  </w:style>
  <w:style w:type="paragraph" w:customStyle="1" w:styleId="71986DCE3C844216B133942EB478432E2">
    <w:name w:val="71986DCE3C844216B133942EB478432E2"/>
    <w:rsid w:val="006655E8"/>
    <w:rPr>
      <w:rFonts w:eastAsiaTheme="minorHAnsi"/>
      <w:lang w:eastAsia="en-US"/>
    </w:rPr>
  </w:style>
  <w:style w:type="paragraph" w:customStyle="1" w:styleId="F8B2BB0D314E472F8D69B034CEA9FC012">
    <w:name w:val="F8B2BB0D314E472F8D69B034CEA9FC012"/>
    <w:rsid w:val="006655E8"/>
    <w:rPr>
      <w:rFonts w:eastAsiaTheme="minorHAnsi"/>
      <w:lang w:eastAsia="en-US"/>
    </w:rPr>
  </w:style>
  <w:style w:type="paragraph" w:customStyle="1" w:styleId="ECAE34ACBBF145088E5E3ED57F7A89D41">
    <w:name w:val="ECAE34ACBBF145088E5E3ED57F7A89D41"/>
    <w:rsid w:val="006655E8"/>
    <w:rPr>
      <w:rFonts w:eastAsiaTheme="minorHAnsi"/>
      <w:lang w:eastAsia="en-US"/>
    </w:rPr>
  </w:style>
  <w:style w:type="paragraph" w:customStyle="1" w:styleId="89616CE0A332450AB74BCC0EE6D58B451">
    <w:name w:val="89616CE0A332450AB74BCC0EE6D58B451"/>
    <w:rsid w:val="006655E8"/>
    <w:rPr>
      <w:rFonts w:eastAsiaTheme="minorHAnsi"/>
      <w:lang w:eastAsia="en-US"/>
    </w:rPr>
  </w:style>
  <w:style w:type="paragraph" w:customStyle="1" w:styleId="93F193D9A8114299A36C3484AE718F742">
    <w:name w:val="93F193D9A8114299A36C3484AE718F742"/>
    <w:rsid w:val="006655E8"/>
    <w:rPr>
      <w:rFonts w:eastAsiaTheme="minorHAnsi"/>
      <w:lang w:eastAsia="en-US"/>
    </w:rPr>
  </w:style>
  <w:style w:type="paragraph" w:customStyle="1" w:styleId="E1E41CB98C2741038D7E281F54895FEB2">
    <w:name w:val="E1E41CB98C2741038D7E281F54895FEB2"/>
    <w:rsid w:val="006655E8"/>
    <w:rPr>
      <w:rFonts w:eastAsiaTheme="minorHAnsi"/>
      <w:lang w:eastAsia="en-US"/>
    </w:rPr>
  </w:style>
  <w:style w:type="paragraph" w:customStyle="1" w:styleId="30EFB5A8227C4E329563BC861F1712B41">
    <w:name w:val="30EFB5A8227C4E329563BC861F1712B41"/>
    <w:rsid w:val="006655E8"/>
    <w:rPr>
      <w:rFonts w:eastAsiaTheme="minorHAnsi"/>
      <w:lang w:eastAsia="en-US"/>
    </w:rPr>
  </w:style>
  <w:style w:type="paragraph" w:customStyle="1" w:styleId="5BFAF932357240EE9AC8ACF412721FD01">
    <w:name w:val="5BFAF932357240EE9AC8ACF412721FD01"/>
    <w:rsid w:val="006655E8"/>
    <w:rPr>
      <w:rFonts w:eastAsiaTheme="minorHAnsi"/>
      <w:lang w:eastAsia="en-US"/>
    </w:rPr>
  </w:style>
  <w:style w:type="paragraph" w:customStyle="1" w:styleId="9FEFF619E63F438EB1965B9AAEA72E8E2">
    <w:name w:val="9FEFF619E63F438EB1965B9AAEA72E8E2"/>
    <w:rsid w:val="006655E8"/>
    <w:rPr>
      <w:rFonts w:eastAsiaTheme="minorHAnsi"/>
      <w:lang w:eastAsia="en-US"/>
    </w:rPr>
  </w:style>
  <w:style w:type="paragraph" w:customStyle="1" w:styleId="696C7C2F059842828239DB959644E3872">
    <w:name w:val="696C7C2F059842828239DB959644E3872"/>
    <w:rsid w:val="006655E8"/>
    <w:rPr>
      <w:rFonts w:eastAsiaTheme="minorHAnsi"/>
      <w:lang w:eastAsia="en-US"/>
    </w:rPr>
  </w:style>
  <w:style w:type="paragraph" w:customStyle="1" w:styleId="409501DC708B40ABB63111C101CDDF831">
    <w:name w:val="409501DC708B40ABB63111C101CDDF831"/>
    <w:rsid w:val="006655E8"/>
    <w:rPr>
      <w:rFonts w:eastAsiaTheme="minorHAnsi"/>
      <w:lang w:eastAsia="en-US"/>
    </w:rPr>
  </w:style>
  <w:style w:type="paragraph" w:customStyle="1" w:styleId="74D1C1C1F2F14E6A9885F6711A2AED991">
    <w:name w:val="74D1C1C1F2F14E6A9885F6711A2AED991"/>
    <w:rsid w:val="006655E8"/>
    <w:rPr>
      <w:rFonts w:eastAsiaTheme="minorHAnsi"/>
      <w:lang w:eastAsia="en-US"/>
    </w:rPr>
  </w:style>
  <w:style w:type="paragraph" w:customStyle="1" w:styleId="CCD9EAFBD4644E18AC831296B9A65BFF2">
    <w:name w:val="CCD9EAFBD4644E18AC831296B9A65BFF2"/>
    <w:rsid w:val="006655E8"/>
    <w:rPr>
      <w:rFonts w:eastAsiaTheme="minorHAnsi"/>
      <w:lang w:eastAsia="en-US"/>
    </w:rPr>
  </w:style>
  <w:style w:type="paragraph" w:customStyle="1" w:styleId="897B629E0909446496FDDD9A9CE5852A2">
    <w:name w:val="897B629E0909446496FDDD9A9CE5852A2"/>
    <w:rsid w:val="006655E8"/>
    <w:rPr>
      <w:rFonts w:eastAsiaTheme="minorHAnsi"/>
      <w:lang w:eastAsia="en-US"/>
    </w:rPr>
  </w:style>
  <w:style w:type="paragraph" w:customStyle="1" w:styleId="A77CC883F6504A9A90538066464A7E7D1">
    <w:name w:val="A77CC883F6504A9A90538066464A7E7D1"/>
    <w:rsid w:val="006655E8"/>
    <w:rPr>
      <w:rFonts w:eastAsiaTheme="minorHAnsi"/>
      <w:lang w:eastAsia="en-US"/>
    </w:rPr>
  </w:style>
  <w:style w:type="paragraph" w:customStyle="1" w:styleId="DE414224B7E74B8AAAEEB91D45A6B6FF">
    <w:name w:val="DE414224B7E74B8AAAEEB91D45A6B6FF"/>
    <w:rsid w:val="006655E8"/>
    <w:rPr>
      <w:rFonts w:eastAsiaTheme="minorHAnsi"/>
      <w:lang w:eastAsia="en-US"/>
    </w:rPr>
  </w:style>
  <w:style w:type="paragraph" w:customStyle="1" w:styleId="2DC8308880524C579AA346F4409BEF25">
    <w:name w:val="2DC8308880524C579AA346F4409BEF25"/>
    <w:rsid w:val="006655E8"/>
    <w:rPr>
      <w:rFonts w:eastAsiaTheme="minorHAnsi"/>
      <w:lang w:eastAsia="en-US"/>
    </w:rPr>
  </w:style>
  <w:style w:type="paragraph" w:customStyle="1" w:styleId="13E528332A34424F823C9E0D28AABF94">
    <w:name w:val="13E528332A34424F823C9E0D28AABF94"/>
    <w:rsid w:val="006655E8"/>
    <w:rPr>
      <w:rFonts w:eastAsiaTheme="minorHAnsi"/>
      <w:lang w:eastAsia="en-US"/>
    </w:rPr>
  </w:style>
  <w:style w:type="paragraph" w:customStyle="1" w:styleId="C9F08713B6294BA7B705ADCB5DA06C8A">
    <w:name w:val="C9F08713B6294BA7B705ADCB5DA06C8A"/>
    <w:rsid w:val="006655E8"/>
  </w:style>
  <w:style w:type="paragraph" w:customStyle="1" w:styleId="BA546DD9221147CF8E2942941132439B">
    <w:name w:val="BA546DD9221147CF8E2942941132439B"/>
    <w:rsid w:val="006655E8"/>
  </w:style>
  <w:style w:type="paragraph" w:customStyle="1" w:styleId="863D823C08AE4E43905B1515AD0B54FA">
    <w:name w:val="863D823C08AE4E43905B1515AD0B54FA"/>
    <w:rsid w:val="006655E8"/>
  </w:style>
  <w:style w:type="paragraph" w:customStyle="1" w:styleId="5BD3A23D28B64FD281BB6F16CC856218">
    <w:name w:val="5BD3A23D28B64FD281BB6F16CC856218"/>
    <w:rsid w:val="006655E8"/>
  </w:style>
  <w:style w:type="paragraph" w:customStyle="1" w:styleId="2026C8A5BC4749E399C9FCD61B539F6C">
    <w:name w:val="2026C8A5BC4749E399C9FCD61B539F6C"/>
    <w:rsid w:val="006655E8"/>
  </w:style>
  <w:style w:type="paragraph" w:customStyle="1" w:styleId="B411B713B8AD456091BDA011ADC905A1">
    <w:name w:val="B411B713B8AD456091BDA011ADC905A1"/>
    <w:rsid w:val="006655E8"/>
  </w:style>
  <w:style w:type="paragraph" w:customStyle="1" w:styleId="708DB262078B4969B8B73EE87EC41254">
    <w:name w:val="708DB262078B4969B8B73EE87EC41254"/>
    <w:rsid w:val="006655E8"/>
  </w:style>
  <w:style w:type="paragraph" w:customStyle="1" w:styleId="9F6BEA07CBEE4F8B9608956E31E71CA8">
    <w:name w:val="9F6BEA07CBEE4F8B9608956E31E71CA8"/>
    <w:rsid w:val="006655E8"/>
  </w:style>
  <w:style w:type="paragraph" w:customStyle="1" w:styleId="23D779FAAE0F4B3EBBC62B6BC79A12CE">
    <w:name w:val="23D779FAAE0F4B3EBBC62B6BC79A12CE"/>
    <w:rsid w:val="006655E8"/>
  </w:style>
  <w:style w:type="paragraph" w:customStyle="1" w:styleId="1AA6B7C1115B4937AF6C4ADD757EC2E9">
    <w:name w:val="1AA6B7C1115B4937AF6C4ADD757EC2E9"/>
    <w:rsid w:val="006655E8"/>
  </w:style>
  <w:style w:type="paragraph" w:customStyle="1" w:styleId="BDDE04FB97F34DA4BCAB05C61B160E2F">
    <w:name w:val="BDDE04FB97F34DA4BCAB05C61B160E2F"/>
    <w:rsid w:val="006655E8"/>
  </w:style>
  <w:style w:type="paragraph" w:customStyle="1" w:styleId="995E2A7FF22B488A879410BB63EF167E">
    <w:name w:val="995E2A7FF22B488A879410BB63EF167E"/>
    <w:rsid w:val="006655E8"/>
  </w:style>
  <w:style w:type="paragraph" w:customStyle="1" w:styleId="5C2465E53F3B4AC28281B62E6069E81C">
    <w:name w:val="5C2465E53F3B4AC28281B62E6069E81C"/>
    <w:rsid w:val="006655E8"/>
  </w:style>
  <w:style w:type="paragraph" w:customStyle="1" w:styleId="B866EB8E3A4F4BC1B21463821200564E">
    <w:name w:val="B866EB8E3A4F4BC1B21463821200564E"/>
    <w:rsid w:val="006655E8"/>
  </w:style>
  <w:style w:type="paragraph" w:customStyle="1" w:styleId="146411D4A42E421FA7806049A99C7302">
    <w:name w:val="146411D4A42E421FA7806049A99C7302"/>
    <w:rsid w:val="006655E8"/>
  </w:style>
  <w:style w:type="paragraph" w:customStyle="1" w:styleId="A86DC217B18A46AF928B1A6471F186D5">
    <w:name w:val="A86DC217B18A46AF928B1A6471F186D5"/>
    <w:rsid w:val="006655E8"/>
  </w:style>
  <w:style w:type="paragraph" w:customStyle="1" w:styleId="C7C77226BD22417E92D251E28DFB42D7">
    <w:name w:val="C7C77226BD22417E92D251E28DFB42D7"/>
    <w:rsid w:val="006655E8"/>
  </w:style>
  <w:style w:type="paragraph" w:customStyle="1" w:styleId="7C9A3067036C4554A728DEF7399FA248">
    <w:name w:val="7C9A3067036C4554A728DEF7399FA248"/>
    <w:rsid w:val="006655E8"/>
  </w:style>
  <w:style w:type="paragraph" w:customStyle="1" w:styleId="708CC29B8618494FA0C56E5576FD98C0">
    <w:name w:val="708CC29B8618494FA0C56E5576FD98C0"/>
    <w:rsid w:val="006655E8"/>
  </w:style>
  <w:style w:type="paragraph" w:customStyle="1" w:styleId="89046B3754674A389345D6F570E17053">
    <w:name w:val="89046B3754674A389345D6F570E17053"/>
    <w:rsid w:val="006655E8"/>
  </w:style>
  <w:style w:type="paragraph" w:customStyle="1" w:styleId="C606DF715E23477CAC4B08C746A6923A">
    <w:name w:val="C606DF715E23477CAC4B08C746A6923A"/>
    <w:rsid w:val="006655E8"/>
  </w:style>
  <w:style w:type="paragraph" w:customStyle="1" w:styleId="A73144692F314E0798A8A35C7A5BBE3E">
    <w:name w:val="A73144692F314E0798A8A35C7A5BBE3E"/>
    <w:rsid w:val="006655E8"/>
  </w:style>
  <w:style w:type="paragraph" w:customStyle="1" w:styleId="DF3F3F9308FC4989940B21959B478813">
    <w:name w:val="DF3F3F9308FC4989940B21959B478813"/>
    <w:rsid w:val="006655E8"/>
  </w:style>
  <w:style w:type="paragraph" w:customStyle="1" w:styleId="2B2B9AA1C63B484182678CC574A8B082">
    <w:name w:val="2B2B9AA1C63B484182678CC574A8B082"/>
    <w:rsid w:val="006655E8"/>
  </w:style>
  <w:style w:type="paragraph" w:customStyle="1" w:styleId="B0BC6AEC64D2466ABBDCDDDFC1A12B90">
    <w:name w:val="B0BC6AEC64D2466ABBDCDDDFC1A12B90"/>
    <w:rsid w:val="006655E8"/>
  </w:style>
  <w:style w:type="paragraph" w:customStyle="1" w:styleId="E380109EB3C5416AACCDC605E3379394">
    <w:name w:val="E380109EB3C5416AACCDC605E3379394"/>
    <w:rsid w:val="006655E8"/>
  </w:style>
  <w:style w:type="paragraph" w:customStyle="1" w:styleId="CDCE6E40DE3843739DE8949A05CF558D">
    <w:name w:val="CDCE6E40DE3843739DE8949A05CF558D"/>
    <w:rsid w:val="006655E8"/>
  </w:style>
  <w:style w:type="paragraph" w:customStyle="1" w:styleId="A945FE01AFFC474AA4C6FE73CB52A078">
    <w:name w:val="A945FE01AFFC474AA4C6FE73CB52A078"/>
    <w:rsid w:val="006655E8"/>
  </w:style>
  <w:style w:type="paragraph" w:customStyle="1" w:styleId="FE3594B831514A98AFFB074806360E17">
    <w:name w:val="FE3594B831514A98AFFB074806360E17"/>
    <w:rsid w:val="006655E8"/>
  </w:style>
  <w:style w:type="paragraph" w:customStyle="1" w:styleId="69B6CEC61994465C9A78A479DF6B77AC">
    <w:name w:val="69B6CEC61994465C9A78A479DF6B77AC"/>
    <w:rsid w:val="006655E8"/>
  </w:style>
  <w:style w:type="paragraph" w:customStyle="1" w:styleId="08B3DDDCE0F24EBE8D893870FB21BC07">
    <w:name w:val="08B3DDDCE0F24EBE8D893870FB21BC07"/>
    <w:rsid w:val="006655E8"/>
  </w:style>
  <w:style w:type="paragraph" w:customStyle="1" w:styleId="30E22AE7A6704343AED8D848A9A709E4">
    <w:name w:val="30E22AE7A6704343AED8D848A9A709E4"/>
    <w:rsid w:val="006655E8"/>
  </w:style>
  <w:style w:type="paragraph" w:customStyle="1" w:styleId="67BD8B0E5793483891B98CB57C6194E5">
    <w:name w:val="67BD8B0E5793483891B98CB57C6194E5"/>
    <w:rsid w:val="006655E8"/>
  </w:style>
  <w:style w:type="paragraph" w:customStyle="1" w:styleId="F6E040E457B34EF2B47514912C07291C">
    <w:name w:val="F6E040E457B34EF2B47514912C07291C"/>
    <w:rsid w:val="006655E8"/>
  </w:style>
  <w:style w:type="paragraph" w:customStyle="1" w:styleId="2BFF3F1773584E2D8C2D3374211F86C9">
    <w:name w:val="2BFF3F1773584E2D8C2D3374211F86C9"/>
    <w:rsid w:val="006655E8"/>
  </w:style>
  <w:style w:type="paragraph" w:customStyle="1" w:styleId="4782FD586DB146A4848EEE3ED9A832E5">
    <w:name w:val="4782FD586DB146A4848EEE3ED9A832E5"/>
    <w:rsid w:val="006655E8"/>
  </w:style>
  <w:style w:type="paragraph" w:customStyle="1" w:styleId="2B2C5F0EB1E047D192DFE1E7A0988D4A">
    <w:name w:val="2B2C5F0EB1E047D192DFE1E7A0988D4A"/>
    <w:rsid w:val="006655E8"/>
  </w:style>
  <w:style w:type="paragraph" w:customStyle="1" w:styleId="7614A5EBADC34480BDC7221349F9D7F5">
    <w:name w:val="7614A5EBADC34480BDC7221349F9D7F5"/>
    <w:rsid w:val="006655E8"/>
  </w:style>
  <w:style w:type="paragraph" w:customStyle="1" w:styleId="70F00479588E452E808ADECDADE1B5DD">
    <w:name w:val="70F00479588E452E808ADECDADE1B5DD"/>
    <w:rsid w:val="006655E8"/>
  </w:style>
  <w:style w:type="paragraph" w:customStyle="1" w:styleId="5731CB0FCA3A4CE4B424362DA63668D5">
    <w:name w:val="5731CB0FCA3A4CE4B424362DA63668D5"/>
    <w:rsid w:val="006655E8"/>
  </w:style>
  <w:style w:type="paragraph" w:customStyle="1" w:styleId="826D294285DE41B89B699113507A5641">
    <w:name w:val="826D294285DE41B89B699113507A5641"/>
    <w:rsid w:val="006655E8"/>
  </w:style>
  <w:style w:type="paragraph" w:customStyle="1" w:styleId="4191C5FCD76B43A395798B99C9EAA191">
    <w:name w:val="4191C5FCD76B43A395798B99C9EAA191"/>
    <w:rsid w:val="006655E8"/>
  </w:style>
  <w:style w:type="paragraph" w:customStyle="1" w:styleId="AF8BEA74A65541E580EA5F4BB1D253A5">
    <w:name w:val="AF8BEA74A65541E580EA5F4BB1D253A5"/>
    <w:rsid w:val="006655E8"/>
  </w:style>
  <w:style w:type="paragraph" w:customStyle="1" w:styleId="47D81934FFB242DF9C947CCDD7E4E2E6">
    <w:name w:val="47D81934FFB242DF9C947CCDD7E4E2E6"/>
    <w:rsid w:val="006655E8"/>
  </w:style>
  <w:style w:type="paragraph" w:customStyle="1" w:styleId="820F52E7B09F4AAE99748B569907A016">
    <w:name w:val="820F52E7B09F4AAE99748B569907A016"/>
    <w:rsid w:val="006655E8"/>
  </w:style>
  <w:style w:type="paragraph" w:customStyle="1" w:styleId="A68CA799C7E9404FB1733AF2626CB103">
    <w:name w:val="A68CA799C7E9404FB1733AF2626CB103"/>
    <w:rsid w:val="006655E8"/>
  </w:style>
  <w:style w:type="paragraph" w:customStyle="1" w:styleId="F03BA5A871FF4D218628FBA86B4090CD">
    <w:name w:val="F03BA5A871FF4D218628FBA86B4090CD"/>
    <w:rsid w:val="006655E8"/>
  </w:style>
  <w:style w:type="paragraph" w:customStyle="1" w:styleId="D81F1B357FF548DD9D50EA3B9E6AD268">
    <w:name w:val="D81F1B357FF548DD9D50EA3B9E6AD268"/>
    <w:rsid w:val="006655E8"/>
  </w:style>
  <w:style w:type="paragraph" w:customStyle="1" w:styleId="7F57C22043474AEB9D8AF70C9AB3834F">
    <w:name w:val="7F57C22043474AEB9D8AF70C9AB3834F"/>
    <w:rsid w:val="006655E8"/>
  </w:style>
  <w:style w:type="paragraph" w:customStyle="1" w:styleId="2BB91950F7EA4AC7A259AA58D9EF8D8B">
    <w:name w:val="2BB91950F7EA4AC7A259AA58D9EF8D8B"/>
    <w:rsid w:val="006655E8"/>
  </w:style>
  <w:style w:type="paragraph" w:customStyle="1" w:styleId="0DAFEFE5C4C4406C971990429F02755C">
    <w:name w:val="0DAFEFE5C4C4406C971990429F02755C"/>
    <w:rsid w:val="006655E8"/>
  </w:style>
  <w:style w:type="paragraph" w:customStyle="1" w:styleId="AB4ACC26B4D848F1B0A3F04F50555459">
    <w:name w:val="AB4ACC26B4D848F1B0A3F04F50555459"/>
    <w:rsid w:val="006655E8"/>
  </w:style>
  <w:style w:type="paragraph" w:customStyle="1" w:styleId="F5C9FB94646A4072A18EE6F6B596FBF6">
    <w:name w:val="F5C9FB94646A4072A18EE6F6B596FBF6"/>
    <w:rsid w:val="006655E8"/>
  </w:style>
  <w:style w:type="paragraph" w:customStyle="1" w:styleId="0205B1BC278042FF803590F41C4AC124">
    <w:name w:val="0205B1BC278042FF803590F41C4AC124"/>
    <w:rsid w:val="006655E8"/>
  </w:style>
  <w:style w:type="paragraph" w:customStyle="1" w:styleId="5016D498FCE441548DDE1DAC3D78BEB4">
    <w:name w:val="5016D498FCE441548DDE1DAC3D78BEB4"/>
    <w:rsid w:val="006655E8"/>
  </w:style>
  <w:style w:type="paragraph" w:customStyle="1" w:styleId="E6AFB94741544927AB21C97C15A64385">
    <w:name w:val="E6AFB94741544927AB21C97C15A64385"/>
    <w:rsid w:val="006655E8"/>
  </w:style>
  <w:style w:type="paragraph" w:customStyle="1" w:styleId="BAE5F22A273C4E68BAEC62A2E8A543ED">
    <w:name w:val="BAE5F22A273C4E68BAEC62A2E8A543ED"/>
    <w:rsid w:val="006655E8"/>
  </w:style>
  <w:style w:type="paragraph" w:customStyle="1" w:styleId="B431E632BBC2431983A2D048E75B73A9">
    <w:name w:val="B431E632BBC2431983A2D048E75B73A9"/>
    <w:rsid w:val="006655E8"/>
  </w:style>
  <w:style w:type="paragraph" w:customStyle="1" w:styleId="2007C9C296D94448BFD366C2A767C70A">
    <w:name w:val="2007C9C296D94448BFD366C2A767C70A"/>
    <w:rsid w:val="006655E8"/>
  </w:style>
  <w:style w:type="paragraph" w:customStyle="1" w:styleId="876AD37ED9394BEC88404E004CFF753D">
    <w:name w:val="876AD37ED9394BEC88404E004CFF753D"/>
    <w:rsid w:val="006655E8"/>
  </w:style>
  <w:style w:type="paragraph" w:customStyle="1" w:styleId="D1B1E9C4AC4D4322BF523DCC0B5DD420">
    <w:name w:val="D1B1E9C4AC4D4322BF523DCC0B5DD420"/>
    <w:rsid w:val="006655E8"/>
  </w:style>
  <w:style w:type="paragraph" w:customStyle="1" w:styleId="58962CF853A84C52B7D47C5A2A0034D1">
    <w:name w:val="58962CF853A84C52B7D47C5A2A0034D1"/>
    <w:rsid w:val="006655E8"/>
  </w:style>
  <w:style w:type="paragraph" w:customStyle="1" w:styleId="6EFC351BE1664A20AF12FA9377550316">
    <w:name w:val="6EFC351BE1664A20AF12FA9377550316"/>
    <w:rsid w:val="006655E8"/>
  </w:style>
  <w:style w:type="paragraph" w:customStyle="1" w:styleId="9C574F646A3E4638A0D2012EBE4C6765">
    <w:name w:val="9C574F646A3E4638A0D2012EBE4C6765"/>
    <w:rsid w:val="006655E8"/>
  </w:style>
  <w:style w:type="paragraph" w:customStyle="1" w:styleId="CAB9BC86D31343799BD741685436D8CA">
    <w:name w:val="CAB9BC86D31343799BD741685436D8CA"/>
    <w:rsid w:val="006655E8"/>
  </w:style>
  <w:style w:type="paragraph" w:customStyle="1" w:styleId="C5ACC5BB577F4592A4780F14430285FC">
    <w:name w:val="C5ACC5BB577F4592A4780F14430285FC"/>
    <w:rsid w:val="006655E8"/>
  </w:style>
  <w:style w:type="paragraph" w:customStyle="1" w:styleId="7966D723934F4DB483F0B39C67733725">
    <w:name w:val="7966D723934F4DB483F0B39C67733725"/>
    <w:rsid w:val="006655E8"/>
  </w:style>
  <w:style w:type="paragraph" w:customStyle="1" w:styleId="A7B10AA5172144CCA0055FC3F9C620CC">
    <w:name w:val="A7B10AA5172144CCA0055FC3F9C620CC"/>
    <w:rsid w:val="006655E8"/>
  </w:style>
  <w:style w:type="paragraph" w:customStyle="1" w:styleId="EF2CA38BE5724A68B0488BA5237F2946">
    <w:name w:val="EF2CA38BE5724A68B0488BA5237F2946"/>
    <w:rsid w:val="006655E8"/>
  </w:style>
  <w:style w:type="paragraph" w:customStyle="1" w:styleId="703CFD66A3E74FFBB57CB19B429D2C46">
    <w:name w:val="703CFD66A3E74FFBB57CB19B429D2C46"/>
    <w:rsid w:val="006655E8"/>
  </w:style>
  <w:style w:type="paragraph" w:customStyle="1" w:styleId="277947FABE814219963871479058DE7D">
    <w:name w:val="277947FABE814219963871479058DE7D"/>
    <w:rsid w:val="006655E8"/>
  </w:style>
  <w:style w:type="paragraph" w:customStyle="1" w:styleId="39AD85AF5A8D434DA9710A9CB77BE904">
    <w:name w:val="39AD85AF5A8D434DA9710A9CB77BE904"/>
    <w:rsid w:val="006655E8"/>
  </w:style>
  <w:style w:type="paragraph" w:customStyle="1" w:styleId="A6EF98525E5E478B9C3C4BD78D18E069">
    <w:name w:val="A6EF98525E5E478B9C3C4BD78D18E069"/>
    <w:rsid w:val="006655E8"/>
  </w:style>
  <w:style w:type="paragraph" w:customStyle="1" w:styleId="F40845548D7E477B88BA8EF70866ED5F">
    <w:name w:val="F40845548D7E477B88BA8EF70866ED5F"/>
    <w:rsid w:val="006655E8"/>
  </w:style>
  <w:style w:type="paragraph" w:customStyle="1" w:styleId="ED129BBC13E648A7B4F1B078D9839034">
    <w:name w:val="ED129BBC13E648A7B4F1B078D9839034"/>
    <w:rsid w:val="006655E8"/>
  </w:style>
  <w:style w:type="paragraph" w:customStyle="1" w:styleId="48F6A92F53144FE0AB38BEFD090FD769">
    <w:name w:val="48F6A92F53144FE0AB38BEFD090FD769"/>
    <w:rsid w:val="006655E8"/>
  </w:style>
  <w:style w:type="paragraph" w:customStyle="1" w:styleId="A4C3892D7FDF45308D73D639E4BC9A44">
    <w:name w:val="A4C3892D7FDF45308D73D639E4BC9A44"/>
    <w:rsid w:val="006655E8"/>
  </w:style>
  <w:style w:type="paragraph" w:customStyle="1" w:styleId="27F916F92B6B41F3B3A91CC2B930EA8F">
    <w:name w:val="27F916F92B6B41F3B3A91CC2B930EA8F"/>
    <w:rsid w:val="006655E8"/>
  </w:style>
  <w:style w:type="paragraph" w:customStyle="1" w:styleId="701E45AE2C3244FBB9D974CE1EA289F2">
    <w:name w:val="701E45AE2C3244FBB9D974CE1EA289F2"/>
    <w:rsid w:val="006655E8"/>
  </w:style>
  <w:style w:type="paragraph" w:customStyle="1" w:styleId="5747D38BB7424954A8EDC4860C765D4E">
    <w:name w:val="5747D38BB7424954A8EDC4860C765D4E"/>
    <w:rsid w:val="006655E8"/>
  </w:style>
  <w:style w:type="paragraph" w:customStyle="1" w:styleId="CE45705EB40D462A9D7D4662507BDFA7">
    <w:name w:val="CE45705EB40D462A9D7D4662507BDFA7"/>
    <w:rsid w:val="006655E8"/>
  </w:style>
  <w:style w:type="paragraph" w:customStyle="1" w:styleId="8D6F4D7419CD4EB098CB5C83C9F47A0C">
    <w:name w:val="8D6F4D7419CD4EB098CB5C83C9F47A0C"/>
    <w:rsid w:val="006655E8"/>
  </w:style>
  <w:style w:type="paragraph" w:customStyle="1" w:styleId="0CD13737B62C499DAF60473A58ABC957">
    <w:name w:val="0CD13737B62C499DAF60473A58ABC957"/>
    <w:rsid w:val="006655E8"/>
  </w:style>
  <w:style w:type="paragraph" w:customStyle="1" w:styleId="4FAF7D276DC8462C90D9A15C8EC0E5D7">
    <w:name w:val="4FAF7D276DC8462C90D9A15C8EC0E5D7"/>
    <w:rsid w:val="006655E8"/>
  </w:style>
  <w:style w:type="paragraph" w:customStyle="1" w:styleId="D3CC039063EF4CED967D361CBF4214BC">
    <w:name w:val="D3CC039063EF4CED967D361CBF4214BC"/>
    <w:rsid w:val="006655E8"/>
  </w:style>
  <w:style w:type="paragraph" w:customStyle="1" w:styleId="6537CFF153F24D41B0E96D94202010EE">
    <w:name w:val="6537CFF153F24D41B0E96D94202010EE"/>
    <w:rsid w:val="006655E8"/>
  </w:style>
  <w:style w:type="paragraph" w:customStyle="1" w:styleId="7A52657B6D834794B23DD2ECBBA6FB68">
    <w:name w:val="7A52657B6D834794B23DD2ECBBA6FB68"/>
    <w:rsid w:val="006655E8"/>
  </w:style>
  <w:style w:type="paragraph" w:customStyle="1" w:styleId="B096A160A2574F7FA1EA45A96F8898F0">
    <w:name w:val="B096A160A2574F7FA1EA45A96F8898F0"/>
    <w:rsid w:val="006655E8"/>
  </w:style>
  <w:style w:type="paragraph" w:customStyle="1" w:styleId="0CD205714A5948E9801A27BBCD58EB7C">
    <w:name w:val="0CD205714A5948E9801A27BBCD58EB7C"/>
    <w:rsid w:val="006655E8"/>
  </w:style>
  <w:style w:type="paragraph" w:customStyle="1" w:styleId="5AF21695E6E1448982EE768504D3E7E4">
    <w:name w:val="5AF21695E6E1448982EE768504D3E7E4"/>
    <w:rsid w:val="006655E8"/>
  </w:style>
  <w:style w:type="paragraph" w:customStyle="1" w:styleId="62BB2F007C7643B2AAD82F2899875322">
    <w:name w:val="62BB2F007C7643B2AAD82F2899875322"/>
    <w:rsid w:val="006655E8"/>
  </w:style>
  <w:style w:type="paragraph" w:customStyle="1" w:styleId="A110EE3F223A43F7A07ED39618EA47C6">
    <w:name w:val="A110EE3F223A43F7A07ED39618EA47C6"/>
    <w:rsid w:val="006655E8"/>
  </w:style>
  <w:style w:type="paragraph" w:customStyle="1" w:styleId="F72A8A6832D14A40B837887FA2E725F2">
    <w:name w:val="F72A8A6832D14A40B837887FA2E725F2"/>
    <w:rsid w:val="006655E8"/>
  </w:style>
  <w:style w:type="paragraph" w:customStyle="1" w:styleId="E3F37B196EAE4F1BB9944B7597E24749">
    <w:name w:val="E3F37B196EAE4F1BB9944B7597E24749"/>
    <w:rsid w:val="006655E8"/>
  </w:style>
  <w:style w:type="paragraph" w:customStyle="1" w:styleId="7DA95814A8704B959F8A714D32F16A28">
    <w:name w:val="7DA95814A8704B959F8A714D32F16A28"/>
    <w:rsid w:val="006655E8"/>
  </w:style>
  <w:style w:type="paragraph" w:customStyle="1" w:styleId="5E00DFEEA3B54893A008277209476C35">
    <w:name w:val="5E00DFEEA3B54893A008277209476C35"/>
    <w:rsid w:val="006655E8"/>
  </w:style>
  <w:style w:type="paragraph" w:customStyle="1" w:styleId="DD4BB88C21394749847DB9D40F23C1E6">
    <w:name w:val="DD4BB88C21394749847DB9D40F23C1E6"/>
    <w:rsid w:val="006655E8"/>
  </w:style>
  <w:style w:type="paragraph" w:customStyle="1" w:styleId="C5A9F8DAB987444BA45AEB500FB17AA1">
    <w:name w:val="C5A9F8DAB987444BA45AEB500FB17AA1"/>
    <w:rsid w:val="006655E8"/>
  </w:style>
  <w:style w:type="paragraph" w:customStyle="1" w:styleId="C58F01C290DB417FBF3B4E993D98D256">
    <w:name w:val="C58F01C290DB417FBF3B4E993D98D256"/>
    <w:rsid w:val="006655E8"/>
  </w:style>
  <w:style w:type="paragraph" w:customStyle="1" w:styleId="A9B974242C5444A5B0F4154229F863E8">
    <w:name w:val="A9B974242C5444A5B0F4154229F863E8"/>
    <w:rsid w:val="006655E8"/>
  </w:style>
  <w:style w:type="paragraph" w:customStyle="1" w:styleId="D2509CB0751049A1AD5544AF21D1E791">
    <w:name w:val="D2509CB0751049A1AD5544AF21D1E791"/>
    <w:rsid w:val="006655E8"/>
  </w:style>
  <w:style w:type="paragraph" w:customStyle="1" w:styleId="858001CF9B234ED4BC386BF132D1CAC6">
    <w:name w:val="858001CF9B234ED4BC386BF132D1CAC6"/>
    <w:rsid w:val="006655E8"/>
  </w:style>
  <w:style w:type="paragraph" w:customStyle="1" w:styleId="7DFEFCE7347340278453A02C2F995864">
    <w:name w:val="7DFEFCE7347340278453A02C2F995864"/>
    <w:rsid w:val="006655E8"/>
  </w:style>
  <w:style w:type="paragraph" w:customStyle="1" w:styleId="A0DB2FD9CD33491FBF80905FE56B8D44">
    <w:name w:val="A0DB2FD9CD33491FBF80905FE56B8D44"/>
    <w:rsid w:val="006655E8"/>
  </w:style>
  <w:style w:type="paragraph" w:customStyle="1" w:styleId="B282AF7043C64CEE86FA5698890D5706">
    <w:name w:val="B282AF7043C64CEE86FA5698890D5706"/>
    <w:rsid w:val="006655E8"/>
  </w:style>
  <w:style w:type="paragraph" w:customStyle="1" w:styleId="CA0D93B951E6471CAE52AA9F17C1917D">
    <w:name w:val="CA0D93B951E6471CAE52AA9F17C1917D"/>
    <w:rsid w:val="006655E8"/>
  </w:style>
  <w:style w:type="paragraph" w:customStyle="1" w:styleId="09DF35B9EB754DB595AB484C5664E529">
    <w:name w:val="09DF35B9EB754DB595AB484C5664E529"/>
    <w:rsid w:val="006655E8"/>
  </w:style>
  <w:style w:type="paragraph" w:customStyle="1" w:styleId="48C77AA4221B4BC6AA791B16B8FABACC">
    <w:name w:val="48C77AA4221B4BC6AA791B16B8FABACC"/>
    <w:rsid w:val="006655E8"/>
  </w:style>
  <w:style w:type="paragraph" w:customStyle="1" w:styleId="78FBAD9D433E4AFC93507B202627C02B">
    <w:name w:val="78FBAD9D433E4AFC93507B202627C02B"/>
    <w:rsid w:val="006655E8"/>
  </w:style>
  <w:style w:type="paragraph" w:customStyle="1" w:styleId="C060081E776343FD81AD6E1695AA3F22">
    <w:name w:val="C060081E776343FD81AD6E1695AA3F22"/>
    <w:rsid w:val="006655E8"/>
  </w:style>
  <w:style w:type="paragraph" w:customStyle="1" w:styleId="7D3C5ACAE9B54FD79CE36DC5161B4C71">
    <w:name w:val="7D3C5ACAE9B54FD79CE36DC5161B4C71"/>
    <w:rsid w:val="006655E8"/>
  </w:style>
  <w:style w:type="paragraph" w:customStyle="1" w:styleId="7C17EDB57100428AB65FD7077E193499">
    <w:name w:val="7C17EDB57100428AB65FD7077E193499"/>
    <w:rsid w:val="006655E8"/>
  </w:style>
  <w:style w:type="paragraph" w:customStyle="1" w:styleId="395F3727F6074FDC9D6F9CEA20BE8D13">
    <w:name w:val="395F3727F6074FDC9D6F9CEA20BE8D13"/>
    <w:rsid w:val="006655E8"/>
  </w:style>
  <w:style w:type="paragraph" w:customStyle="1" w:styleId="27CDE532F2CA4BE9AE6C4CD4E6924B77">
    <w:name w:val="27CDE532F2CA4BE9AE6C4CD4E6924B77"/>
    <w:rsid w:val="006655E8"/>
  </w:style>
  <w:style w:type="paragraph" w:customStyle="1" w:styleId="93874D1D31FD40B384F340643343F4D0">
    <w:name w:val="93874D1D31FD40B384F340643343F4D0"/>
    <w:rsid w:val="006655E8"/>
  </w:style>
  <w:style w:type="paragraph" w:customStyle="1" w:styleId="9CEE1D63AF134DC6A4645EB58D0D4FCA">
    <w:name w:val="9CEE1D63AF134DC6A4645EB58D0D4FCA"/>
    <w:rsid w:val="006655E8"/>
  </w:style>
  <w:style w:type="paragraph" w:customStyle="1" w:styleId="D3FDB873CDFF49B38FA4D0BA5CDA18BD">
    <w:name w:val="D3FDB873CDFF49B38FA4D0BA5CDA18BD"/>
    <w:rsid w:val="006655E8"/>
  </w:style>
  <w:style w:type="paragraph" w:customStyle="1" w:styleId="6D72F35858374B65A638B149FF4D0F26">
    <w:name w:val="6D72F35858374B65A638B149FF4D0F26"/>
    <w:rsid w:val="006655E8"/>
  </w:style>
  <w:style w:type="paragraph" w:customStyle="1" w:styleId="505BDC40B68D429DA7C6428E734285C9">
    <w:name w:val="505BDC40B68D429DA7C6428E734285C9"/>
    <w:rsid w:val="006655E8"/>
  </w:style>
  <w:style w:type="paragraph" w:customStyle="1" w:styleId="8C884C0749464CAA85BAEC8B0E7CC182">
    <w:name w:val="8C884C0749464CAA85BAEC8B0E7CC182"/>
    <w:rsid w:val="006655E8"/>
  </w:style>
  <w:style w:type="paragraph" w:customStyle="1" w:styleId="60A7A857B97245DF8E1E425F0EE64A46">
    <w:name w:val="60A7A857B97245DF8E1E425F0EE64A46"/>
    <w:rsid w:val="006655E8"/>
  </w:style>
  <w:style w:type="paragraph" w:customStyle="1" w:styleId="8B2D11CEA7E04736A335ECABCAA247AA">
    <w:name w:val="8B2D11CEA7E04736A335ECABCAA247AA"/>
    <w:rsid w:val="006655E8"/>
  </w:style>
  <w:style w:type="paragraph" w:customStyle="1" w:styleId="02E0107502F74214A1A5B75728F45D06">
    <w:name w:val="02E0107502F74214A1A5B75728F45D06"/>
    <w:rsid w:val="006655E8"/>
  </w:style>
  <w:style w:type="paragraph" w:customStyle="1" w:styleId="1BE35DCC9DD1471D868078477B717A574">
    <w:name w:val="1BE35DCC9DD1471D868078477B717A574"/>
    <w:rsid w:val="006655E8"/>
    <w:rPr>
      <w:rFonts w:eastAsiaTheme="minorHAnsi"/>
      <w:lang w:eastAsia="en-US"/>
    </w:rPr>
  </w:style>
  <w:style w:type="paragraph" w:customStyle="1" w:styleId="B5EEC1CF919844A0878AD07CCFBCBB633">
    <w:name w:val="B5EEC1CF919844A0878AD07CCFBCBB633"/>
    <w:rsid w:val="006655E8"/>
    <w:rPr>
      <w:rFonts w:eastAsiaTheme="minorHAnsi"/>
      <w:lang w:eastAsia="en-US"/>
    </w:rPr>
  </w:style>
  <w:style w:type="paragraph" w:customStyle="1" w:styleId="D48835CEF7DA4A618B04AC0B14F23D8B3">
    <w:name w:val="D48835CEF7DA4A618B04AC0B14F23D8B3"/>
    <w:rsid w:val="006655E8"/>
    <w:rPr>
      <w:rFonts w:eastAsiaTheme="minorHAnsi"/>
      <w:lang w:eastAsia="en-US"/>
    </w:rPr>
  </w:style>
  <w:style w:type="paragraph" w:customStyle="1" w:styleId="C0A32CD8630E48C18CDAAA2DE69F4B1B3">
    <w:name w:val="C0A32CD8630E48C18CDAAA2DE69F4B1B3"/>
    <w:rsid w:val="006655E8"/>
    <w:rPr>
      <w:rFonts w:eastAsiaTheme="minorHAnsi"/>
      <w:lang w:eastAsia="en-US"/>
    </w:rPr>
  </w:style>
  <w:style w:type="paragraph" w:customStyle="1" w:styleId="1162477271474C9C9B84BB6A5B261B7C3">
    <w:name w:val="1162477271474C9C9B84BB6A5B261B7C3"/>
    <w:rsid w:val="006655E8"/>
    <w:rPr>
      <w:rFonts w:eastAsiaTheme="minorHAnsi"/>
      <w:lang w:eastAsia="en-US"/>
    </w:rPr>
  </w:style>
  <w:style w:type="paragraph" w:customStyle="1" w:styleId="2A6236AB63E84713AEE30B270070F9003">
    <w:name w:val="2A6236AB63E84713AEE30B270070F9003"/>
    <w:rsid w:val="006655E8"/>
    <w:rPr>
      <w:rFonts w:eastAsiaTheme="minorHAnsi"/>
      <w:lang w:eastAsia="en-US"/>
    </w:rPr>
  </w:style>
  <w:style w:type="paragraph" w:customStyle="1" w:styleId="4FD7C7DD4D9F49E2B6A1F16727382EDE2">
    <w:name w:val="4FD7C7DD4D9F49E2B6A1F16727382EDE2"/>
    <w:rsid w:val="006655E8"/>
    <w:rPr>
      <w:rFonts w:eastAsiaTheme="minorHAnsi"/>
      <w:lang w:eastAsia="en-US"/>
    </w:rPr>
  </w:style>
  <w:style w:type="paragraph" w:customStyle="1" w:styleId="1E479AE9AEFB4EA18D27F6B43953488A2">
    <w:name w:val="1E479AE9AEFB4EA18D27F6B43953488A2"/>
    <w:rsid w:val="006655E8"/>
    <w:rPr>
      <w:rFonts w:eastAsiaTheme="minorHAnsi"/>
      <w:lang w:eastAsia="en-US"/>
    </w:rPr>
  </w:style>
  <w:style w:type="paragraph" w:customStyle="1" w:styleId="1A0CFD051A0F4B3BAB2909F49A589A592">
    <w:name w:val="1A0CFD051A0F4B3BAB2909F49A589A592"/>
    <w:rsid w:val="006655E8"/>
    <w:rPr>
      <w:rFonts w:eastAsiaTheme="minorHAnsi"/>
      <w:lang w:eastAsia="en-US"/>
    </w:rPr>
  </w:style>
  <w:style w:type="paragraph" w:customStyle="1" w:styleId="4D35E648AB2840CA995A1DBEB54DF33E2">
    <w:name w:val="4D35E648AB2840CA995A1DBEB54DF33E2"/>
    <w:rsid w:val="006655E8"/>
    <w:rPr>
      <w:rFonts w:eastAsiaTheme="minorHAnsi"/>
      <w:lang w:eastAsia="en-US"/>
    </w:rPr>
  </w:style>
  <w:style w:type="paragraph" w:customStyle="1" w:styleId="50E19402B59D40B58B76756C62739BFC2">
    <w:name w:val="50E19402B59D40B58B76756C62739BFC2"/>
    <w:rsid w:val="006655E8"/>
    <w:rPr>
      <w:rFonts w:eastAsiaTheme="minorHAnsi"/>
      <w:lang w:eastAsia="en-US"/>
    </w:rPr>
  </w:style>
  <w:style w:type="paragraph" w:customStyle="1" w:styleId="E47D7180428B479F901BE1202C5092852">
    <w:name w:val="E47D7180428B479F901BE1202C5092852"/>
    <w:rsid w:val="006655E8"/>
    <w:rPr>
      <w:rFonts w:eastAsiaTheme="minorHAnsi"/>
      <w:lang w:eastAsia="en-US"/>
    </w:rPr>
  </w:style>
  <w:style w:type="paragraph" w:customStyle="1" w:styleId="CA5111DB47B743D7ABE637B5636F97A92">
    <w:name w:val="CA5111DB47B743D7ABE637B5636F97A92"/>
    <w:rsid w:val="006655E8"/>
    <w:rPr>
      <w:rFonts w:eastAsiaTheme="minorHAnsi"/>
      <w:lang w:eastAsia="en-US"/>
    </w:rPr>
  </w:style>
  <w:style w:type="paragraph" w:customStyle="1" w:styleId="F669F1076DF946AABF8479B9EBBF806E2">
    <w:name w:val="F669F1076DF946AABF8479B9EBBF806E2"/>
    <w:rsid w:val="006655E8"/>
    <w:rPr>
      <w:rFonts w:eastAsiaTheme="minorHAnsi"/>
      <w:lang w:eastAsia="en-US"/>
    </w:rPr>
  </w:style>
  <w:style w:type="paragraph" w:customStyle="1" w:styleId="9D40586C2984483BAB1727E6C53C444E3">
    <w:name w:val="9D40586C2984483BAB1727E6C53C444E3"/>
    <w:rsid w:val="006655E8"/>
    <w:rPr>
      <w:rFonts w:eastAsiaTheme="minorHAnsi"/>
      <w:lang w:eastAsia="en-US"/>
    </w:rPr>
  </w:style>
  <w:style w:type="paragraph" w:customStyle="1" w:styleId="0D02F8C8C1DF4F5FA4070E0CF4469F943">
    <w:name w:val="0D02F8C8C1DF4F5FA4070E0CF4469F943"/>
    <w:rsid w:val="006655E8"/>
    <w:rPr>
      <w:rFonts w:eastAsiaTheme="minorHAnsi"/>
      <w:lang w:eastAsia="en-US"/>
    </w:rPr>
  </w:style>
  <w:style w:type="paragraph" w:customStyle="1" w:styleId="906B6208CBD7425B91DA7F8A691C6FB12">
    <w:name w:val="906B6208CBD7425B91DA7F8A691C6FB12"/>
    <w:rsid w:val="006655E8"/>
    <w:rPr>
      <w:rFonts w:eastAsiaTheme="minorHAnsi"/>
      <w:lang w:eastAsia="en-US"/>
    </w:rPr>
  </w:style>
  <w:style w:type="paragraph" w:customStyle="1" w:styleId="8B145A6C7A594E60BC98A92C7F44F3A32">
    <w:name w:val="8B145A6C7A594E60BC98A92C7F44F3A32"/>
    <w:rsid w:val="006655E8"/>
    <w:rPr>
      <w:rFonts w:eastAsiaTheme="minorHAnsi"/>
      <w:lang w:eastAsia="en-US"/>
    </w:rPr>
  </w:style>
  <w:style w:type="paragraph" w:customStyle="1" w:styleId="FB84B93A8F214173AC49DFED0FAF373A3">
    <w:name w:val="FB84B93A8F214173AC49DFED0FAF373A3"/>
    <w:rsid w:val="006655E8"/>
    <w:rPr>
      <w:rFonts w:eastAsiaTheme="minorHAnsi"/>
      <w:lang w:eastAsia="en-US"/>
    </w:rPr>
  </w:style>
  <w:style w:type="paragraph" w:customStyle="1" w:styleId="428BFEFCF0274F84946BC6744C8774913">
    <w:name w:val="428BFEFCF0274F84946BC6744C8774913"/>
    <w:rsid w:val="006655E8"/>
    <w:rPr>
      <w:rFonts w:eastAsiaTheme="minorHAnsi"/>
      <w:lang w:eastAsia="en-US"/>
    </w:rPr>
  </w:style>
  <w:style w:type="paragraph" w:customStyle="1" w:styleId="78E33CC7947143A7AEDC515561D43B732">
    <w:name w:val="78E33CC7947143A7AEDC515561D43B732"/>
    <w:rsid w:val="006655E8"/>
    <w:rPr>
      <w:rFonts w:eastAsiaTheme="minorHAnsi"/>
      <w:lang w:eastAsia="en-US"/>
    </w:rPr>
  </w:style>
  <w:style w:type="paragraph" w:customStyle="1" w:styleId="ABD6264911444C22A1F7086DFA429C302">
    <w:name w:val="ABD6264911444C22A1F7086DFA429C302"/>
    <w:rsid w:val="006655E8"/>
    <w:rPr>
      <w:rFonts w:eastAsiaTheme="minorHAnsi"/>
      <w:lang w:eastAsia="en-US"/>
    </w:rPr>
  </w:style>
  <w:style w:type="paragraph" w:customStyle="1" w:styleId="71986DCE3C844216B133942EB478432E3">
    <w:name w:val="71986DCE3C844216B133942EB478432E3"/>
    <w:rsid w:val="006655E8"/>
    <w:rPr>
      <w:rFonts w:eastAsiaTheme="minorHAnsi"/>
      <w:lang w:eastAsia="en-US"/>
    </w:rPr>
  </w:style>
  <w:style w:type="paragraph" w:customStyle="1" w:styleId="F8B2BB0D314E472F8D69B034CEA9FC013">
    <w:name w:val="F8B2BB0D314E472F8D69B034CEA9FC013"/>
    <w:rsid w:val="006655E8"/>
    <w:rPr>
      <w:rFonts w:eastAsiaTheme="minorHAnsi"/>
      <w:lang w:eastAsia="en-US"/>
    </w:rPr>
  </w:style>
  <w:style w:type="paragraph" w:customStyle="1" w:styleId="ECAE34ACBBF145088E5E3ED57F7A89D42">
    <w:name w:val="ECAE34ACBBF145088E5E3ED57F7A89D42"/>
    <w:rsid w:val="006655E8"/>
    <w:rPr>
      <w:rFonts w:eastAsiaTheme="minorHAnsi"/>
      <w:lang w:eastAsia="en-US"/>
    </w:rPr>
  </w:style>
  <w:style w:type="paragraph" w:customStyle="1" w:styleId="89616CE0A332450AB74BCC0EE6D58B452">
    <w:name w:val="89616CE0A332450AB74BCC0EE6D58B452"/>
    <w:rsid w:val="006655E8"/>
    <w:rPr>
      <w:rFonts w:eastAsiaTheme="minorHAnsi"/>
      <w:lang w:eastAsia="en-US"/>
    </w:rPr>
  </w:style>
  <w:style w:type="paragraph" w:customStyle="1" w:styleId="93F193D9A8114299A36C3484AE718F743">
    <w:name w:val="93F193D9A8114299A36C3484AE718F743"/>
    <w:rsid w:val="006655E8"/>
    <w:rPr>
      <w:rFonts w:eastAsiaTheme="minorHAnsi"/>
      <w:lang w:eastAsia="en-US"/>
    </w:rPr>
  </w:style>
  <w:style w:type="paragraph" w:customStyle="1" w:styleId="E1E41CB98C2741038D7E281F54895FEB3">
    <w:name w:val="E1E41CB98C2741038D7E281F54895FEB3"/>
    <w:rsid w:val="006655E8"/>
    <w:rPr>
      <w:rFonts w:eastAsiaTheme="minorHAnsi"/>
      <w:lang w:eastAsia="en-US"/>
    </w:rPr>
  </w:style>
  <w:style w:type="paragraph" w:customStyle="1" w:styleId="30EFB5A8227C4E329563BC861F1712B42">
    <w:name w:val="30EFB5A8227C4E329563BC861F1712B42"/>
    <w:rsid w:val="006655E8"/>
    <w:rPr>
      <w:rFonts w:eastAsiaTheme="minorHAnsi"/>
      <w:lang w:eastAsia="en-US"/>
    </w:rPr>
  </w:style>
  <w:style w:type="paragraph" w:customStyle="1" w:styleId="5BFAF932357240EE9AC8ACF412721FD02">
    <w:name w:val="5BFAF932357240EE9AC8ACF412721FD02"/>
    <w:rsid w:val="006655E8"/>
    <w:rPr>
      <w:rFonts w:eastAsiaTheme="minorHAnsi"/>
      <w:lang w:eastAsia="en-US"/>
    </w:rPr>
  </w:style>
  <w:style w:type="paragraph" w:customStyle="1" w:styleId="9FEFF619E63F438EB1965B9AAEA72E8E3">
    <w:name w:val="9FEFF619E63F438EB1965B9AAEA72E8E3"/>
    <w:rsid w:val="006655E8"/>
    <w:rPr>
      <w:rFonts w:eastAsiaTheme="minorHAnsi"/>
      <w:lang w:eastAsia="en-US"/>
    </w:rPr>
  </w:style>
  <w:style w:type="paragraph" w:customStyle="1" w:styleId="696C7C2F059842828239DB959644E3873">
    <w:name w:val="696C7C2F059842828239DB959644E3873"/>
    <w:rsid w:val="006655E8"/>
    <w:rPr>
      <w:rFonts w:eastAsiaTheme="minorHAnsi"/>
      <w:lang w:eastAsia="en-US"/>
    </w:rPr>
  </w:style>
  <w:style w:type="paragraph" w:customStyle="1" w:styleId="409501DC708B40ABB63111C101CDDF832">
    <w:name w:val="409501DC708B40ABB63111C101CDDF832"/>
    <w:rsid w:val="006655E8"/>
    <w:rPr>
      <w:rFonts w:eastAsiaTheme="minorHAnsi"/>
      <w:lang w:eastAsia="en-US"/>
    </w:rPr>
  </w:style>
  <w:style w:type="paragraph" w:customStyle="1" w:styleId="74D1C1C1F2F14E6A9885F6711A2AED992">
    <w:name w:val="74D1C1C1F2F14E6A9885F6711A2AED992"/>
    <w:rsid w:val="006655E8"/>
    <w:rPr>
      <w:rFonts w:eastAsiaTheme="minorHAnsi"/>
      <w:lang w:eastAsia="en-US"/>
    </w:rPr>
  </w:style>
  <w:style w:type="paragraph" w:customStyle="1" w:styleId="CCD9EAFBD4644E18AC831296B9A65BFF3">
    <w:name w:val="CCD9EAFBD4644E18AC831296B9A65BFF3"/>
    <w:rsid w:val="006655E8"/>
    <w:rPr>
      <w:rFonts w:eastAsiaTheme="minorHAnsi"/>
      <w:lang w:eastAsia="en-US"/>
    </w:rPr>
  </w:style>
  <w:style w:type="paragraph" w:customStyle="1" w:styleId="897B629E0909446496FDDD9A9CE5852A3">
    <w:name w:val="897B629E0909446496FDDD9A9CE5852A3"/>
    <w:rsid w:val="006655E8"/>
    <w:rPr>
      <w:rFonts w:eastAsiaTheme="minorHAnsi"/>
      <w:lang w:eastAsia="en-US"/>
    </w:rPr>
  </w:style>
  <w:style w:type="paragraph" w:customStyle="1" w:styleId="A77CC883F6504A9A90538066464A7E7D2">
    <w:name w:val="A77CC883F6504A9A90538066464A7E7D2"/>
    <w:rsid w:val="006655E8"/>
    <w:rPr>
      <w:rFonts w:eastAsiaTheme="minorHAnsi"/>
      <w:lang w:eastAsia="en-US"/>
    </w:rPr>
  </w:style>
  <w:style w:type="paragraph" w:customStyle="1" w:styleId="DE414224B7E74B8AAAEEB91D45A6B6FF1">
    <w:name w:val="DE414224B7E74B8AAAEEB91D45A6B6FF1"/>
    <w:rsid w:val="006655E8"/>
    <w:rPr>
      <w:rFonts w:eastAsiaTheme="minorHAnsi"/>
      <w:lang w:eastAsia="en-US"/>
    </w:rPr>
  </w:style>
  <w:style w:type="paragraph" w:customStyle="1" w:styleId="2DC8308880524C579AA346F4409BEF251">
    <w:name w:val="2DC8308880524C579AA346F4409BEF251"/>
    <w:rsid w:val="006655E8"/>
    <w:rPr>
      <w:rFonts w:eastAsiaTheme="minorHAnsi"/>
      <w:lang w:eastAsia="en-US"/>
    </w:rPr>
  </w:style>
  <w:style w:type="paragraph" w:customStyle="1" w:styleId="6F857DA7C2014800AAC4D083374D31AC">
    <w:name w:val="6F857DA7C2014800AAC4D083374D31AC"/>
    <w:rsid w:val="006655E8"/>
    <w:rPr>
      <w:rFonts w:eastAsiaTheme="minorHAnsi"/>
      <w:lang w:eastAsia="en-US"/>
    </w:rPr>
  </w:style>
  <w:style w:type="paragraph" w:customStyle="1" w:styleId="E3185739FFBE44709F142451424079B4">
    <w:name w:val="E3185739FFBE44709F142451424079B4"/>
    <w:rsid w:val="006655E8"/>
    <w:rPr>
      <w:rFonts w:eastAsiaTheme="minorHAnsi"/>
      <w:lang w:eastAsia="en-US"/>
    </w:rPr>
  </w:style>
  <w:style w:type="paragraph" w:customStyle="1" w:styleId="9F8B3DCF6AD6479AB72556E22113A7CA">
    <w:name w:val="9F8B3DCF6AD6479AB72556E22113A7CA"/>
    <w:rsid w:val="006655E8"/>
    <w:rPr>
      <w:rFonts w:eastAsiaTheme="minorHAnsi"/>
      <w:lang w:eastAsia="en-US"/>
    </w:rPr>
  </w:style>
  <w:style w:type="paragraph" w:customStyle="1" w:styleId="C9F08713B6294BA7B705ADCB5DA06C8A1">
    <w:name w:val="C9F08713B6294BA7B705ADCB5DA06C8A1"/>
    <w:rsid w:val="006655E8"/>
    <w:rPr>
      <w:rFonts w:eastAsiaTheme="minorHAnsi"/>
      <w:lang w:eastAsia="en-US"/>
    </w:rPr>
  </w:style>
  <w:style w:type="paragraph" w:customStyle="1" w:styleId="BA546DD9221147CF8E2942941132439B1">
    <w:name w:val="BA546DD9221147CF8E2942941132439B1"/>
    <w:rsid w:val="006655E8"/>
    <w:rPr>
      <w:rFonts w:eastAsiaTheme="minorHAnsi"/>
      <w:lang w:eastAsia="en-US"/>
    </w:rPr>
  </w:style>
  <w:style w:type="paragraph" w:customStyle="1" w:styleId="863D823C08AE4E43905B1515AD0B54FA1">
    <w:name w:val="863D823C08AE4E43905B1515AD0B54FA1"/>
    <w:rsid w:val="006655E8"/>
    <w:rPr>
      <w:rFonts w:eastAsiaTheme="minorHAnsi"/>
      <w:lang w:eastAsia="en-US"/>
    </w:rPr>
  </w:style>
  <w:style w:type="paragraph" w:customStyle="1" w:styleId="5BD3A23D28B64FD281BB6F16CC8562181">
    <w:name w:val="5BD3A23D28B64FD281BB6F16CC8562181"/>
    <w:rsid w:val="006655E8"/>
    <w:rPr>
      <w:rFonts w:eastAsiaTheme="minorHAnsi"/>
      <w:lang w:eastAsia="en-US"/>
    </w:rPr>
  </w:style>
  <w:style w:type="paragraph" w:customStyle="1" w:styleId="2026C8A5BC4749E399C9FCD61B539F6C1">
    <w:name w:val="2026C8A5BC4749E399C9FCD61B539F6C1"/>
    <w:rsid w:val="006655E8"/>
    <w:rPr>
      <w:rFonts w:eastAsiaTheme="minorHAnsi"/>
      <w:lang w:eastAsia="en-US"/>
    </w:rPr>
  </w:style>
  <w:style w:type="paragraph" w:customStyle="1" w:styleId="B411B713B8AD456091BDA011ADC905A11">
    <w:name w:val="B411B713B8AD456091BDA011ADC905A11"/>
    <w:rsid w:val="006655E8"/>
    <w:rPr>
      <w:rFonts w:eastAsiaTheme="minorHAnsi"/>
      <w:lang w:eastAsia="en-US"/>
    </w:rPr>
  </w:style>
  <w:style w:type="paragraph" w:customStyle="1" w:styleId="708DB262078B4969B8B73EE87EC412541">
    <w:name w:val="708DB262078B4969B8B73EE87EC412541"/>
    <w:rsid w:val="006655E8"/>
    <w:rPr>
      <w:rFonts w:eastAsiaTheme="minorHAnsi"/>
      <w:lang w:eastAsia="en-US"/>
    </w:rPr>
  </w:style>
  <w:style w:type="paragraph" w:customStyle="1" w:styleId="9F6BEA07CBEE4F8B9608956E31E71CA81">
    <w:name w:val="9F6BEA07CBEE4F8B9608956E31E71CA81"/>
    <w:rsid w:val="006655E8"/>
    <w:rPr>
      <w:rFonts w:eastAsiaTheme="minorHAnsi"/>
      <w:lang w:eastAsia="en-US"/>
    </w:rPr>
  </w:style>
  <w:style w:type="paragraph" w:customStyle="1" w:styleId="4FD6FCC6D569411FAE01AF5F822ABC75">
    <w:name w:val="4FD6FCC6D569411FAE01AF5F822ABC75"/>
    <w:rsid w:val="006655E8"/>
    <w:rPr>
      <w:rFonts w:eastAsiaTheme="minorHAnsi"/>
      <w:lang w:eastAsia="en-US"/>
    </w:rPr>
  </w:style>
  <w:style w:type="paragraph" w:customStyle="1" w:styleId="1AA6B7C1115B4937AF6C4ADD757EC2E91">
    <w:name w:val="1AA6B7C1115B4937AF6C4ADD757EC2E91"/>
    <w:rsid w:val="006655E8"/>
    <w:rPr>
      <w:rFonts w:eastAsiaTheme="minorHAnsi"/>
      <w:lang w:eastAsia="en-US"/>
    </w:rPr>
  </w:style>
  <w:style w:type="paragraph" w:customStyle="1" w:styleId="BDDE04FB97F34DA4BCAB05C61B160E2F1">
    <w:name w:val="BDDE04FB97F34DA4BCAB05C61B160E2F1"/>
    <w:rsid w:val="006655E8"/>
    <w:rPr>
      <w:rFonts w:eastAsiaTheme="minorHAnsi"/>
      <w:lang w:eastAsia="en-US"/>
    </w:rPr>
  </w:style>
  <w:style w:type="paragraph" w:customStyle="1" w:styleId="995E2A7FF22B488A879410BB63EF167E1">
    <w:name w:val="995E2A7FF22B488A879410BB63EF167E1"/>
    <w:rsid w:val="006655E8"/>
    <w:rPr>
      <w:rFonts w:eastAsiaTheme="minorHAnsi"/>
      <w:lang w:eastAsia="en-US"/>
    </w:rPr>
  </w:style>
  <w:style w:type="paragraph" w:customStyle="1" w:styleId="5C2465E53F3B4AC28281B62E6069E81C1">
    <w:name w:val="5C2465E53F3B4AC28281B62E6069E81C1"/>
    <w:rsid w:val="006655E8"/>
    <w:rPr>
      <w:rFonts w:eastAsiaTheme="minorHAnsi"/>
      <w:lang w:eastAsia="en-US"/>
    </w:rPr>
  </w:style>
  <w:style w:type="paragraph" w:customStyle="1" w:styleId="B866EB8E3A4F4BC1B21463821200564E1">
    <w:name w:val="B866EB8E3A4F4BC1B21463821200564E1"/>
    <w:rsid w:val="006655E8"/>
    <w:rPr>
      <w:rFonts w:eastAsiaTheme="minorHAnsi"/>
      <w:lang w:eastAsia="en-US"/>
    </w:rPr>
  </w:style>
  <w:style w:type="paragraph" w:customStyle="1" w:styleId="146411D4A42E421FA7806049A99C73021">
    <w:name w:val="146411D4A42E421FA7806049A99C73021"/>
    <w:rsid w:val="006655E8"/>
    <w:rPr>
      <w:rFonts w:eastAsiaTheme="minorHAnsi"/>
      <w:lang w:eastAsia="en-US"/>
    </w:rPr>
  </w:style>
  <w:style w:type="paragraph" w:customStyle="1" w:styleId="A86DC217B18A46AF928B1A6471F186D51">
    <w:name w:val="A86DC217B18A46AF928B1A6471F186D51"/>
    <w:rsid w:val="006655E8"/>
    <w:rPr>
      <w:rFonts w:eastAsiaTheme="minorHAnsi"/>
      <w:lang w:eastAsia="en-US"/>
    </w:rPr>
  </w:style>
  <w:style w:type="paragraph" w:customStyle="1" w:styleId="C7C77226BD22417E92D251E28DFB42D71">
    <w:name w:val="C7C77226BD22417E92D251E28DFB42D71"/>
    <w:rsid w:val="006655E8"/>
    <w:rPr>
      <w:rFonts w:eastAsiaTheme="minorHAnsi"/>
      <w:lang w:eastAsia="en-US"/>
    </w:rPr>
  </w:style>
  <w:style w:type="paragraph" w:customStyle="1" w:styleId="7C9A3067036C4554A728DEF7399FA2481">
    <w:name w:val="7C9A3067036C4554A728DEF7399FA2481"/>
    <w:rsid w:val="006655E8"/>
    <w:rPr>
      <w:rFonts w:eastAsiaTheme="minorHAnsi"/>
      <w:lang w:eastAsia="en-US"/>
    </w:rPr>
  </w:style>
  <w:style w:type="paragraph" w:customStyle="1" w:styleId="708CC29B8618494FA0C56E5576FD98C01">
    <w:name w:val="708CC29B8618494FA0C56E5576FD98C01"/>
    <w:rsid w:val="006655E8"/>
    <w:rPr>
      <w:rFonts w:eastAsiaTheme="minorHAnsi"/>
      <w:lang w:eastAsia="en-US"/>
    </w:rPr>
  </w:style>
  <w:style w:type="paragraph" w:customStyle="1" w:styleId="89046B3754674A389345D6F570E170531">
    <w:name w:val="89046B3754674A389345D6F570E170531"/>
    <w:rsid w:val="006655E8"/>
    <w:rPr>
      <w:rFonts w:eastAsiaTheme="minorHAnsi"/>
      <w:lang w:eastAsia="en-US"/>
    </w:rPr>
  </w:style>
  <w:style w:type="paragraph" w:customStyle="1" w:styleId="C606DF715E23477CAC4B08C746A6923A1">
    <w:name w:val="C606DF715E23477CAC4B08C746A6923A1"/>
    <w:rsid w:val="006655E8"/>
    <w:rPr>
      <w:rFonts w:eastAsiaTheme="minorHAnsi"/>
      <w:lang w:eastAsia="en-US"/>
    </w:rPr>
  </w:style>
  <w:style w:type="paragraph" w:customStyle="1" w:styleId="A73144692F314E0798A8A35C7A5BBE3E1">
    <w:name w:val="A73144692F314E0798A8A35C7A5BBE3E1"/>
    <w:rsid w:val="006655E8"/>
    <w:rPr>
      <w:rFonts w:eastAsiaTheme="minorHAnsi"/>
      <w:lang w:eastAsia="en-US"/>
    </w:rPr>
  </w:style>
  <w:style w:type="paragraph" w:customStyle="1" w:styleId="DF3F3F9308FC4989940B21959B4788131">
    <w:name w:val="DF3F3F9308FC4989940B21959B4788131"/>
    <w:rsid w:val="006655E8"/>
    <w:rPr>
      <w:rFonts w:eastAsiaTheme="minorHAnsi"/>
      <w:lang w:eastAsia="en-US"/>
    </w:rPr>
  </w:style>
  <w:style w:type="paragraph" w:customStyle="1" w:styleId="2B2B9AA1C63B484182678CC574A8B0821">
    <w:name w:val="2B2B9AA1C63B484182678CC574A8B0821"/>
    <w:rsid w:val="006655E8"/>
    <w:rPr>
      <w:rFonts w:eastAsiaTheme="minorHAnsi"/>
      <w:lang w:eastAsia="en-US"/>
    </w:rPr>
  </w:style>
  <w:style w:type="paragraph" w:customStyle="1" w:styleId="B0BC6AEC64D2466ABBDCDDDFC1A12B901">
    <w:name w:val="B0BC6AEC64D2466ABBDCDDDFC1A12B901"/>
    <w:rsid w:val="006655E8"/>
    <w:rPr>
      <w:rFonts w:eastAsiaTheme="minorHAnsi"/>
      <w:lang w:eastAsia="en-US"/>
    </w:rPr>
  </w:style>
  <w:style w:type="paragraph" w:customStyle="1" w:styleId="E380109EB3C5416AACCDC605E33793941">
    <w:name w:val="E380109EB3C5416AACCDC605E33793941"/>
    <w:rsid w:val="006655E8"/>
    <w:rPr>
      <w:rFonts w:eastAsiaTheme="minorHAnsi"/>
      <w:lang w:eastAsia="en-US"/>
    </w:rPr>
  </w:style>
  <w:style w:type="paragraph" w:customStyle="1" w:styleId="CDCE6E40DE3843739DE8949A05CF558D1">
    <w:name w:val="CDCE6E40DE3843739DE8949A05CF558D1"/>
    <w:rsid w:val="006655E8"/>
    <w:rPr>
      <w:rFonts w:eastAsiaTheme="minorHAnsi"/>
      <w:lang w:eastAsia="en-US"/>
    </w:rPr>
  </w:style>
  <w:style w:type="paragraph" w:customStyle="1" w:styleId="A945FE01AFFC474AA4C6FE73CB52A0781">
    <w:name w:val="A945FE01AFFC474AA4C6FE73CB52A0781"/>
    <w:rsid w:val="006655E8"/>
    <w:rPr>
      <w:rFonts w:eastAsiaTheme="minorHAnsi"/>
      <w:lang w:eastAsia="en-US"/>
    </w:rPr>
  </w:style>
  <w:style w:type="paragraph" w:customStyle="1" w:styleId="FE3594B831514A98AFFB074806360E171">
    <w:name w:val="FE3594B831514A98AFFB074806360E171"/>
    <w:rsid w:val="006655E8"/>
    <w:rPr>
      <w:rFonts w:eastAsiaTheme="minorHAnsi"/>
      <w:lang w:eastAsia="en-US"/>
    </w:rPr>
  </w:style>
  <w:style w:type="paragraph" w:customStyle="1" w:styleId="69B6CEC61994465C9A78A479DF6B77AC1">
    <w:name w:val="69B6CEC61994465C9A78A479DF6B77AC1"/>
    <w:rsid w:val="006655E8"/>
    <w:rPr>
      <w:rFonts w:eastAsiaTheme="minorHAnsi"/>
      <w:lang w:eastAsia="en-US"/>
    </w:rPr>
  </w:style>
  <w:style w:type="paragraph" w:customStyle="1" w:styleId="08B3DDDCE0F24EBE8D893870FB21BC071">
    <w:name w:val="08B3DDDCE0F24EBE8D893870FB21BC071"/>
    <w:rsid w:val="006655E8"/>
    <w:rPr>
      <w:rFonts w:eastAsiaTheme="minorHAnsi"/>
      <w:lang w:eastAsia="en-US"/>
    </w:rPr>
  </w:style>
  <w:style w:type="paragraph" w:customStyle="1" w:styleId="30E22AE7A6704343AED8D848A9A709E41">
    <w:name w:val="30E22AE7A6704343AED8D848A9A709E41"/>
    <w:rsid w:val="006655E8"/>
    <w:rPr>
      <w:rFonts w:eastAsiaTheme="minorHAnsi"/>
      <w:lang w:eastAsia="en-US"/>
    </w:rPr>
  </w:style>
  <w:style w:type="paragraph" w:customStyle="1" w:styleId="67BD8B0E5793483891B98CB57C6194E51">
    <w:name w:val="67BD8B0E5793483891B98CB57C6194E51"/>
    <w:rsid w:val="006655E8"/>
    <w:rPr>
      <w:rFonts w:eastAsiaTheme="minorHAnsi"/>
      <w:lang w:eastAsia="en-US"/>
    </w:rPr>
  </w:style>
  <w:style w:type="paragraph" w:customStyle="1" w:styleId="F6E040E457B34EF2B47514912C07291C1">
    <w:name w:val="F6E040E457B34EF2B47514912C07291C1"/>
    <w:rsid w:val="006655E8"/>
    <w:rPr>
      <w:rFonts w:eastAsiaTheme="minorHAnsi"/>
      <w:lang w:eastAsia="en-US"/>
    </w:rPr>
  </w:style>
  <w:style w:type="paragraph" w:customStyle="1" w:styleId="2BFF3F1773584E2D8C2D3374211F86C91">
    <w:name w:val="2BFF3F1773584E2D8C2D3374211F86C91"/>
    <w:rsid w:val="006655E8"/>
    <w:rPr>
      <w:rFonts w:eastAsiaTheme="minorHAnsi"/>
      <w:lang w:eastAsia="en-US"/>
    </w:rPr>
  </w:style>
  <w:style w:type="paragraph" w:customStyle="1" w:styleId="4782FD586DB146A4848EEE3ED9A832E51">
    <w:name w:val="4782FD586DB146A4848EEE3ED9A832E51"/>
    <w:rsid w:val="006655E8"/>
    <w:rPr>
      <w:rFonts w:eastAsiaTheme="minorHAnsi"/>
      <w:lang w:eastAsia="en-US"/>
    </w:rPr>
  </w:style>
  <w:style w:type="paragraph" w:customStyle="1" w:styleId="2B2C5F0EB1E047D192DFE1E7A0988D4A1">
    <w:name w:val="2B2C5F0EB1E047D192DFE1E7A0988D4A1"/>
    <w:rsid w:val="006655E8"/>
    <w:rPr>
      <w:rFonts w:eastAsiaTheme="minorHAnsi"/>
      <w:lang w:eastAsia="en-US"/>
    </w:rPr>
  </w:style>
  <w:style w:type="paragraph" w:customStyle="1" w:styleId="7614A5EBADC34480BDC7221349F9D7F51">
    <w:name w:val="7614A5EBADC34480BDC7221349F9D7F51"/>
    <w:rsid w:val="006655E8"/>
    <w:rPr>
      <w:rFonts w:eastAsiaTheme="minorHAnsi"/>
      <w:lang w:eastAsia="en-US"/>
    </w:rPr>
  </w:style>
  <w:style w:type="paragraph" w:customStyle="1" w:styleId="70F00479588E452E808ADECDADE1B5DD1">
    <w:name w:val="70F00479588E452E808ADECDADE1B5DD1"/>
    <w:rsid w:val="006655E8"/>
    <w:rPr>
      <w:rFonts w:eastAsiaTheme="minorHAnsi"/>
      <w:lang w:eastAsia="en-US"/>
    </w:rPr>
  </w:style>
  <w:style w:type="paragraph" w:customStyle="1" w:styleId="5731CB0FCA3A4CE4B424362DA63668D51">
    <w:name w:val="5731CB0FCA3A4CE4B424362DA63668D51"/>
    <w:rsid w:val="006655E8"/>
    <w:rPr>
      <w:rFonts w:eastAsiaTheme="minorHAnsi"/>
      <w:lang w:eastAsia="en-US"/>
    </w:rPr>
  </w:style>
  <w:style w:type="paragraph" w:customStyle="1" w:styleId="826D294285DE41B89B699113507A56411">
    <w:name w:val="826D294285DE41B89B699113507A56411"/>
    <w:rsid w:val="006655E8"/>
    <w:rPr>
      <w:rFonts w:eastAsiaTheme="minorHAnsi"/>
      <w:lang w:eastAsia="en-US"/>
    </w:rPr>
  </w:style>
  <w:style w:type="paragraph" w:customStyle="1" w:styleId="4191C5FCD76B43A395798B99C9EAA1911">
    <w:name w:val="4191C5FCD76B43A395798B99C9EAA1911"/>
    <w:rsid w:val="006655E8"/>
    <w:rPr>
      <w:rFonts w:eastAsiaTheme="minorHAnsi"/>
      <w:lang w:eastAsia="en-US"/>
    </w:rPr>
  </w:style>
  <w:style w:type="paragraph" w:customStyle="1" w:styleId="AF8BEA74A65541E580EA5F4BB1D253A51">
    <w:name w:val="AF8BEA74A65541E580EA5F4BB1D253A51"/>
    <w:rsid w:val="006655E8"/>
    <w:rPr>
      <w:rFonts w:eastAsiaTheme="minorHAnsi"/>
      <w:lang w:eastAsia="en-US"/>
    </w:rPr>
  </w:style>
  <w:style w:type="paragraph" w:customStyle="1" w:styleId="47D81934FFB242DF9C947CCDD7E4E2E61">
    <w:name w:val="47D81934FFB242DF9C947CCDD7E4E2E61"/>
    <w:rsid w:val="006655E8"/>
    <w:rPr>
      <w:rFonts w:eastAsiaTheme="minorHAnsi"/>
      <w:lang w:eastAsia="en-US"/>
    </w:rPr>
  </w:style>
  <w:style w:type="paragraph" w:customStyle="1" w:styleId="820F52E7B09F4AAE99748B569907A0161">
    <w:name w:val="820F52E7B09F4AAE99748B569907A0161"/>
    <w:rsid w:val="006655E8"/>
    <w:rPr>
      <w:rFonts w:eastAsiaTheme="minorHAnsi"/>
      <w:lang w:eastAsia="en-US"/>
    </w:rPr>
  </w:style>
  <w:style w:type="paragraph" w:customStyle="1" w:styleId="A68CA799C7E9404FB1733AF2626CB1031">
    <w:name w:val="A68CA799C7E9404FB1733AF2626CB1031"/>
    <w:rsid w:val="006655E8"/>
    <w:rPr>
      <w:rFonts w:eastAsiaTheme="minorHAnsi"/>
      <w:lang w:eastAsia="en-US"/>
    </w:rPr>
  </w:style>
  <w:style w:type="paragraph" w:customStyle="1" w:styleId="F03BA5A871FF4D218628FBA86B4090CD1">
    <w:name w:val="F03BA5A871FF4D218628FBA86B4090CD1"/>
    <w:rsid w:val="006655E8"/>
    <w:rPr>
      <w:rFonts w:eastAsiaTheme="minorHAnsi"/>
      <w:lang w:eastAsia="en-US"/>
    </w:rPr>
  </w:style>
  <w:style w:type="paragraph" w:customStyle="1" w:styleId="D81F1B357FF548DD9D50EA3B9E6AD2681">
    <w:name w:val="D81F1B357FF548DD9D50EA3B9E6AD2681"/>
    <w:rsid w:val="006655E8"/>
    <w:rPr>
      <w:rFonts w:eastAsiaTheme="minorHAnsi"/>
      <w:lang w:eastAsia="en-US"/>
    </w:rPr>
  </w:style>
  <w:style w:type="paragraph" w:customStyle="1" w:styleId="7F57C22043474AEB9D8AF70C9AB3834F1">
    <w:name w:val="7F57C22043474AEB9D8AF70C9AB3834F1"/>
    <w:rsid w:val="006655E8"/>
    <w:rPr>
      <w:rFonts w:eastAsiaTheme="minorHAnsi"/>
      <w:lang w:eastAsia="en-US"/>
    </w:rPr>
  </w:style>
  <w:style w:type="paragraph" w:customStyle="1" w:styleId="2BB91950F7EA4AC7A259AA58D9EF8D8B1">
    <w:name w:val="2BB91950F7EA4AC7A259AA58D9EF8D8B1"/>
    <w:rsid w:val="006655E8"/>
    <w:rPr>
      <w:rFonts w:eastAsiaTheme="minorHAnsi"/>
      <w:lang w:eastAsia="en-US"/>
    </w:rPr>
  </w:style>
  <w:style w:type="paragraph" w:customStyle="1" w:styleId="0DAFEFE5C4C4406C971990429F02755C1">
    <w:name w:val="0DAFEFE5C4C4406C971990429F02755C1"/>
    <w:rsid w:val="006655E8"/>
    <w:rPr>
      <w:rFonts w:eastAsiaTheme="minorHAnsi"/>
      <w:lang w:eastAsia="en-US"/>
    </w:rPr>
  </w:style>
  <w:style w:type="paragraph" w:customStyle="1" w:styleId="AB4ACC26B4D848F1B0A3F04F505554591">
    <w:name w:val="AB4ACC26B4D848F1B0A3F04F505554591"/>
    <w:rsid w:val="006655E8"/>
    <w:rPr>
      <w:rFonts w:eastAsiaTheme="minorHAnsi"/>
      <w:lang w:eastAsia="en-US"/>
    </w:rPr>
  </w:style>
  <w:style w:type="paragraph" w:customStyle="1" w:styleId="F5C9FB94646A4072A18EE6F6B596FBF61">
    <w:name w:val="F5C9FB94646A4072A18EE6F6B596FBF61"/>
    <w:rsid w:val="006655E8"/>
    <w:rPr>
      <w:rFonts w:eastAsiaTheme="minorHAnsi"/>
      <w:lang w:eastAsia="en-US"/>
    </w:rPr>
  </w:style>
  <w:style w:type="paragraph" w:customStyle="1" w:styleId="0205B1BC278042FF803590F41C4AC1241">
    <w:name w:val="0205B1BC278042FF803590F41C4AC1241"/>
    <w:rsid w:val="006655E8"/>
    <w:rPr>
      <w:rFonts w:eastAsiaTheme="minorHAnsi"/>
      <w:lang w:eastAsia="en-US"/>
    </w:rPr>
  </w:style>
  <w:style w:type="paragraph" w:customStyle="1" w:styleId="5016D498FCE441548DDE1DAC3D78BEB41">
    <w:name w:val="5016D498FCE441548DDE1DAC3D78BEB41"/>
    <w:rsid w:val="006655E8"/>
    <w:rPr>
      <w:rFonts w:eastAsiaTheme="minorHAnsi"/>
      <w:lang w:eastAsia="en-US"/>
    </w:rPr>
  </w:style>
  <w:style w:type="paragraph" w:customStyle="1" w:styleId="E6AFB94741544927AB21C97C15A643851">
    <w:name w:val="E6AFB94741544927AB21C97C15A643851"/>
    <w:rsid w:val="006655E8"/>
    <w:rPr>
      <w:rFonts w:eastAsiaTheme="minorHAnsi"/>
      <w:lang w:eastAsia="en-US"/>
    </w:rPr>
  </w:style>
  <w:style w:type="paragraph" w:customStyle="1" w:styleId="BAE5F22A273C4E68BAEC62A2E8A543ED1">
    <w:name w:val="BAE5F22A273C4E68BAEC62A2E8A543ED1"/>
    <w:rsid w:val="006655E8"/>
    <w:rPr>
      <w:rFonts w:eastAsiaTheme="minorHAnsi"/>
      <w:lang w:eastAsia="en-US"/>
    </w:rPr>
  </w:style>
  <w:style w:type="paragraph" w:customStyle="1" w:styleId="B431E632BBC2431983A2D048E75B73A91">
    <w:name w:val="B431E632BBC2431983A2D048E75B73A91"/>
    <w:rsid w:val="006655E8"/>
    <w:rPr>
      <w:rFonts w:eastAsiaTheme="minorHAnsi"/>
      <w:lang w:eastAsia="en-US"/>
    </w:rPr>
  </w:style>
  <w:style w:type="paragraph" w:customStyle="1" w:styleId="2007C9C296D94448BFD366C2A767C70A1">
    <w:name w:val="2007C9C296D94448BFD366C2A767C70A1"/>
    <w:rsid w:val="006655E8"/>
    <w:rPr>
      <w:rFonts w:eastAsiaTheme="minorHAnsi"/>
      <w:lang w:eastAsia="en-US"/>
    </w:rPr>
  </w:style>
  <w:style w:type="paragraph" w:customStyle="1" w:styleId="876AD37ED9394BEC88404E004CFF753D1">
    <w:name w:val="876AD37ED9394BEC88404E004CFF753D1"/>
    <w:rsid w:val="006655E8"/>
    <w:rPr>
      <w:rFonts w:eastAsiaTheme="minorHAnsi"/>
      <w:lang w:eastAsia="en-US"/>
    </w:rPr>
  </w:style>
  <w:style w:type="paragraph" w:customStyle="1" w:styleId="D1B1E9C4AC4D4322BF523DCC0B5DD4201">
    <w:name w:val="D1B1E9C4AC4D4322BF523DCC0B5DD4201"/>
    <w:rsid w:val="006655E8"/>
    <w:rPr>
      <w:rFonts w:eastAsiaTheme="minorHAnsi"/>
      <w:lang w:eastAsia="en-US"/>
    </w:rPr>
  </w:style>
  <w:style w:type="paragraph" w:customStyle="1" w:styleId="58962CF853A84C52B7D47C5A2A0034D11">
    <w:name w:val="58962CF853A84C52B7D47C5A2A0034D11"/>
    <w:rsid w:val="006655E8"/>
    <w:rPr>
      <w:rFonts w:eastAsiaTheme="minorHAnsi"/>
      <w:lang w:eastAsia="en-US"/>
    </w:rPr>
  </w:style>
  <w:style w:type="paragraph" w:customStyle="1" w:styleId="6EFC351BE1664A20AF12FA93775503161">
    <w:name w:val="6EFC351BE1664A20AF12FA93775503161"/>
    <w:rsid w:val="006655E8"/>
    <w:rPr>
      <w:rFonts w:eastAsiaTheme="minorHAnsi"/>
      <w:lang w:eastAsia="en-US"/>
    </w:rPr>
  </w:style>
  <w:style w:type="paragraph" w:customStyle="1" w:styleId="9C574F646A3E4638A0D2012EBE4C67651">
    <w:name w:val="9C574F646A3E4638A0D2012EBE4C67651"/>
    <w:rsid w:val="006655E8"/>
    <w:rPr>
      <w:rFonts w:eastAsiaTheme="minorHAnsi"/>
      <w:lang w:eastAsia="en-US"/>
    </w:rPr>
  </w:style>
  <w:style w:type="paragraph" w:customStyle="1" w:styleId="CAB9BC86D31343799BD741685436D8CA1">
    <w:name w:val="CAB9BC86D31343799BD741685436D8CA1"/>
    <w:rsid w:val="006655E8"/>
    <w:rPr>
      <w:rFonts w:eastAsiaTheme="minorHAnsi"/>
      <w:lang w:eastAsia="en-US"/>
    </w:rPr>
  </w:style>
  <w:style w:type="paragraph" w:customStyle="1" w:styleId="C5ACC5BB577F4592A4780F14430285FC1">
    <w:name w:val="C5ACC5BB577F4592A4780F14430285FC1"/>
    <w:rsid w:val="006655E8"/>
    <w:rPr>
      <w:rFonts w:eastAsiaTheme="minorHAnsi"/>
      <w:lang w:eastAsia="en-US"/>
    </w:rPr>
  </w:style>
  <w:style w:type="paragraph" w:customStyle="1" w:styleId="7966D723934F4DB483F0B39C677337251">
    <w:name w:val="7966D723934F4DB483F0B39C677337251"/>
    <w:rsid w:val="006655E8"/>
    <w:rPr>
      <w:rFonts w:eastAsiaTheme="minorHAnsi"/>
      <w:lang w:eastAsia="en-US"/>
    </w:rPr>
  </w:style>
  <w:style w:type="paragraph" w:customStyle="1" w:styleId="A7B10AA5172144CCA0055FC3F9C620CC1">
    <w:name w:val="A7B10AA5172144CCA0055FC3F9C620CC1"/>
    <w:rsid w:val="006655E8"/>
    <w:rPr>
      <w:rFonts w:eastAsiaTheme="minorHAnsi"/>
      <w:lang w:eastAsia="en-US"/>
    </w:rPr>
  </w:style>
  <w:style w:type="paragraph" w:customStyle="1" w:styleId="EF2CA38BE5724A68B0488BA5237F29461">
    <w:name w:val="EF2CA38BE5724A68B0488BA5237F29461"/>
    <w:rsid w:val="006655E8"/>
    <w:rPr>
      <w:rFonts w:eastAsiaTheme="minorHAnsi"/>
      <w:lang w:eastAsia="en-US"/>
    </w:rPr>
  </w:style>
  <w:style w:type="paragraph" w:customStyle="1" w:styleId="703CFD66A3E74FFBB57CB19B429D2C461">
    <w:name w:val="703CFD66A3E74FFBB57CB19B429D2C461"/>
    <w:rsid w:val="006655E8"/>
    <w:rPr>
      <w:rFonts w:eastAsiaTheme="minorHAnsi"/>
      <w:lang w:eastAsia="en-US"/>
    </w:rPr>
  </w:style>
  <w:style w:type="paragraph" w:customStyle="1" w:styleId="277947FABE814219963871479058DE7D1">
    <w:name w:val="277947FABE814219963871479058DE7D1"/>
    <w:rsid w:val="006655E8"/>
    <w:rPr>
      <w:rFonts w:eastAsiaTheme="minorHAnsi"/>
      <w:lang w:eastAsia="en-US"/>
    </w:rPr>
  </w:style>
  <w:style w:type="paragraph" w:customStyle="1" w:styleId="39AD85AF5A8D434DA9710A9CB77BE9041">
    <w:name w:val="39AD85AF5A8D434DA9710A9CB77BE9041"/>
    <w:rsid w:val="006655E8"/>
    <w:rPr>
      <w:rFonts w:eastAsiaTheme="minorHAnsi"/>
      <w:lang w:eastAsia="en-US"/>
    </w:rPr>
  </w:style>
  <w:style w:type="paragraph" w:customStyle="1" w:styleId="A6EF98525E5E478B9C3C4BD78D18E0691">
    <w:name w:val="A6EF98525E5E478B9C3C4BD78D18E0691"/>
    <w:rsid w:val="006655E8"/>
    <w:rPr>
      <w:rFonts w:eastAsiaTheme="minorHAnsi"/>
      <w:lang w:eastAsia="en-US"/>
    </w:rPr>
  </w:style>
  <w:style w:type="paragraph" w:customStyle="1" w:styleId="F40845548D7E477B88BA8EF70866ED5F1">
    <w:name w:val="F40845548D7E477B88BA8EF70866ED5F1"/>
    <w:rsid w:val="006655E8"/>
    <w:rPr>
      <w:rFonts w:eastAsiaTheme="minorHAnsi"/>
      <w:lang w:eastAsia="en-US"/>
    </w:rPr>
  </w:style>
  <w:style w:type="paragraph" w:customStyle="1" w:styleId="ED129BBC13E648A7B4F1B078D98390341">
    <w:name w:val="ED129BBC13E648A7B4F1B078D98390341"/>
    <w:rsid w:val="006655E8"/>
    <w:rPr>
      <w:rFonts w:eastAsiaTheme="minorHAnsi"/>
      <w:lang w:eastAsia="en-US"/>
    </w:rPr>
  </w:style>
  <w:style w:type="paragraph" w:customStyle="1" w:styleId="48F6A92F53144FE0AB38BEFD090FD7691">
    <w:name w:val="48F6A92F53144FE0AB38BEFD090FD7691"/>
    <w:rsid w:val="006655E8"/>
    <w:rPr>
      <w:rFonts w:eastAsiaTheme="minorHAnsi"/>
      <w:lang w:eastAsia="en-US"/>
    </w:rPr>
  </w:style>
  <w:style w:type="paragraph" w:customStyle="1" w:styleId="A4C3892D7FDF45308D73D639E4BC9A441">
    <w:name w:val="A4C3892D7FDF45308D73D639E4BC9A441"/>
    <w:rsid w:val="006655E8"/>
    <w:rPr>
      <w:rFonts w:eastAsiaTheme="minorHAnsi"/>
      <w:lang w:eastAsia="en-US"/>
    </w:rPr>
  </w:style>
  <w:style w:type="paragraph" w:customStyle="1" w:styleId="27F916F92B6B41F3B3A91CC2B930EA8F1">
    <w:name w:val="27F916F92B6B41F3B3A91CC2B930EA8F1"/>
    <w:rsid w:val="006655E8"/>
    <w:rPr>
      <w:rFonts w:eastAsiaTheme="minorHAnsi"/>
      <w:lang w:eastAsia="en-US"/>
    </w:rPr>
  </w:style>
  <w:style w:type="paragraph" w:customStyle="1" w:styleId="701E45AE2C3244FBB9D974CE1EA289F21">
    <w:name w:val="701E45AE2C3244FBB9D974CE1EA289F21"/>
    <w:rsid w:val="006655E8"/>
    <w:rPr>
      <w:rFonts w:eastAsiaTheme="minorHAnsi"/>
      <w:lang w:eastAsia="en-US"/>
    </w:rPr>
  </w:style>
  <w:style w:type="paragraph" w:customStyle="1" w:styleId="5747D38BB7424954A8EDC4860C765D4E1">
    <w:name w:val="5747D38BB7424954A8EDC4860C765D4E1"/>
    <w:rsid w:val="006655E8"/>
    <w:rPr>
      <w:rFonts w:eastAsiaTheme="minorHAnsi"/>
      <w:lang w:eastAsia="en-US"/>
    </w:rPr>
  </w:style>
  <w:style w:type="paragraph" w:customStyle="1" w:styleId="CE45705EB40D462A9D7D4662507BDFA71">
    <w:name w:val="CE45705EB40D462A9D7D4662507BDFA71"/>
    <w:rsid w:val="006655E8"/>
    <w:rPr>
      <w:rFonts w:eastAsiaTheme="minorHAnsi"/>
      <w:lang w:eastAsia="en-US"/>
    </w:rPr>
  </w:style>
  <w:style w:type="paragraph" w:customStyle="1" w:styleId="8D6F4D7419CD4EB098CB5C83C9F47A0C1">
    <w:name w:val="8D6F4D7419CD4EB098CB5C83C9F47A0C1"/>
    <w:rsid w:val="006655E8"/>
    <w:rPr>
      <w:rFonts w:eastAsiaTheme="minorHAnsi"/>
      <w:lang w:eastAsia="en-US"/>
    </w:rPr>
  </w:style>
  <w:style w:type="paragraph" w:customStyle="1" w:styleId="0CD13737B62C499DAF60473A58ABC9571">
    <w:name w:val="0CD13737B62C499DAF60473A58ABC9571"/>
    <w:rsid w:val="006655E8"/>
    <w:rPr>
      <w:rFonts w:eastAsiaTheme="minorHAnsi"/>
      <w:lang w:eastAsia="en-US"/>
    </w:rPr>
  </w:style>
  <w:style w:type="paragraph" w:customStyle="1" w:styleId="4FAF7D276DC8462C90D9A15C8EC0E5D71">
    <w:name w:val="4FAF7D276DC8462C90D9A15C8EC0E5D71"/>
    <w:rsid w:val="006655E8"/>
    <w:rPr>
      <w:rFonts w:eastAsiaTheme="minorHAnsi"/>
      <w:lang w:eastAsia="en-US"/>
    </w:rPr>
  </w:style>
  <w:style w:type="paragraph" w:customStyle="1" w:styleId="D3CC039063EF4CED967D361CBF4214BC1">
    <w:name w:val="D3CC039063EF4CED967D361CBF4214BC1"/>
    <w:rsid w:val="006655E8"/>
    <w:rPr>
      <w:rFonts w:eastAsiaTheme="minorHAnsi"/>
      <w:lang w:eastAsia="en-US"/>
    </w:rPr>
  </w:style>
  <w:style w:type="paragraph" w:customStyle="1" w:styleId="6537CFF153F24D41B0E96D94202010EE1">
    <w:name w:val="6537CFF153F24D41B0E96D94202010EE1"/>
    <w:rsid w:val="006655E8"/>
    <w:rPr>
      <w:rFonts w:eastAsiaTheme="minorHAnsi"/>
      <w:lang w:eastAsia="en-US"/>
    </w:rPr>
  </w:style>
  <w:style w:type="paragraph" w:customStyle="1" w:styleId="7A52657B6D834794B23DD2ECBBA6FB681">
    <w:name w:val="7A52657B6D834794B23DD2ECBBA6FB681"/>
    <w:rsid w:val="006655E8"/>
    <w:rPr>
      <w:rFonts w:eastAsiaTheme="minorHAnsi"/>
      <w:lang w:eastAsia="en-US"/>
    </w:rPr>
  </w:style>
  <w:style w:type="paragraph" w:customStyle="1" w:styleId="B096A160A2574F7FA1EA45A96F8898F01">
    <w:name w:val="B096A160A2574F7FA1EA45A96F8898F01"/>
    <w:rsid w:val="006655E8"/>
    <w:rPr>
      <w:rFonts w:eastAsiaTheme="minorHAnsi"/>
      <w:lang w:eastAsia="en-US"/>
    </w:rPr>
  </w:style>
  <w:style w:type="paragraph" w:customStyle="1" w:styleId="0CD205714A5948E9801A27BBCD58EB7C1">
    <w:name w:val="0CD205714A5948E9801A27BBCD58EB7C1"/>
    <w:rsid w:val="006655E8"/>
    <w:rPr>
      <w:rFonts w:eastAsiaTheme="minorHAnsi"/>
      <w:lang w:eastAsia="en-US"/>
    </w:rPr>
  </w:style>
  <w:style w:type="paragraph" w:customStyle="1" w:styleId="5AF21695E6E1448982EE768504D3E7E41">
    <w:name w:val="5AF21695E6E1448982EE768504D3E7E41"/>
    <w:rsid w:val="006655E8"/>
    <w:rPr>
      <w:rFonts w:eastAsiaTheme="minorHAnsi"/>
      <w:lang w:eastAsia="en-US"/>
    </w:rPr>
  </w:style>
  <w:style w:type="paragraph" w:customStyle="1" w:styleId="62BB2F007C7643B2AAD82F28998753221">
    <w:name w:val="62BB2F007C7643B2AAD82F28998753221"/>
    <w:rsid w:val="006655E8"/>
    <w:rPr>
      <w:rFonts w:eastAsiaTheme="minorHAnsi"/>
      <w:lang w:eastAsia="en-US"/>
    </w:rPr>
  </w:style>
  <w:style w:type="paragraph" w:customStyle="1" w:styleId="A110EE3F223A43F7A07ED39618EA47C61">
    <w:name w:val="A110EE3F223A43F7A07ED39618EA47C61"/>
    <w:rsid w:val="006655E8"/>
    <w:rPr>
      <w:rFonts w:eastAsiaTheme="minorHAnsi"/>
      <w:lang w:eastAsia="en-US"/>
    </w:rPr>
  </w:style>
  <w:style w:type="paragraph" w:customStyle="1" w:styleId="F72A8A6832D14A40B837887FA2E725F21">
    <w:name w:val="F72A8A6832D14A40B837887FA2E725F21"/>
    <w:rsid w:val="006655E8"/>
    <w:rPr>
      <w:rFonts w:eastAsiaTheme="minorHAnsi"/>
      <w:lang w:eastAsia="en-US"/>
    </w:rPr>
  </w:style>
  <w:style w:type="paragraph" w:customStyle="1" w:styleId="E3F37B196EAE4F1BB9944B7597E247491">
    <w:name w:val="E3F37B196EAE4F1BB9944B7597E247491"/>
    <w:rsid w:val="006655E8"/>
    <w:rPr>
      <w:rFonts w:eastAsiaTheme="minorHAnsi"/>
      <w:lang w:eastAsia="en-US"/>
    </w:rPr>
  </w:style>
  <w:style w:type="paragraph" w:customStyle="1" w:styleId="7DA95814A8704B959F8A714D32F16A281">
    <w:name w:val="7DA95814A8704B959F8A714D32F16A281"/>
    <w:rsid w:val="006655E8"/>
    <w:rPr>
      <w:rFonts w:eastAsiaTheme="minorHAnsi"/>
      <w:lang w:eastAsia="en-US"/>
    </w:rPr>
  </w:style>
  <w:style w:type="paragraph" w:customStyle="1" w:styleId="5E00DFEEA3B54893A008277209476C351">
    <w:name w:val="5E00DFEEA3B54893A008277209476C351"/>
    <w:rsid w:val="006655E8"/>
    <w:rPr>
      <w:rFonts w:eastAsiaTheme="minorHAnsi"/>
      <w:lang w:eastAsia="en-US"/>
    </w:rPr>
  </w:style>
  <w:style w:type="paragraph" w:customStyle="1" w:styleId="DD4BB88C21394749847DB9D40F23C1E61">
    <w:name w:val="DD4BB88C21394749847DB9D40F23C1E61"/>
    <w:rsid w:val="006655E8"/>
    <w:rPr>
      <w:rFonts w:eastAsiaTheme="minorHAnsi"/>
      <w:lang w:eastAsia="en-US"/>
    </w:rPr>
  </w:style>
  <w:style w:type="paragraph" w:customStyle="1" w:styleId="C5A9F8DAB987444BA45AEB500FB17AA11">
    <w:name w:val="C5A9F8DAB987444BA45AEB500FB17AA11"/>
    <w:rsid w:val="006655E8"/>
    <w:rPr>
      <w:rFonts w:eastAsiaTheme="minorHAnsi"/>
      <w:lang w:eastAsia="en-US"/>
    </w:rPr>
  </w:style>
  <w:style w:type="paragraph" w:customStyle="1" w:styleId="C58F01C290DB417FBF3B4E993D98D2561">
    <w:name w:val="C58F01C290DB417FBF3B4E993D98D2561"/>
    <w:rsid w:val="006655E8"/>
    <w:rPr>
      <w:rFonts w:eastAsiaTheme="minorHAnsi"/>
      <w:lang w:eastAsia="en-US"/>
    </w:rPr>
  </w:style>
  <w:style w:type="paragraph" w:customStyle="1" w:styleId="A9B974242C5444A5B0F4154229F863E81">
    <w:name w:val="A9B974242C5444A5B0F4154229F863E81"/>
    <w:rsid w:val="006655E8"/>
    <w:rPr>
      <w:rFonts w:eastAsiaTheme="minorHAnsi"/>
      <w:lang w:eastAsia="en-US"/>
    </w:rPr>
  </w:style>
  <w:style w:type="paragraph" w:customStyle="1" w:styleId="D2509CB0751049A1AD5544AF21D1E7911">
    <w:name w:val="D2509CB0751049A1AD5544AF21D1E7911"/>
    <w:rsid w:val="006655E8"/>
    <w:rPr>
      <w:rFonts w:eastAsiaTheme="minorHAnsi"/>
      <w:lang w:eastAsia="en-US"/>
    </w:rPr>
  </w:style>
  <w:style w:type="paragraph" w:customStyle="1" w:styleId="858001CF9B234ED4BC386BF132D1CAC61">
    <w:name w:val="858001CF9B234ED4BC386BF132D1CAC61"/>
    <w:rsid w:val="006655E8"/>
    <w:rPr>
      <w:rFonts w:eastAsiaTheme="minorHAnsi"/>
      <w:lang w:eastAsia="en-US"/>
    </w:rPr>
  </w:style>
  <w:style w:type="paragraph" w:customStyle="1" w:styleId="7DFEFCE7347340278453A02C2F9958641">
    <w:name w:val="7DFEFCE7347340278453A02C2F9958641"/>
    <w:rsid w:val="006655E8"/>
    <w:rPr>
      <w:rFonts w:eastAsiaTheme="minorHAnsi"/>
      <w:lang w:eastAsia="en-US"/>
    </w:rPr>
  </w:style>
  <w:style w:type="paragraph" w:customStyle="1" w:styleId="A0DB2FD9CD33491FBF80905FE56B8D441">
    <w:name w:val="A0DB2FD9CD33491FBF80905FE56B8D441"/>
    <w:rsid w:val="006655E8"/>
    <w:rPr>
      <w:rFonts w:eastAsiaTheme="minorHAnsi"/>
      <w:lang w:eastAsia="en-US"/>
    </w:rPr>
  </w:style>
  <w:style w:type="paragraph" w:customStyle="1" w:styleId="B282AF7043C64CEE86FA5698890D57061">
    <w:name w:val="B282AF7043C64CEE86FA5698890D57061"/>
    <w:rsid w:val="006655E8"/>
    <w:rPr>
      <w:rFonts w:eastAsiaTheme="minorHAnsi"/>
      <w:lang w:eastAsia="en-US"/>
    </w:rPr>
  </w:style>
  <w:style w:type="paragraph" w:customStyle="1" w:styleId="CA0D93B951E6471CAE52AA9F17C1917D1">
    <w:name w:val="CA0D93B951E6471CAE52AA9F17C1917D1"/>
    <w:rsid w:val="006655E8"/>
    <w:rPr>
      <w:rFonts w:eastAsiaTheme="minorHAnsi"/>
      <w:lang w:eastAsia="en-US"/>
    </w:rPr>
  </w:style>
  <w:style w:type="paragraph" w:customStyle="1" w:styleId="09DF35B9EB754DB595AB484C5664E5291">
    <w:name w:val="09DF35B9EB754DB595AB484C5664E5291"/>
    <w:rsid w:val="006655E8"/>
    <w:rPr>
      <w:rFonts w:eastAsiaTheme="minorHAnsi"/>
      <w:lang w:eastAsia="en-US"/>
    </w:rPr>
  </w:style>
  <w:style w:type="paragraph" w:customStyle="1" w:styleId="48C77AA4221B4BC6AA791B16B8FABACC1">
    <w:name w:val="48C77AA4221B4BC6AA791B16B8FABACC1"/>
    <w:rsid w:val="006655E8"/>
    <w:rPr>
      <w:rFonts w:eastAsiaTheme="minorHAnsi"/>
      <w:lang w:eastAsia="en-US"/>
    </w:rPr>
  </w:style>
  <w:style w:type="paragraph" w:customStyle="1" w:styleId="78FBAD9D433E4AFC93507B202627C02B1">
    <w:name w:val="78FBAD9D433E4AFC93507B202627C02B1"/>
    <w:rsid w:val="006655E8"/>
    <w:rPr>
      <w:rFonts w:eastAsiaTheme="minorHAnsi"/>
      <w:lang w:eastAsia="en-US"/>
    </w:rPr>
  </w:style>
  <w:style w:type="paragraph" w:customStyle="1" w:styleId="C060081E776343FD81AD6E1695AA3F221">
    <w:name w:val="C060081E776343FD81AD6E1695AA3F221"/>
    <w:rsid w:val="006655E8"/>
    <w:rPr>
      <w:rFonts w:eastAsiaTheme="minorHAnsi"/>
      <w:lang w:eastAsia="en-US"/>
    </w:rPr>
  </w:style>
  <w:style w:type="paragraph" w:customStyle="1" w:styleId="7D3C5ACAE9B54FD79CE36DC5161B4C711">
    <w:name w:val="7D3C5ACAE9B54FD79CE36DC5161B4C711"/>
    <w:rsid w:val="006655E8"/>
    <w:rPr>
      <w:rFonts w:eastAsiaTheme="minorHAnsi"/>
      <w:lang w:eastAsia="en-US"/>
    </w:rPr>
  </w:style>
  <w:style w:type="paragraph" w:customStyle="1" w:styleId="7C17EDB57100428AB65FD7077E1934991">
    <w:name w:val="7C17EDB57100428AB65FD7077E1934991"/>
    <w:rsid w:val="006655E8"/>
    <w:rPr>
      <w:rFonts w:eastAsiaTheme="minorHAnsi"/>
      <w:lang w:eastAsia="en-US"/>
    </w:rPr>
  </w:style>
  <w:style w:type="paragraph" w:customStyle="1" w:styleId="395F3727F6074FDC9D6F9CEA20BE8D131">
    <w:name w:val="395F3727F6074FDC9D6F9CEA20BE8D131"/>
    <w:rsid w:val="006655E8"/>
    <w:rPr>
      <w:rFonts w:eastAsiaTheme="minorHAnsi"/>
      <w:lang w:eastAsia="en-US"/>
    </w:rPr>
  </w:style>
  <w:style w:type="paragraph" w:customStyle="1" w:styleId="27CDE532F2CA4BE9AE6C4CD4E6924B771">
    <w:name w:val="27CDE532F2CA4BE9AE6C4CD4E6924B771"/>
    <w:rsid w:val="006655E8"/>
    <w:rPr>
      <w:rFonts w:eastAsiaTheme="minorHAnsi"/>
      <w:lang w:eastAsia="en-US"/>
    </w:rPr>
  </w:style>
  <w:style w:type="paragraph" w:customStyle="1" w:styleId="93874D1D31FD40B384F340643343F4D01">
    <w:name w:val="93874D1D31FD40B384F340643343F4D01"/>
    <w:rsid w:val="006655E8"/>
    <w:rPr>
      <w:rFonts w:eastAsiaTheme="minorHAnsi"/>
      <w:lang w:eastAsia="en-US"/>
    </w:rPr>
  </w:style>
  <w:style w:type="paragraph" w:customStyle="1" w:styleId="9CEE1D63AF134DC6A4645EB58D0D4FCA1">
    <w:name w:val="9CEE1D63AF134DC6A4645EB58D0D4FCA1"/>
    <w:rsid w:val="006655E8"/>
    <w:rPr>
      <w:rFonts w:eastAsiaTheme="minorHAnsi"/>
      <w:lang w:eastAsia="en-US"/>
    </w:rPr>
  </w:style>
  <w:style w:type="paragraph" w:customStyle="1" w:styleId="D3FDB873CDFF49B38FA4D0BA5CDA18BD1">
    <w:name w:val="D3FDB873CDFF49B38FA4D0BA5CDA18BD1"/>
    <w:rsid w:val="006655E8"/>
    <w:rPr>
      <w:rFonts w:eastAsiaTheme="minorHAnsi"/>
      <w:lang w:eastAsia="en-US"/>
    </w:rPr>
  </w:style>
  <w:style w:type="paragraph" w:customStyle="1" w:styleId="6D72F35858374B65A638B149FF4D0F261">
    <w:name w:val="6D72F35858374B65A638B149FF4D0F261"/>
    <w:rsid w:val="006655E8"/>
    <w:rPr>
      <w:rFonts w:eastAsiaTheme="minorHAnsi"/>
      <w:lang w:eastAsia="en-US"/>
    </w:rPr>
  </w:style>
  <w:style w:type="paragraph" w:customStyle="1" w:styleId="505BDC40B68D429DA7C6428E734285C91">
    <w:name w:val="505BDC40B68D429DA7C6428E734285C91"/>
    <w:rsid w:val="006655E8"/>
    <w:rPr>
      <w:rFonts w:eastAsiaTheme="minorHAnsi"/>
      <w:lang w:eastAsia="en-US"/>
    </w:rPr>
  </w:style>
  <w:style w:type="paragraph" w:customStyle="1" w:styleId="8C884C0749464CAA85BAEC8B0E7CC1821">
    <w:name w:val="8C884C0749464CAA85BAEC8B0E7CC1821"/>
    <w:rsid w:val="006655E8"/>
    <w:rPr>
      <w:rFonts w:eastAsiaTheme="minorHAnsi"/>
      <w:lang w:eastAsia="en-US"/>
    </w:rPr>
  </w:style>
  <w:style w:type="paragraph" w:customStyle="1" w:styleId="60A7A857B97245DF8E1E425F0EE64A461">
    <w:name w:val="60A7A857B97245DF8E1E425F0EE64A461"/>
    <w:rsid w:val="006655E8"/>
    <w:rPr>
      <w:rFonts w:eastAsiaTheme="minorHAnsi"/>
      <w:lang w:eastAsia="en-US"/>
    </w:rPr>
  </w:style>
  <w:style w:type="paragraph" w:customStyle="1" w:styleId="8B2D11CEA7E04736A335ECABCAA247AA1">
    <w:name w:val="8B2D11CEA7E04736A335ECABCAA247AA1"/>
    <w:rsid w:val="006655E8"/>
    <w:rPr>
      <w:rFonts w:eastAsiaTheme="minorHAnsi"/>
      <w:lang w:eastAsia="en-US"/>
    </w:rPr>
  </w:style>
  <w:style w:type="paragraph" w:customStyle="1" w:styleId="02E0107502F74214A1A5B75728F45D061">
    <w:name w:val="02E0107502F74214A1A5B75728F45D061"/>
    <w:rsid w:val="006655E8"/>
    <w:rPr>
      <w:rFonts w:eastAsiaTheme="minorHAnsi"/>
      <w:lang w:eastAsia="en-US"/>
    </w:rPr>
  </w:style>
  <w:style w:type="paragraph" w:customStyle="1" w:styleId="1BE35DCC9DD1471D868078477B717A575">
    <w:name w:val="1BE35DCC9DD1471D868078477B717A575"/>
    <w:rsid w:val="00051D67"/>
    <w:rPr>
      <w:rFonts w:eastAsiaTheme="minorHAnsi"/>
      <w:lang w:eastAsia="en-US"/>
    </w:rPr>
  </w:style>
  <w:style w:type="paragraph" w:customStyle="1" w:styleId="B5EEC1CF919844A0878AD07CCFBCBB634">
    <w:name w:val="B5EEC1CF919844A0878AD07CCFBCBB634"/>
    <w:rsid w:val="00051D67"/>
    <w:rPr>
      <w:rFonts w:eastAsiaTheme="minorHAnsi"/>
      <w:lang w:eastAsia="en-US"/>
    </w:rPr>
  </w:style>
  <w:style w:type="paragraph" w:customStyle="1" w:styleId="D48835CEF7DA4A618B04AC0B14F23D8B4">
    <w:name w:val="D48835CEF7DA4A618B04AC0B14F23D8B4"/>
    <w:rsid w:val="00051D67"/>
    <w:rPr>
      <w:rFonts w:eastAsiaTheme="minorHAnsi"/>
      <w:lang w:eastAsia="en-US"/>
    </w:rPr>
  </w:style>
  <w:style w:type="paragraph" w:customStyle="1" w:styleId="C0A32CD8630E48C18CDAAA2DE69F4B1B4">
    <w:name w:val="C0A32CD8630E48C18CDAAA2DE69F4B1B4"/>
    <w:rsid w:val="00051D67"/>
    <w:rPr>
      <w:rFonts w:eastAsiaTheme="minorHAnsi"/>
      <w:lang w:eastAsia="en-US"/>
    </w:rPr>
  </w:style>
  <w:style w:type="paragraph" w:customStyle="1" w:styleId="1162477271474C9C9B84BB6A5B261B7C4">
    <w:name w:val="1162477271474C9C9B84BB6A5B261B7C4"/>
    <w:rsid w:val="00051D67"/>
    <w:rPr>
      <w:rFonts w:eastAsiaTheme="minorHAnsi"/>
      <w:lang w:eastAsia="en-US"/>
    </w:rPr>
  </w:style>
  <w:style w:type="paragraph" w:customStyle="1" w:styleId="2A6236AB63E84713AEE30B270070F9004">
    <w:name w:val="2A6236AB63E84713AEE30B270070F9004"/>
    <w:rsid w:val="00051D67"/>
    <w:rPr>
      <w:rFonts w:eastAsiaTheme="minorHAnsi"/>
      <w:lang w:eastAsia="en-US"/>
    </w:rPr>
  </w:style>
  <w:style w:type="paragraph" w:customStyle="1" w:styleId="4FD7C7DD4D9F49E2B6A1F16727382EDE3">
    <w:name w:val="4FD7C7DD4D9F49E2B6A1F16727382EDE3"/>
    <w:rsid w:val="00051D67"/>
    <w:rPr>
      <w:rFonts w:eastAsiaTheme="minorHAnsi"/>
      <w:lang w:eastAsia="en-US"/>
    </w:rPr>
  </w:style>
  <w:style w:type="paragraph" w:customStyle="1" w:styleId="1E479AE9AEFB4EA18D27F6B43953488A3">
    <w:name w:val="1E479AE9AEFB4EA18D27F6B43953488A3"/>
    <w:rsid w:val="00051D67"/>
    <w:rPr>
      <w:rFonts w:eastAsiaTheme="minorHAnsi"/>
      <w:lang w:eastAsia="en-US"/>
    </w:rPr>
  </w:style>
  <w:style w:type="paragraph" w:customStyle="1" w:styleId="1A0CFD051A0F4B3BAB2909F49A589A593">
    <w:name w:val="1A0CFD051A0F4B3BAB2909F49A589A593"/>
    <w:rsid w:val="00051D67"/>
    <w:rPr>
      <w:rFonts w:eastAsiaTheme="minorHAnsi"/>
      <w:lang w:eastAsia="en-US"/>
    </w:rPr>
  </w:style>
  <w:style w:type="paragraph" w:customStyle="1" w:styleId="4D35E648AB2840CA995A1DBEB54DF33E3">
    <w:name w:val="4D35E648AB2840CA995A1DBEB54DF33E3"/>
    <w:rsid w:val="00051D67"/>
    <w:rPr>
      <w:rFonts w:eastAsiaTheme="minorHAnsi"/>
      <w:lang w:eastAsia="en-US"/>
    </w:rPr>
  </w:style>
  <w:style w:type="paragraph" w:customStyle="1" w:styleId="50E19402B59D40B58B76756C62739BFC3">
    <w:name w:val="50E19402B59D40B58B76756C62739BFC3"/>
    <w:rsid w:val="00051D67"/>
    <w:rPr>
      <w:rFonts w:eastAsiaTheme="minorHAnsi"/>
      <w:lang w:eastAsia="en-US"/>
    </w:rPr>
  </w:style>
  <w:style w:type="paragraph" w:customStyle="1" w:styleId="E47D7180428B479F901BE1202C5092853">
    <w:name w:val="E47D7180428B479F901BE1202C5092853"/>
    <w:rsid w:val="00051D67"/>
    <w:rPr>
      <w:rFonts w:eastAsiaTheme="minorHAnsi"/>
      <w:lang w:eastAsia="en-US"/>
    </w:rPr>
  </w:style>
  <w:style w:type="paragraph" w:customStyle="1" w:styleId="CA5111DB47B743D7ABE637B5636F97A93">
    <w:name w:val="CA5111DB47B743D7ABE637B5636F97A93"/>
    <w:rsid w:val="00051D67"/>
    <w:rPr>
      <w:rFonts w:eastAsiaTheme="minorHAnsi"/>
      <w:lang w:eastAsia="en-US"/>
    </w:rPr>
  </w:style>
  <w:style w:type="paragraph" w:customStyle="1" w:styleId="F669F1076DF946AABF8479B9EBBF806E3">
    <w:name w:val="F669F1076DF946AABF8479B9EBBF806E3"/>
    <w:rsid w:val="00051D67"/>
    <w:rPr>
      <w:rFonts w:eastAsiaTheme="minorHAnsi"/>
      <w:lang w:eastAsia="en-US"/>
    </w:rPr>
  </w:style>
  <w:style w:type="paragraph" w:customStyle="1" w:styleId="9D40586C2984483BAB1727E6C53C444E4">
    <w:name w:val="9D40586C2984483BAB1727E6C53C444E4"/>
    <w:rsid w:val="00051D67"/>
    <w:rPr>
      <w:rFonts w:eastAsiaTheme="minorHAnsi"/>
      <w:lang w:eastAsia="en-US"/>
    </w:rPr>
  </w:style>
  <w:style w:type="paragraph" w:customStyle="1" w:styleId="0D02F8C8C1DF4F5FA4070E0CF4469F944">
    <w:name w:val="0D02F8C8C1DF4F5FA4070E0CF4469F944"/>
    <w:rsid w:val="00051D67"/>
    <w:rPr>
      <w:rFonts w:eastAsiaTheme="minorHAnsi"/>
      <w:lang w:eastAsia="en-US"/>
    </w:rPr>
  </w:style>
  <w:style w:type="paragraph" w:customStyle="1" w:styleId="906B6208CBD7425B91DA7F8A691C6FB13">
    <w:name w:val="906B6208CBD7425B91DA7F8A691C6FB13"/>
    <w:rsid w:val="00051D67"/>
    <w:rPr>
      <w:rFonts w:eastAsiaTheme="minorHAnsi"/>
      <w:lang w:eastAsia="en-US"/>
    </w:rPr>
  </w:style>
  <w:style w:type="paragraph" w:customStyle="1" w:styleId="8B145A6C7A594E60BC98A92C7F44F3A33">
    <w:name w:val="8B145A6C7A594E60BC98A92C7F44F3A33"/>
    <w:rsid w:val="00051D67"/>
    <w:rPr>
      <w:rFonts w:eastAsiaTheme="minorHAnsi"/>
      <w:lang w:eastAsia="en-US"/>
    </w:rPr>
  </w:style>
  <w:style w:type="paragraph" w:customStyle="1" w:styleId="FB84B93A8F214173AC49DFED0FAF373A4">
    <w:name w:val="FB84B93A8F214173AC49DFED0FAF373A4"/>
    <w:rsid w:val="00051D67"/>
    <w:rPr>
      <w:rFonts w:eastAsiaTheme="minorHAnsi"/>
      <w:lang w:eastAsia="en-US"/>
    </w:rPr>
  </w:style>
  <w:style w:type="paragraph" w:customStyle="1" w:styleId="428BFEFCF0274F84946BC6744C8774914">
    <w:name w:val="428BFEFCF0274F84946BC6744C8774914"/>
    <w:rsid w:val="00051D67"/>
    <w:rPr>
      <w:rFonts w:eastAsiaTheme="minorHAnsi"/>
      <w:lang w:eastAsia="en-US"/>
    </w:rPr>
  </w:style>
  <w:style w:type="paragraph" w:customStyle="1" w:styleId="78E33CC7947143A7AEDC515561D43B733">
    <w:name w:val="78E33CC7947143A7AEDC515561D43B733"/>
    <w:rsid w:val="00051D67"/>
    <w:rPr>
      <w:rFonts w:eastAsiaTheme="minorHAnsi"/>
      <w:lang w:eastAsia="en-US"/>
    </w:rPr>
  </w:style>
  <w:style w:type="paragraph" w:customStyle="1" w:styleId="ABD6264911444C22A1F7086DFA429C303">
    <w:name w:val="ABD6264911444C22A1F7086DFA429C303"/>
    <w:rsid w:val="00051D67"/>
    <w:rPr>
      <w:rFonts w:eastAsiaTheme="minorHAnsi"/>
      <w:lang w:eastAsia="en-US"/>
    </w:rPr>
  </w:style>
  <w:style w:type="paragraph" w:customStyle="1" w:styleId="71986DCE3C844216B133942EB478432E4">
    <w:name w:val="71986DCE3C844216B133942EB478432E4"/>
    <w:rsid w:val="00051D67"/>
    <w:rPr>
      <w:rFonts w:eastAsiaTheme="minorHAnsi"/>
      <w:lang w:eastAsia="en-US"/>
    </w:rPr>
  </w:style>
  <w:style w:type="paragraph" w:customStyle="1" w:styleId="F8B2BB0D314E472F8D69B034CEA9FC014">
    <w:name w:val="F8B2BB0D314E472F8D69B034CEA9FC014"/>
    <w:rsid w:val="00051D67"/>
    <w:rPr>
      <w:rFonts w:eastAsiaTheme="minorHAnsi"/>
      <w:lang w:eastAsia="en-US"/>
    </w:rPr>
  </w:style>
  <w:style w:type="paragraph" w:customStyle="1" w:styleId="ECAE34ACBBF145088E5E3ED57F7A89D43">
    <w:name w:val="ECAE34ACBBF145088E5E3ED57F7A89D43"/>
    <w:rsid w:val="00051D67"/>
    <w:rPr>
      <w:rFonts w:eastAsiaTheme="minorHAnsi"/>
      <w:lang w:eastAsia="en-US"/>
    </w:rPr>
  </w:style>
  <w:style w:type="paragraph" w:customStyle="1" w:styleId="89616CE0A332450AB74BCC0EE6D58B453">
    <w:name w:val="89616CE0A332450AB74BCC0EE6D58B453"/>
    <w:rsid w:val="00051D67"/>
    <w:rPr>
      <w:rFonts w:eastAsiaTheme="minorHAnsi"/>
      <w:lang w:eastAsia="en-US"/>
    </w:rPr>
  </w:style>
  <w:style w:type="paragraph" w:customStyle="1" w:styleId="93F193D9A8114299A36C3484AE718F744">
    <w:name w:val="93F193D9A8114299A36C3484AE718F744"/>
    <w:rsid w:val="00051D67"/>
    <w:rPr>
      <w:rFonts w:eastAsiaTheme="minorHAnsi"/>
      <w:lang w:eastAsia="en-US"/>
    </w:rPr>
  </w:style>
  <w:style w:type="paragraph" w:customStyle="1" w:styleId="E1E41CB98C2741038D7E281F54895FEB4">
    <w:name w:val="E1E41CB98C2741038D7E281F54895FEB4"/>
    <w:rsid w:val="00051D67"/>
    <w:rPr>
      <w:rFonts w:eastAsiaTheme="minorHAnsi"/>
      <w:lang w:eastAsia="en-US"/>
    </w:rPr>
  </w:style>
  <w:style w:type="paragraph" w:customStyle="1" w:styleId="30EFB5A8227C4E329563BC861F1712B43">
    <w:name w:val="30EFB5A8227C4E329563BC861F1712B43"/>
    <w:rsid w:val="00051D67"/>
    <w:rPr>
      <w:rFonts w:eastAsiaTheme="minorHAnsi"/>
      <w:lang w:eastAsia="en-US"/>
    </w:rPr>
  </w:style>
  <w:style w:type="paragraph" w:customStyle="1" w:styleId="5BFAF932357240EE9AC8ACF412721FD03">
    <w:name w:val="5BFAF932357240EE9AC8ACF412721FD03"/>
    <w:rsid w:val="00051D67"/>
    <w:rPr>
      <w:rFonts w:eastAsiaTheme="minorHAnsi"/>
      <w:lang w:eastAsia="en-US"/>
    </w:rPr>
  </w:style>
  <w:style w:type="paragraph" w:customStyle="1" w:styleId="9FEFF619E63F438EB1965B9AAEA72E8E4">
    <w:name w:val="9FEFF619E63F438EB1965B9AAEA72E8E4"/>
    <w:rsid w:val="00051D67"/>
    <w:rPr>
      <w:rFonts w:eastAsiaTheme="minorHAnsi"/>
      <w:lang w:eastAsia="en-US"/>
    </w:rPr>
  </w:style>
  <w:style w:type="paragraph" w:customStyle="1" w:styleId="696C7C2F059842828239DB959644E3874">
    <w:name w:val="696C7C2F059842828239DB959644E3874"/>
    <w:rsid w:val="00051D67"/>
    <w:rPr>
      <w:rFonts w:eastAsiaTheme="minorHAnsi"/>
      <w:lang w:eastAsia="en-US"/>
    </w:rPr>
  </w:style>
  <w:style w:type="paragraph" w:customStyle="1" w:styleId="409501DC708B40ABB63111C101CDDF833">
    <w:name w:val="409501DC708B40ABB63111C101CDDF833"/>
    <w:rsid w:val="00051D67"/>
    <w:rPr>
      <w:rFonts w:eastAsiaTheme="minorHAnsi"/>
      <w:lang w:eastAsia="en-US"/>
    </w:rPr>
  </w:style>
  <w:style w:type="paragraph" w:customStyle="1" w:styleId="74D1C1C1F2F14E6A9885F6711A2AED993">
    <w:name w:val="74D1C1C1F2F14E6A9885F6711A2AED993"/>
    <w:rsid w:val="00051D67"/>
    <w:rPr>
      <w:rFonts w:eastAsiaTheme="minorHAnsi"/>
      <w:lang w:eastAsia="en-US"/>
    </w:rPr>
  </w:style>
  <w:style w:type="paragraph" w:customStyle="1" w:styleId="CCD9EAFBD4644E18AC831296B9A65BFF4">
    <w:name w:val="CCD9EAFBD4644E18AC831296B9A65BFF4"/>
    <w:rsid w:val="00051D67"/>
    <w:rPr>
      <w:rFonts w:eastAsiaTheme="minorHAnsi"/>
      <w:lang w:eastAsia="en-US"/>
    </w:rPr>
  </w:style>
  <w:style w:type="paragraph" w:customStyle="1" w:styleId="897B629E0909446496FDDD9A9CE5852A4">
    <w:name w:val="897B629E0909446496FDDD9A9CE5852A4"/>
    <w:rsid w:val="00051D67"/>
    <w:rPr>
      <w:rFonts w:eastAsiaTheme="minorHAnsi"/>
      <w:lang w:eastAsia="en-US"/>
    </w:rPr>
  </w:style>
  <w:style w:type="paragraph" w:customStyle="1" w:styleId="A77CC883F6504A9A90538066464A7E7D3">
    <w:name w:val="A77CC883F6504A9A90538066464A7E7D3"/>
    <w:rsid w:val="00051D67"/>
    <w:rPr>
      <w:rFonts w:eastAsiaTheme="minorHAnsi"/>
      <w:lang w:eastAsia="en-US"/>
    </w:rPr>
  </w:style>
  <w:style w:type="paragraph" w:customStyle="1" w:styleId="DE414224B7E74B8AAAEEB91D45A6B6FF2">
    <w:name w:val="DE414224B7E74B8AAAEEB91D45A6B6FF2"/>
    <w:rsid w:val="00051D67"/>
    <w:rPr>
      <w:rFonts w:eastAsiaTheme="minorHAnsi"/>
      <w:lang w:eastAsia="en-US"/>
    </w:rPr>
  </w:style>
  <w:style w:type="paragraph" w:customStyle="1" w:styleId="2DC8308880524C579AA346F4409BEF252">
    <w:name w:val="2DC8308880524C579AA346F4409BEF252"/>
    <w:rsid w:val="00051D67"/>
    <w:rPr>
      <w:rFonts w:eastAsiaTheme="minorHAnsi"/>
      <w:lang w:eastAsia="en-US"/>
    </w:rPr>
  </w:style>
  <w:style w:type="paragraph" w:customStyle="1" w:styleId="6F857DA7C2014800AAC4D083374D31AC1">
    <w:name w:val="6F857DA7C2014800AAC4D083374D31AC1"/>
    <w:rsid w:val="00051D67"/>
    <w:rPr>
      <w:rFonts w:eastAsiaTheme="minorHAnsi"/>
      <w:lang w:eastAsia="en-US"/>
    </w:rPr>
  </w:style>
  <w:style w:type="paragraph" w:customStyle="1" w:styleId="E3185739FFBE44709F142451424079B41">
    <w:name w:val="E3185739FFBE44709F142451424079B41"/>
    <w:rsid w:val="00051D67"/>
    <w:rPr>
      <w:rFonts w:eastAsiaTheme="minorHAnsi"/>
      <w:lang w:eastAsia="en-US"/>
    </w:rPr>
  </w:style>
  <w:style w:type="paragraph" w:customStyle="1" w:styleId="9F8B3DCF6AD6479AB72556E22113A7CA1">
    <w:name w:val="9F8B3DCF6AD6479AB72556E22113A7CA1"/>
    <w:rsid w:val="00051D67"/>
    <w:rPr>
      <w:rFonts w:eastAsiaTheme="minorHAnsi"/>
      <w:lang w:eastAsia="en-US"/>
    </w:rPr>
  </w:style>
  <w:style w:type="paragraph" w:customStyle="1" w:styleId="C9F08713B6294BA7B705ADCB5DA06C8A2">
    <w:name w:val="C9F08713B6294BA7B705ADCB5DA06C8A2"/>
    <w:rsid w:val="00051D67"/>
    <w:rPr>
      <w:rFonts w:eastAsiaTheme="minorHAnsi"/>
      <w:lang w:eastAsia="en-US"/>
    </w:rPr>
  </w:style>
  <w:style w:type="paragraph" w:customStyle="1" w:styleId="BA546DD9221147CF8E2942941132439B2">
    <w:name w:val="BA546DD9221147CF8E2942941132439B2"/>
    <w:rsid w:val="00051D67"/>
    <w:rPr>
      <w:rFonts w:eastAsiaTheme="minorHAnsi"/>
      <w:lang w:eastAsia="en-US"/>
    </w:rPr>
  </w:style>
  <w:style w:type="paragraph" w:customStyle="1" w:styleId="863D823C08AE4E43905B1515AD0B54FA2">
    <w:name w:val="863D823C08AE4E43905B1515AD0B54FA2"/>
    <w:rsid w:val="00051D67"/>
    <w:rPr>
      <w:rFonts w:eastAsiaTheme="minorHAnsi"/>
      <w:lang w:eastAsia="en-US"/>
    </w:rPr>
  </w:style>
  <w:style w:type="paragraph" w:customStyle="1" w:styleId="5BD3A23D28B64FD281BB6F16CC8562182">
    <w:name w:val="5BD3A23D28B64FD281BB6F16CC8562182"/>
    <w:rsid w:val="00051D67"/>
    <w:rPr>
      <w:rFonts w:eastAsiaTheme="minorHAnsi"/>
      <w:lang w:eastAsia="en-US"/>
    </w:rPr>
  </w:style>
  <w:style w:type="paragraph" w:customStyle="1" w:styleId="2026C8A5BC4749E399C9FCD61B539F6C2">
    <w:name w:val="2026C8A5BC4749E399C9FCD61B539F6C2"/>
    <w:rsid w:val="00051D67"/>
    <w:rPr>
      <w:rFonts w:eastAsiaTheme="minorHAnsi"/>
      <w:lang w:eastAsia="en-US"/>
    </w:rPr>
  </w:style>
  <w:style w:type="paragraph" w:customStyle="1" w:styleId="B411B713B8AD456091BDA011ADC905A12">
    <w:name w:val="B411B713B8AD456091BDA011ADC905A12"/>
    <w:rsid w:val="00051D67"/>
    <w:rPr>
      <w:rFonts w:eastAsiaTheme="minorHAnsi"/>
      <w:lang w:eastAsia="en-US"/>
    </w:rPr>
  </w:style>
  <w:style w:type="paragraph" w:customStyle="1" w:styleId="708DB262078B4969B8B73EE87EC412542">
    <w:name w:val="708DB262078B4969B8B73EE87EC412542"/>
    <w:rsid w:val="00051D67"/>
    <w:rPr>
      <w:rFonts w:eastAsiaTheme="minorHAnsi"/>
      <w:lang w:eastAsia="en-US"/>
    </w:rPr>
  </w:style>
  <w:style w:type="paragraph" w:customStyle="1" w:styleId="9F6BEA07CBEE4F8B9608956E31E71CA82">
    <w:name w:val="9F6BEA07CBEE4F8B9608956E31E71CA82"/>
    <w:rsid w:val="00051D67"/>
    <w:rPr>
      <w:rFonts w:eastAsiaTheme="minorHAnsi"/>
      <w:lang w:eastAsia="en-US"/>
    </w:rPr>
  </w:style>
  <w:style w:type="paragraph" w:customStyle="1" w:styleId="4FD6FCC6D569411FAE01AF5F822ABC751">
    <w:name w:val="4FD6FCC6D569411FAE01AF5F822ABC751"/>
    <w:rsid w:val="00051D67"/>
    <w:rPr>
      <w:rFonts w:eastAsiaTheme="minorHAnsi"/>
      <w:lang w:eastAsia="en-US"/>
    </w:rPr>
  </w:style>
  <w:style w:type="paragraph" w:customStyle="1" w:styleId="1AA6B7C1115B4937AF6C4ADD757EC2E92">
    <w:name w:val="1AA6B7C1115B4937AF6C4ADD757EC2E92"/>
    <w:rsid w:val="00051D67"/>
    <w:rPr>
      <w:rFonts w:eastAsiaTheme="minorHAnsi"/>
      <w:lang w:eastAsia="en-US"/>
    </w:rPr>
  </w:style>
  <w:style w:type="paragraph" w:customStyle="1" w:styleId="BDDE04FB97F34DA4BCAB05C61B160E2F2">
    <w:name w:val="BDDE04FB97F34DA4BCAB05C61B160E2F2"/>
    <w:rsid w:val="00051D67"/>
    <w:rPr>
      <w:rFonts w:eastAsiaTheme="minorHAnsi"/>
      <w:lang w:eastAsia="en-US"/>
    </w:rPr>
  </w:style>
  <w:style w:type="paragraph" w:customStyle="1" w:styleId="995E2A7FF22B488A879410BB63EF167E2">
    <w:name w:val="995E2A7FF22B488A879410BB63EF167E2"/>
    <w:rsid w:val="00051D67"/>
    <w:rPr>
      <w:rFonts w:eastAsiaTheme="minorHAnsi"/>
      <w:lang w:eastAsia="en-US"/>
    </w:rPr>
  </w:style>
  <w:style w:type="paragraph" w:customStyle="1" w:styleId="5C2465E53F3B4AC28281B62E6069E81C2">
    <w:name w:val="5C2465E53F3B4AC28281B62E6069E81C2"/>
    <w:rsid w:val="00051D67"/>
    <w:rPr>
      <w:rFonts w:eastAsiaTheme="minorHAnsi"/>
      <w:lang w:eastAsia="en-US"/>
    </w:rPr>
  </w:style>
  <w:style w:type="paragraph" w:customStyle="1" w:styleId="B866EB8E3A4F4BC1B21463821200564E2">
    <w:name w:val="B866EB8E3A4F4BC1B21463821200564E2"/>
    <w:rsid w:val="00051D67"/>
    <w:rPr>
      <w:rFonts w:eastAsiaTheme="minorHAnsi"/>
      <w:lang w:eastAsia="en-US"/>
    </w:rPr>
  </w:style>
  <w:style w:type="paragraph" w:customStyle="1" w:styleId="146411D4A42E421FA7806049A99C73022">
    <w:name w:val="146411D4A42E421FA7806049A99C73022"/>
    <w:rsid w:val="00051D67"/>
    <w:rPr>
      <w:rFonts w:eastAsiaTheme="minorHAnsi"/>
      <w:lang w:eastAsia="en-US"/>
    </w:rPr>
  </w:style>
  <w:style w:type="paragraph" w:customStyle="1" w:styleId="A86DC217B18A46AF928B1A6471F186D52">
    <w:name w:val="A86DC217B18A46AF928B1A6471F186D52"/>
    <w:rsid w:val="00051D67"/>
    <w:rPr>
      <w:rFonts w:eastAsiaTheme="minorHAnsi"/>
      <w:lang w:eastAsia="en-US"/>
    </w:rPr>
  </w:style>
  <w:style w:type="paragraph" w:customStyle="1" w:styleId="C7C77226BD22417E92D251E28DFB42D72">
    <w:name w:val="C7C77226BD22417E92D251E28DFB42D72"/>
    <w:rsid w:val="00051D67"/>
    <w:rPr>
      <w:rFonts w:eastAsiaTheme="minorHAnsi"/>
      <w:lang w:eastAsia="en-US"/>
    </w:rPr>
  </w:style>
  <w:style w:type="paragraph" w:customStyle="1" w:styleId="7C9A3067036C4554A728DEF7399FA2482">
    <w:name w:val="7C9A3067036C4554A728DEF7399FA2482"/>
    <w:rsid w:val="00051D67"/>
    <w:rPr>
      <w:rFonts w:eastAsiaTheme="minorHAnsi"/>
      <w:lang w:eastAsia="en-US"/>
    </w:rPr>
  </w:style>
  <w:style w:type="paragraph" w:customStyle="1" w:styleId="708CC29B8618494FA0C56E5576FD98C02">
    <w:name w:val="708CC29B8618494FA0C56E5576FD98C02"/>
    <w:rsid w:val="00051D67"/>
    <w:rPr>
      <w:rFonts w:eastAsiaTheme="minorHAnsi"/>
      <w:lang w:eastAsia="en-US"/>
    </w:rPr>
  </w:style>
  <w:style w:type="paragraph" w:customStyle="1" w:styleId="89046B3754674A389345D6F570E170532">
    <w:name w:val="89046B3754674A389345D6F570E170532"/>
    <w:rsid w:val="00051D67"/>
    <w:rPr>
      <w:rFonts w:eastAsiaTheme="minorHAnsi"/>
      <w:lang w:eastAsia="en-US"/>
    </w:rPr>
  </w:style>
  <w:style w:type="paragraph" w:customStyle="1" w:styleId="C606DF715E23477CAC4B08C746A6923A2">
    <w:name w:val="C606DF715E23477CAC4B08C746A6923A2"/>
    <w:rsid w:val="00051D67"/>
    <w:rPr>
      <w:rFonts w:eastAsiaTheme="minorHAnsi"/>
      <w:lang w:eastAsia="en-US"/>
    </w:rPr>
  </w:style>
  <w:style w:type="paragraph" w:customStyle="1" w:styleId="A73144692F314E0798A8A35C7A5BBE3E2">
    <w:name w:val="A73144692F314E0798A8A35C7A5BBE3E2"/>
    <w:rsid w:val="00051D67"/>
    <w:rPr>
      <w:rFonts w:eastAsiaTheme="minorHAnsi"/>
      <w:lang w:eastAsia="en-US"/>
    </w:rPr>
  </w:style>
  <w:style w:type="paragraph" w:customStyle="1" w:styleId="DF3F3F9308FC4989940B21959B4788132">
    <w:name w:val="DF3F3F9308FC4989940B21959B4788132"/>
    <w:rsid w:val="00051D67"/>
    <w:rPr>
      <w:rFonts w:eastAsiaTheme="minorHAnsi"/>
      <w:lang w:eastAsia="en-US"/>
    </w:rPr>
  </w:style>
  <w:style w:type="paragraph" w:customStyle="1" w:styleId="2B2B9AA1C63B484182678CC574A8B0822">
    <w:name w:val="2B2B9AA1C63B484182678CC574A8B0822"/>
    <w:rsid w:val="00051D67"/>
    <w:rPr>
      <w:rFonts w:eastAsiaTheme="minorHAnsi"/>
      <w:lang w:eastAsia="en-US"/>
    </w:rPr>
  </w:style>
  <w:style w:type="paragraph" w:customStyle="1" w:styleId="B0BC6AEC64D2466ABBDCDDDFC1A12B902">
    <w:name w:val="B0BC6AEC64D2466ABBDCDDDFC1A12B902"/>
    <w:rsid w:val="00051D67"/>
    <w:rPr>
      <w:rFonts w:eastAsiaTheme="minorHAnsi"/>
      <w:lang w:eastAsia="en-US"/>
    </w:rPr>
  </w:style>
  <w:style w:type="paragraph" w:customStyle="1" w:styleId="E380109EB3C5416AACCDC605E33793942">
    <w:name w:val="E380109EB3C5416AACCDC605E33793942"/>
    <w:rsid w:val="00051D67"/>
    <w:rPr>
      <w:rFonts w:eastAsiaTheme="minorHAnsi"/>
      <w:lang w:eastAsia="en-US"/>
    </w:rPr>
  </w:style>
  <w:style w:type="paragraph" w:customStyle="1" w:styleId="CDCE6E40DE3843739DE8949A05CF558D2">
    <w:name w:val="CDCE6E40DE3843739DE8949A05CF558D2"/>
    <w:rsid w:val="00051D67"/>
    <w:rPr>
      <w:rFonts w:eastAsiaTheme="minorHAnsi"/>
      <w:lang w:eastAsia="en-US"/>
    </w:rPr>
  </w:style>
  <w:style w:type="paragraph" w:customStyle="1" w:styleId="A945FE01AFFC474AA4C6FE73CB52A0782">
    <w:name w:val="A945FE01AFFC474AA4C6FE73CB52A0782"/>
    <w:rsid w:val="00051D67"/>
    <w:rPr>
      <w:rFonts w:eastAsiaTheme="minorHAnsi"/>
      <w:lang w:eastAsia="en-US"/>
    </w:rPr>
  </w:style>
  <w:style w:type="paragraph" w:customStyle="1" w:styleId="FE3594B831514A98AFFB074806360E172">
    <w:name w:val="FE3594B831514A98AFFB074806360E172"/>
    <w:rsid w:val="00051D67"/>
    <w:rPr>
      <w:rFonts w:eastAsiaTheme="minorHAnsi"/>
      <w:lang w:eastAsia="en-US"/>
    </w:rPr>
  </w:style>
  <w:style w:type="paragraph" w:customStyle="1" w:styleId="69B6CEC61994465C9A78A479DF6B77AC2">
    <w:name w:val="69B6CEC61994465C9A78A479DF6B77AC2"/>
    <w:rsid w:val="00051D67"/>
    <w:rPr>
      <w:rFonts w:eastAsiaTheme="minorHAnsi"/>
      <w:lang w:eastAsia="en-US"/>
    </w:rPr>
  </w:style>
  <w:style w:type="paragraph" w:customStyle="1" w:styleId="08B3DDDCE0F24EBE8D893870FB21BC072">
    <w:name w:val="08B3DDDCE0F24EBE8D893870FB21BC072"/>
    <w:rsid w:val="00051D67"/>
    <w:rPr>
      <w:rFonts w:eastAsiaTheme="minorHAnsi"/>
      <w:lang w:eastAsia="en-US"/>
    </w:rPr>
  </w:style>
  <w:style w:type="paragraph" w:customStyle="1" w:styleId="30E22AE7A6704343AED8D848A9A709E42">
    <w:name w:val="30E22AE7A6704343AED8D848A9A709E42"/>
    <w:rsid w:val="00051D67"/>
    <w:rPr>
      <w:rFonts w:eastAsiaTheme="minorHAnsi"/>
      <w:lang w:eastAsia="en-US"/>
    </w:rPr>
  </w:style>
  <w:style w:type="paragraph" w:customStyle="1" w:styleId="67BD8B0E5793483891B98CB57C6194E52">
    <w:name w:val="67BD8B0E5793483891B98CB57C6194E52"/>
    <w:rsid w:val="00051D67"/>
    <w:rPr>
      <w:rFonts w:eastAsiaTheme="minorHAnsi"/>
      <w:lang w:eastAsia="en-US"/>
    </w:rPr>
  </w:style>
  <w:style w:type="paragraph" w:customStyle="1" w:styleId="F6E040E457B34EF2B47514912C07291C2">
    <w:name w:val="F6E040E457B34EF2B47514912C07291C2"/>
    <w:rsid w:val="00051D67"/>
    <w:rPr>
      <w:rFonts w:eastAsiaTheme="minorHAnsi"/>
      <w:lang w:eastAsia="en-US"/>
    </w:rPr>
  </w:style>
  <w:style w:type="paragraph" w:customStyle="1" w:styleId="2BFF3F1773584E2D8C2D3374211F86C92">
    <w:name w:val="2BFF3F1773584E2D8C2D3374211F86C92"/>
    <w:rsid w:val="00051D67"/>
    <w:rPr>
      <w:rFonts w:eastAsiaTheme="minorHAnsi"/>
      <w:lang w:eastAsia="en-US"/>
    </w:rPr>
  </w:style>
  <w:style w:type="paragraph" w:customStyle="1" w:styleId="4782FD586DB146A4848EEE3ED9A832E52">
    <w:name w:val="4782FD586DB146A4848EEE3ED9A832E52"/>
    <w:rsid w:val="00051D67"/>
    <w:rPr>
      <w:rFonts w:eastAsiaTheme="minorHAnsi"/>
      <w:lang w:eastAsia="en-US"/>
    </w:rPr>
  </w:style>
  <w:style w:type="paragraph" w:customStyle="1" w:styleId="2B2C5F0EB1E047D192DFE1E7A0988D4A2">
    <w:name w:val="2B2C5F0EB1E047D192DFE1E7A0988D4A2"/>
    <w:rsid w:val="00051D67"/>
    <w:rPr>
      <w:rFonts w:eastAsiaTheme="minorHAnsi"/>
      <w:lang w:eastAsia="en-US"/>
    </w:rPr>
  </w:style>
  <w:style w:type="paragraph" w:customStyle="1" w:styleId="7614A5EBADC34480BDC7221349F9D7F52">
    <w:name w:val="7614A5EBADC34480BDC7221349F9D7F52"/>
    <w:rsid w:val="00051D67"/>
    <w:rPr>
      <w:rFonts w:eastAsiaTheme="minorHAnsi"/>
      <w:lang w:eastAsia="en-US"/>
    </w:rPr>
  </w:style>
  <w:style w:type="paragraph" w:customStyle="1" w:styleId="70F00479588E452E808ADECDADE1B5DD2">
    <w:name w:val="70F00479588E452E808ADECDADE1B5DD2"/>
    <w:rsid w:val="00051D67"/>
    <w:rPr>
      <w:rFonts w:eastAsiaTheme="minorHAnsi"/>
      <w:lang w:eastAsia="en-US"/>
    </w:rPr>
  </w:style>
  <w:style w:type="paragraph" w:customStyle="1" w:styleId="5731CB0FCA3A4CE4B424362DA63668D52">
    <w:name w:val="5731CB0FCA3A4CE4B424362DA63668D52"/>
    <w:rsid w:val="00051D67"/>
    <w:rPr>
      <w:rFonts w:eastAsiaTheme="minorHAnsi"/>
      <w:lang w:eastAsia="en-US"/>
    </w:rPr>
  </w:style>
  <w:style w:type="paragraph" w:customStyle="1" w:styleId="826D294285DE41B89B699113507A56412">
    <w:name w:val="826D294285DE41B89B699113507A56412"/>
    <w:rsid w:val="00051D67"/>
    <w:rPr>
      <w:rFonts w:eastAsiaTheme="minorHAnsi"/>
      <w:lang w:eastAsia="en-US"/>
    </w:rPr>
  </w:style>
  <w:style w:type="paragraph" w:customStyle="1" w:styleId="4191C5FCD76B43A395798B99C9EAA1912">
    <w:name w:val="4191C5FCD76B43A395798B99C9EAA1912"/>
    <w:rsid w:val="00051D67"/>
    <w:rPr>
      <w:rFonts w:eastAsiaTheme="minorHAnsi"/>
      <w:lang w:eastAsia="en-US"/>
    </w:rPr>
  </w:style>
  <w:style w:type="paragraph" w:customStyle="1" w:styleId="AF8BEA74A65541E580EA5F4BB1D253A52">
    <w:name w:val="AF8BEA74A65541E580EA5F4BB1D253A52"/>
    <w:rsid w:val="00051D67"/>
    <w:rPr>
      <w:rFonts w:eastAsiaTheme="minorHAnsi"/>
      <w:lang w:eastAsia="en-US"/>
    </w:rPr>
  </w:style>
  <w:style w:type="paragraph" w:customStyle="1" w:styleId="47D81934FFB242DF9C947CCDD7E4E2E62">
    <w:name w:val="47D81934FFB242DF9C947CCDD7E4E2E62"/>
    <w:rsid w:val="00051D67"/>
    <w:rPr>
      <w:rFonts w:eastAsiaTheme="minorHAnsi"/>
      <w:lang w:eastAsia="en-US"/>
    </w:rPr>
  </w:style>
  <w:style w:type="paragraph" w:customStyle="1" w:styleId="820F52E7B09F4AAE99748B569907A0162">
    <w:name w:val="820F52E7B09F4AAE99748B569907A0162"/>
    <w:rsid w:val="00051D67"/>
    <w:rPr>
      <w:rFonts w:eastAsiaTheme="minorHAnsi"/>
      <w:lang w:eastAsia="en-US"/>
    </w:rPr>
  </w:style>
  <w:style w:type="paragraph" w:customStyle="1" w:styleId="A68CA799C7E9404FB1733AF2626CB1032">
    <w:name w:val="A68CA799C7E9404FB1733AF2626CB1032"/>
    <w:rsid w:val="00051D67"/>
    <w:rPr>
      <w:rFonts w:eastAsiaTheme="minorHAnsi"/>
      <w:lang w:eastAsia="en-US"/>
    </w:rPr>
  </w:style>
  <w:style w:type="paragraph" w:customStyle="1" w:styleId="F03BA5A871FF4D218628FBA86B4090CD2">
    <w:name w:val="F03BA5A871FF4D218628FBA86B4090CD2"/>
    <w:rsid w:val="00051D67"/>
    <w:rPr>
      <w:rFonts w:eastAsiaTheme="minorHAnsi"/>
      <w:lang w:eastAsia="en-US"/>
    </w:rPr>
  </w:style>
  <w:style w:type="paragraph" w:customStyle="1" w:styleId="D81F1B357FF548DD9D50EA3B9E6AD2682">
    <w:name w:val="D81F1B357FF548DD9D50EA3B9E6AD2682"/>
    <w:rsid w:val="00051D67"/>
    <w:rPr>
      <w:rFonts w:eastAsiaTheme="minorHAnsi"/>
      <w:lang w:eastAsia="en-US"/>
    </w:rPr>
  </w:style>
  <w:style w:type="paragraph" w:customStyle="1" w:styleId="7F57C22043474AEB9D8AF70C9AB3834F2">
    <w:name w:val="7F57C22043474AEB9D8AF70C9AB3834F2"/>
    <w:rsid w:val="00051D67"/>
    <w:rPr>
      <w:rFonts w:eastAsiaTheme="minorHAnsi"/>
      <w:lang w:eastAsia="en-US"/>
    </w:rPr>
  </w:style>
  <w:style w:type="paragraph" w:customStyle="1" w:styleId="2BB91950F7EA4AC7A259AA58D9EF8D8B2">
    <w:name w:val="2BB91950F7EA4AC7A259AA58D9EF8D8B2"/>
    <w:rsid w:val="00051D67"/>
    <w:rPr>
      <w:rFonts w:eastAsiaTheme="minorHAnsi"/>
      <w:lang w:eastAsia="en-US"/>
    </w:rPr>
  </w:style>
  <w:style w:type="paragraph" w:customStyle="1" w:styleId="0DAFEFE5C4C4406C971990429F02755C2">
    <w:name w:val="0DAFEFE5C4C4406C971990429F02755C2"/>
    <w:rsid w:val="00051D67"/>
    <w:rPr>
      <w:rFonts w:eastAsiaTheme="minorHAnsi"/>
      <w:lang w:eastAsia="en-US"/>
    </w:rPr>
  </w:style>
  <w:style w:type="paragraph" w:customStyle="1" w:styleId="AB4ACC26B4D848F1B0A3F04F505554592">
    <w:name w:val="AB4ACC26B4D848F1B0A3F04F505554592"/>
    <w:rsid w:val="00051D67"/>
    <w:rPr>
      <w:rFonts w:eastAsiaTheme="minorHAnsi"/>
      <w:lang w:eastAsia="en-US"/>
    </w:rPr>
  </w:style>
  <w:style w:type="paragraph" w:customStyle="1" w:styleId="F5C9FB94646A4072A18EE6F6B596FBF62">
    <w:name w:val="F5C9FB94646A4072A18EE6F6B596FBF62"/>
    <w:rsid w:val="00051D67"/>
    <w:rPr>
      <w:rFonts w:eastAsiaTheme="minorHAnsi"/>
      <w:lang w:eastAsia="en-US"/>
    </w:rPr>
  </w:style>
  <w:style w:type="paragraph" w:customStyle="1" w:styleId="0205B1BC278042FF803590F41C4AC1242">
    <w:name w:val="0205B1BC278042FF803590F41C4AC1242"/>
    <w:rsid w:val="00051D67"/>
    <w:rPr>
      <w:rFonts w:eastAsiaTheme="minorHAnsi"/>
      <w:lang w:eastAsia="en-US"/>
    </w:rPr>
  </w:style>
  <w:style w:type="paragraph" w:customStyle="1" w:styleId="5016D498FCE441548DDE1DAC3D78BEB42">
    <w:name w:val="5016D498FCE441548DDE1DAC3D78BEB42"/>
    <w:rsid w:val="00051D67"/>
    <w:rPr>
      <w:rFonts w:eastAsiaTheme="minorHAnsi"/>
      <w:lang w:eastAsia="en-US"/>
    </w:rPr>
  </w:style>
  <w:style w:type="paragraph" w:customStyle="1" w:styleId="E6AFB94741544927AB21C97C15A643852">
    <w:name w:val="E6AFB94741544927AB21C97C15A643852"/>
    <w:rsid w:val="00051D67"/>
    <w:rPr>
      <w:rFonts w:eastAsiaTheme="minorHAnsi"/>
      <w:lang w:eastAsia="en-US"/>
    </w:rPr>
  </w:style>
  <w:style w:type="paragraph" w:customStyle="1" w:styleId="BAE5F22A273C4E68BAEC62A2E8A543ED2">
    <w:name w:val="BAE5F22A273C4E68BAEC62A2E8A543ED2"/>
    <w:rsid w:val="00051D67"/>
    <w:rPr>
      <w:rFonts w:eastAsiaTheme="minorHAnsi"/>
      <w:lang w:eastAsia="en-US"/>
    </w:rPr>
  </w:style>
  <w:style w:type="paragraph" w:customStyle="1" w:styleId="B431E632BBC2431983A2D048E75B73A92">
    <w:name w:val="B431E632BBC2431983A2D048E75B73A92"/>
    <w:rsid w:val="00051D67"/>
    <w:rPr>
      <w:rFonts w:eastAsiaTheme="minorHAnsi"/>
      <w:lang w:eastAsia="en-US"/>
    </w:rPr>
  </w:style>
  <w:style w:type="paragraph" w:customStyle="1" w:styleId="2007C9C296D94448BFD366C2A767C70A2">
    <w:name w:val="2007C9C296D94448BFD366C2A767C70A2"/>
    <w:rsid w:val="00051D67"/>
    <w:rPr>
      <w:rFonts w:eastAsiaTheme="minorHAnsi"/>
      <w:lang w:eastAsia="en-US"/>
    </w:rPr>
  </w:style>
  <w:style w:type="paragraph" w:customStyle="1" w:styleId="876AD37ED9394BEC88404E004CFF753D2">
    <w:name w:val="876AD37ED9394BEC88404E004CFF753D2"/>
    <w:rsid w:val="00051D67"/>
    <w:rPr>
      <w:rFonts w:eastAsiaTheme="minorHAnsi"/>
      <w:lang w:eastAsia="en-US"/>
    </w:rPr>
  </w:style>
  <w:style w:type="paragraph" w:customStyle="1" w:styleId="D1B1E9C4AC4D4322BF523DCC0B5DD4202">
    <w:name w:val="D1B1E9C4AC4D4322BF523DCC0B5DD4202"/>
    <w:rsid w:val="00051D67"/>
    <w:rPr>
      <w:rFonts w:eastAsiaTheme="minorHAnsi"/>
      <w:lang w:eastAsia="en-US"/>
    </w:rPr>
  </w:style>
  <w:style w:type="paragraph" w:customStyle="1" w:styleId="58962CF853A84C52B7D47C5A2A0034D12">
    <w:name w:val="58962CF853A84C52B7D47C5A2A0034D12"/>
    <w:rsid w:val="00051D67"/>
    <w:rPr>
      <w:rFonts w:eastAsiaTheme="minorHAnsi"/>
      <w:lang w:eastAsia="en-US"/>
    </w:rPr>
  </w:style>
  <w:style w:type="paragraph" w:customStyle="1" w:styleId="6EFC351BE1664A20AF12FA93775503162">
    <w:name w:val="6EFC351BE1664A20AF12FA93775503162"/>
    <w:rsid w:val="00051D67"/>
    <w:rPr>
      <w:rFonts w:eastAsiaTheme="minorHAnsi"/>
      <w:lang w:eastAsia="en-US"/>
    </w:rPr>
  </w:style>
  <w:style w:type="paragraph" w:customStyle="1" w:styleId="9C574F646A3E4638A0D2012EBE4C67652">
    <w:name w:val="9C574F646A3E4638A0D2012EBE4C67652"/>
    <w:rsid w:val="00051D67"/>
    <w:rPr>
      <w:rFonts w:eastAsiaTheme="minorHAnsi"/>
      <w:lang w:eastAsia="en-US"/>
    </w:rPr>
  </w:style>
  <w:style w:type="paragraph" w:customStyle="1" w:styleId="CAB9BC86D31343799BD741685436D8CA2">
    <w:name w:val="CAB9BC86D31343799BD741685436D8CA2"/>
    <w:rsid w:val="00051D67"/>
    <w:rPr>
      <w:rFonts w:eastAsiaTheme="minorHAnsi"/>
      <w:lang w:eastAsia="en-US"/>
    </w:rPr>
  </w:style>
  <w:style w:type="paragraph" w:customStyle="1" w:styleId="C5ACC5BB577F4592A4780F14430285FC2">
    <w:name w:val="C5ACC5BB577F4592A4780F14430285FC2"/>
    <w:rsid w:val="00051D67"/>
    <w:rPr>
      <w:rFonts w:eastAsiaTheme="minorHAnsi"/>
      <w:lang w:eastAsia="en-US"/>
    </w:rPr>
  </w:style>
  <w:style w:type="paragraph" w:customStyle="1" w:styleId="7966D723934F4DB483F0B39C677337252">
    <w:name w:val="7966D723934F4DB483F0B39C677337252"/>
    <w:rsid w:val="00051D67"/>
    <w:rPr>
      <w:rFonts w:eastAsiaTheme="minorHAnsi"/>
      <w:lang w:eastAsia="en-US"/>
    </w:rPr>
  </w:style>
  <w:style w:type="paragraph" w:customStyle="1" w:styleId="9F56EC705EC344D3860FACF0AE90062E">
    <w:name w:val="9F56EC705EC344D3860FACF0AE90062E"/>
    <w:rsid w:val="00051D67"/>
    <w:rPr>
      <w:rFonts w:eastAsiaTheme="minorHAnsi"/>
      <w:lang w:eastAsia="en-US"/>
    </w:rPr>
  </w:style>
  <w:style w:type="paragraph" w:customStyle="1" w:styleId="9628E40802B34D0EAF2873F754DBB69A">
    <w:name w:val="9628E40802B34D0EAF2873F754DBB69A"/>
    <w:rsid w:val="00051D67"/>
    <w:rPr>
      <w:rFonts w:eastAsiaTheme="minorHAnsi"/>
      <w:lang w:eastAsia="en-US"/>
    </w:rPr>
  </w:style>
  <w:style w:type="paragraph" w:customStyle="1" w:styleId="936257BA02F84166B33B290FDE266515">
    <w:name w:val="936257BA02F84166B33B290FDE266515"/>
    <w:rsid w:val="00051D67"/>
    <w:rPr>
      <w:rFonts w:eastAsiaTheme="minorHAnsi"/>
      <w:lang w:eastAsia="en-US"/>
    </w:rPr>
  </w:style>
  <w:style w:type="paragraph" w:customStyle="1" w:styleId="CDC8D83109004D6BA64E91634F9988F2">
    <w:name w:val="CDC8D83109004D6BA64E91634F9988F2"/>
    <w:rsid w:val="00051D67"/>
    <w:rPr>
      <w:rFonts w:eastAsiaTheme="minorHAnsi"/>
      <w:lang w:eastAsia="en-US"/>
    </w:rPr>
  </w:style>
  <w:style w:type="paragraph" w:customStyle="1" w:styleId="8C64FBF56D8E4914BADA82874C7714AF">
    <w:name w:val="8C64FBF56D8E4914BADA82874C7714AF"/>
    <w:rsid w:val="00051D67"/>
    <w:rPr>
      <w:rFonts w:eastAsiaTheme="minorHAnsi"/>
      <w:lang w:eastAsia="en-US"/>
    </w:rPr>
  </w:style>
  <w:style w:type="paragraph" w:customStyle="1" w:styleId="A40118D52A9541B1846FA9ED39E68D84">
    <w:name w:val="A40118D52A9541B1846FA9ED39E68D84"/>
    <w:rsid w:val="00051D67"/>
    <w:rPr>
      <w:rFonts w:eastAsiaTheme="minorHAnsi"/>
      <w:lang w:eastAsia="en-US"/>
    </w:rPr>
  </w:style>
  <w:style w:type="paragraph" w:customStyle="1" w:styleId="B168F0CCD8884728A1BD093FD3F98D70">
    <w:name w:val="B168F0CCD8884728A1BD093FD3F98D70"/>
    <w:rsid w:val="00051D67"/>
    <w:rPr>
      <w:rFonts w:eastAsiaTheme="minorHAnsi"/>
      <w:lang w:eastAsia="en-US"/>
    </w:rPr>
  </w:style>
  <w:style w:type="paragraph" w:customStyle="1" w:styleId="E1F066A0643A4028B8CF265E28769D40">
    <w:name w:val="E1F066A0643A4028B8CF265E28769D40"/>
    <w:rsid w:val="00051D67"/>
    <w:rPr>
      <w:rFonts w:eastAsiaTheme="minorHAnsi"/>
      <w:lang w:eastAsia="en-US"/>
    </w:rPr>
  </w:style>
  <w:style w:type="paragraph" w:customStyle="1" w:styleId="2B710E70CF5B4485A0DD048C1B3426E1">
    <w:name w:val="2B710E70CF5B4485A0DD048C1B3426E1"/>
    <w:rsid w:val="00051D67"/>
    <w:rPr>
      <w:rFonts w:eastAsiaTheme="minorHAnsi"/>
      <w:lang w:eastAsia="en-US"/>
    </w:rPr>
  </w:style>
  <w:style w:type="paragraph" w:customStyle="1" w:styleId="35BAA9826A464996BA6F0E59E121A38E">
    <w:name w:val="35BAA9826A464996BA6F0E59E121A38E"/>
    <w:rsid w:val="00051D67"/>
    <w:rPr>
      <w:rFonts w:eastAsiaTheme="minorHAnsi"/>
      <w:lang w:eastAsia="en-US"/>
    </w:rPr>
  </w:style>
  <w:style w:type="paragraph" w:customStyle="1" w:styleId="E68B30D9485746A3AD855C1449BE2E27">
    <w:name w:val="E68B30D9485746A3AD855C1449BE2E27"/>
    <w:rsid w:val="00051D67"/>
    <w:rPr>
      <w:rFonts w:eastAsiaTheme="minorHAnsi"/>
      <w:lang w:eastAsia="en-US"/>
    </w:rPr>
  </w:style>
  <w:style w:type="paragraph" w:customStyle="1" w:styleId="3E315236F98844ABA50999593AAC0088">
    <w:name w:val="3E315236F98844ABA50999593AAC0088"/>
    <w:rsid w:val="00051D67"/>
    <w:rPr>
      <w:rFonts w:eastAsiaTheme="minorHAnsi"/>
      <w:lang w:eastAsia="en-US"/>
    </w:rPr>
  </w:style>
  <w:style w:type="paragraph" w:customStyle="1" w:styleId="BC91464491D24B2A8C0A253F26233807">
    <w:name w:val="BC91464491D24B2A8C0A253F26233807"/>
    <w:rsid w:val="00051D67"/>
    <w:rPr>
      <w:rFonts w:eastAsiaTheme="minorHAnsi"/>
      <w:lang w:eastAsia="en-US"/>
    </w:rPr>
  </w:style>
  <w:style w:type="paragraph" w:customStyle="1" w:styleId="F0D0D97890124930A77A995EC98345F2">
    <w:name w:val="F0D0D97890124930A77A995EC98345F2"/>
    <w:rsid w:val="00051D67"/>
    <w:rPr>
      <w:rFonts w:eastAsiaTheme="minorHAnsi"/>
      <w:lang w:eastAsia="en-US"/>
    </w:rPr>
  </w:style>
  <w:style w:type="paragraph" w:customStyle="1" w:styleId="A40B236EFB7246DE9D65E392AF8C4EEB">
    <w:name w:val="A40B236EFB7246DE9D65E392AF8C4EEB"/>
    <w:rsid w:val="00051D67"/>
    <w:rPr>
      <w:rFonts w:eastAsiaTheme="minorHAnsi"/>
      <w:lang w:eastAsia="en-US"/>
    </w:rPr>
  </w:style>
  <w:style w:type="paragraph" w:customStyle="1" w:styleId="0C28CC55E80B4E7DA69D5AFEE1248B01">
    <w:name w:val="0C28CC55E80B4E7DA69D5AFEE1248B01"/>
    <w:rsid w:val="00051D67"/>
    <w:rPr>
      <w:rFonts w:eastAsiaTheme="minorHAnsi"/>
      <w:lang w:eastAsia="en-US"/>
    </w:rPr>
  </w:style>
  <w:style w:type="paragraph" w:customStyle="1" w:styleId="80A7427D55584A1894F0F6310FB20115">
    <w:name w:val="80A7427D55584A1894F0F6310FB20115"/>
    <w:rsid w:val="00051D67"/>
    <w:rPr>
      <w:rFonts w:eastAsiaTheme="minorHAnsi"/>
      <w:lang w:eastAsia="en-US"/>
    </w:rPr>
  </w:style>
  <w:style w:type="paragraph" w:customStyle="1" w:styleId="A33BAF67D3D14005A333C7CB5CB5B58B">
    <w:name w:val="A33BAF67D3D14005A333C7CB5CB5B58B"/>
    <w:rsid w:val="00051D67"/>
    <w:rPr>
      <w:rFonts w:eastAsiaTheme="minorHAnsi"/>
      <w:lang w:eastAsia="en-US"/>
    </w:rPr>
  </w:style>
  <w:style w:type="paragraph" w:customStyle="1" w:styleId="A2CF61CF9AA84B35BE24BD3991A724E5">
    <w:name w:val="A2CF61CF9AA84B35BE24BD3991A724E5"/>
    <w:rsid w:val="00051D67"/>
    <w:rPr>
      <w:rFonts w:eastAsiaTheme="minorHAnsi"/>
      <w:lang w:eastAsia="en-US"/>
    </w:rPr>
  </w:style>
  <w:style w:type="paragraph" w:customStyle="1" w:styleId="BD85257FE6294DE98F5A46B74D38CFA8">
    <w:name w:val="BD85257FE6294DE98F5A46B74D38CFA8"/>
    <w:rsid w:val="00051D67"/>
    <w:rPr>
      <w:rFonts w:eastAsiaTheme="minorHAnsi"/>
      <w:lang w:eastAsia="en-US"/>
    </w:rPr>
  </w:style>
  <w:style w:type="paragraph" w:customStyle="1" w:styleId="A4C3436FBD3D4DEF8C5B1C81F2161FB8">
    <w:name w:val="A4C3436FBD3D4DEF8C5B1C81F2161FB8"/>
    <w:rsid w:val="00051D67"/>
    <w:rPr>
      <w:rFonts w:eastAsiaTheme="minorHAnsi"/>
      <w:lang w:eastAsia="en-US"/>
    </w:rPr>
  </w:style>
  <w:style w:type="paragraph" w:customStyle="1" w:styleId="F8DFD3A35F244BA182C0EE78D75539E3">
    <w:name w:val="F8DFD3A35F244BA182C0EE78D75539E3"/>
    <w:rsid w:val="00051D67"/>
    <w:rPr>
      <w:rFonts w:eastAsiaTheme="minorHAnsi"/>
      <w:lang w:eastAsia="en-US"/>
    </w:rPr>
  </w:style>
  <w:style w:type="paragraph" w:customStyle="1" w:styleId="2350D21704224E67A18DFC614A06AB0F">
    <w:name w:val="2350D21704224E67A18DFC614A06AB0F"/>
    <w:rsid w:val="00051D67"/>
    <w:rPr>
      <w:rFonts w:eastAsiaTheme="minorHAnsi"/>
      <w:lang w:eastAsia="en-US"/>
    </w:rPr>
  </w:style>
  <w:style w:type="paragraph" w:customStyle="1" w:styleId="D8B1785F983243B9BEDEA6EC05310FFF">
    <w:name w:val="D8B1785F983243B9BEDEA6EC05310FFF"/>
    <w:rsid w:val="00051D67"/>
    <w:rPr>
      <w:rFonts w:eastAsiaTheme="minorHAnsi"/>
      <w:lang w:eastAsia="en-US"/>
    </w:rPr>
  </w:style>
  <w:style w:type="paragraph" w:customStyle="1" w:styleId="C3F34132AA2D4DA6B467DA82BABD48FD">
    <w:name w:val="C3F34132AA2D4DA6B467DA82BABD48FD"/>
    <w:rsid w:val="00051D67"/>
    <w:rPr>
      <w:rFonts w:eastAsiaTheme="minorHAnsi"/>
      <w:lang w:eastAsia="en-US"/>
    </w:rPr>
  </w:style>
  <w:style w:type="paragraph" w:customStyle="1" w:styleId="0814317E973744AE8E03640C0853A5DB">
    <w:name w:val="0814317E973744AE8E03640C0853A5DB"/>
    <w:rsid w:val="00051D67"/>
    <w:rPr>
      <w:rFonts w:eastAsiaTheme="minorHAnsi"/>
      <w:lang w:eastAsia="en-US"/>
    </w:rPr>
  </w:style>
  <w:style w:type="paragraph" w:customStyle="1" w:styleId="7BBF747696884D12A58E3580F37BC61E">
    <w:name w:val="7BBF747696884D12A58E3580F37BC61E"/>
    <w:rsid w:val="00051D67"/>
    <w:rPr>
      <w:rFonts w:eastAsiaTheme="minorHAnsi"/>
      <w:lang w:eastAsia="en-US"/>
    </w:rPr>
  </w:style>
  <w:style w:type="paragraph" w:customStyle="1" w:styleId="8A6C4E81EA7144529D8F8268AAC85D41">
    <w:name w:val="8A6C4E81EA7144529D8F8268AAC85D41"/>
    <w:rsid w:val="00051D67"/>
    <w:rPr>
      <w:rFonts w:eastAsiaTheme="minorHAnsi"/>
      <w:lang w:eastAsia="en-US"/>
    </w:rPr>
  </w:style>
  <w:style w:type="paragraph" w:customStyle="1" w:styleId="C1B3AF0C1CD04536929BC1A2C3C4CB66">
    <w:name w:val="C1B3AF0C1CD04536929BC1A2C3C4CB66"/>
    <w:rsid w:val="00051D67"/>
    <w:rPr>
      <w:rFonts w:eastAsiaTheme="minorHAnsi"/>
      <w:lang w:eastAsia="en-US"/>
    </w:rPr>
  </w:style>
  <w:style w:type="paragraph" w:customStyle="1" w:styleId="F86A40D717C04EDBA2EEDCB81104B6D4">
    <w:name w:val="F86A40D717C04EDBA2EEDCB81104B6D4"/>
    <w:rsid w:val="00051D67"/>
    <w:rPr>
      <w:rFonts w:eastAsiaTheme="minorHAnsi"/>
      <w:lang w:eastAsia="en-US"/>
    </w:rPr>
  </w:style>
  <w:style w:type="paragraph" w:customStyle="1" w:styleId="D22BAE55D91C4E2A85711E0DEE761569">
    <w:name w:val="D22BAE55D91C4E2A85711E0DEE761569"/>
    <w:rsid w:val="00051D67"/>
    <w:rPr>
      <w:rFonts w:eastAsiaTheme="minorHAnsi"/>
      <w:lang w:eastAsia="en-US"/>
    </w:rPr>
  </w:style>
  <w:style w:type="paragraph" w:customStyle="1" w:styleId="78D46AACFD434113AF07ED3B1521DB26">
    <w:name w:val="78D46AACFD434113AF07ED3B1521DB26"/>
    <w:rsid w:val="00051D67"/>
    <w:rPr>
      <w:rFonts w:eastAsiaTheme="minorHAnsi"/>
      <w:lang w:eastAsia="en-US"/>
    </w:rPr>
  </w:style>
  <w:style w:type="paragraph" w:customStyle="1" w:styleId="9E03E2DCAC8B46A7BCBF61D38BCAEC3F">
    <w:name w:val="9E03E2DCAC8B46A7BCBF61D38BCAEC3F"/>
    <w:rsid w:val="00051D67"/>
    <w:rPr>
      <w:rFonts w:eastAsiaTheme="minorHAnsi"/>
      <w:lang w:eastAsia="en-US"/>
    </w:rPr>
  </w:style>
  <w:style w:type="paragraph" w:customStyle="1" w:styleId="E956202E2F1C4185A9C6238CF20F4930">
    <w:name w:val="E956202E2F1C4185A9C6238CF20F4930"/>
    <w:rsid w:val="00051D67"/>
    <w:rPr>
      <w:rFonts w:eastAsiaTheme="minorHAnsi"/>
      <w:lang w:eastAsia="en-US"/>
    </w:rPr>
  </w:style>
  <w:style w:type="paragraph" w:customStyle="1" w:styleId="F97B689B6D374CD2A772509B0C9B67BC">
    <w:name w:val="F97B689B6D374CD2A772509B0C9B67BC"/>
    <w:rsid w:val="00051D67"/>
    <w:rPr>
      <w:rFonts w:eastAsiaTheme="minorHAnsi"/>
      <w:lang w:eastAsia="en-US"/>
    </w:rPr>
  </w:style>
  <w:style w:type="paragraph" w:customStyle="1" w:styleId="DBF4EE816FC84448AB9AE1592B78A2C2">
    <w:name w:val="DBF4EE816FC84448AB9AE1592B78A2C2"/>
    <w:rsid w:val="00051D67"/>
    <w:rPr>
      <w:rFonts w:eastAsiaTheme="minorHAnsi"/>
      <w:lang w:eastAsia="en-US"/>
    </w:rPr>
  </w:style>
  <w:style w:type="paragraph" w:customStyle="1" w:styleId="ABDDBE12A24B46F08B57BC62BE695DDE">
    <w:name w:val="ABDDBE12A24B46F08B57BC62BE695DDE"/>
    <w:rsid w:val="00051D67"/>
    <w:rPr>
      <w:rFonts w:eastAsiaTheme="minorHAnsi"/>
      <w:lang w:eastAsia="en-US"/>
    </w:rPr>
  </w:style>
  <w:style w:type="paragraph" w:customStyle="1" w:styleId="8BC27BAED94C4BF49DCFCAABEEA3EBF5">
    <w:name w:val="8BC27BAED94C4BF49DCFCAABEEA3EBF5"/>
    <w:rsid w:val="00051D67"/>
    <w:rPr>
      <w:rFonts w:eastAsiaTheme="minorHAnsi"/>
      <w:lang w:eastAsia="en-US"/>
    </w:rPr>
  </w:style>
  <w:style w:type="paragraph" w:customStyle="1" w:styleId="AE1947BCA1D0437BA0080D9C0DE9A2EF">
    <w:name w:val="AE1947BCA1D0437BA0080D9C0DE9A2EF"/>
    <w:rsid w:val="00051D67"/>
    <w:rPr>
      <w:rFonts w:eastAsiaTheme="minorHAnsi"/>
      <w:lang w:eastAsia="en-US"/>
    </w:rPr>
  </w:style>
  <w:style w:type="paragraph" w:customStyle="1" w:styleId="0A03B59E60214F578C3D91803FFE89DF">
    <w:name w:val="0A03B59E60214F578C3D91803FFE89DF"/>
    <w:rsid w:val="00051D67"/>
    <w:rPr>
      <w:rFonts w:eastAsiaTheme="minorHAnsi"/>
      <w:lang w:eastAsia="en-US"/>
    </w:rPr>
  </w:style>
  <w:style w:type="paragraph" w:customStyle="1" w:styleId="A6EE61BA914B4BB9932369DC83684AD6">
    <w:name w:val="A6EE61BA914B4BB9932369DC83684AD6"/>
    <w:rsid w:val="00051D67"/>
    <w:rPr>
      <w:rFonts w:eastAsiaTheme="minorHAnsi"/>
      <w:lang w:eastAsia="en-US"/>
    </w:rPr>
  </w:style>
  <w:style w:type="paragraph" w:customStyle="1" w:styleId="068FD326A28D4E299C219165C556544A">
    <w:name w:val="068FD326A28D4E299C219165C556544A"/>
    <w:rsid w:val="00051D67"/>
    <w:rPr>
      <w:rFonts w:eastAsiaTheme="minorHAnsi"/>
      <w:lang w:eastAsia="en-US"/>
    </w:rPr>
  </w:style>
  <w:style w:type="paragraph" w:customStyle="1" w:styleId="65E8560FE9964AAB8A1BBA055ECD8452">
    <w:name w:val="65E8560FE9964AAB8A1BBA055ECD8452"/>
    <w:rsid w:val="00051D67"/>
    <w:rPr>
      <w:rFonts w:eastAsiaTheme="minorHAnsi"/>
      <w:lang w:eastAsia="en-US"/>
    </w:rPr>
  </w:style>
  <w:style w:type="paragraph" w:customStyle="1" w:styleId="F6EC7193B1DD4123AAFDF88AA7690801">
    <w:name w:val="F6EC7193B1DD4123AAFDF88AA7690801"/>
    <w:rsid w:val="00051D67"/>
    <w:rPr>
      <w:rFonts w:eastAsiaTheme="minorHAnsi"/>
      <w:lang w:eastAsia="en-US"/>
    </w:rPr>
  </w:style>
  <w:style w:type="paragraph" w:customStyle="1" w:styleId="34797BD0BE814A3B880C4D8B10C29B8B">
    <w:name w:val="34797BD0BE814A3B880C4D8B10C29B8B"/>
    <w:rsid w:val="00051D67"/>
    <w:rPr>
      <w:rFonts w:eastAsiaTheme="minorHAnsi"/>
      <w:lang w:eastAsia="en-US"/>
    </w:rPr>
  </w:style>
  <w:style w:type="paragraph" w:customStyle="1" w:styleId="E6EE5D6089FF4F3C992A999A022D71EF">
    <w:name w:val="E6EE5D6089FF4F3C992A999A022D71EF"/>
    <w:rsid w:val="00051D67"/>
    <w:rPr>
      <w:rFonts w:eastAsiaTheme="minorHAnsi"/>
      <w:lang w:eastAsia="en-US"/>
    </w:rPr>
  </w:style>
  <w:style w:type="paragraph" w:customStyle="1" w:styleId="43148AECEE5F48ED9B5EA6DFDA39FFF3">
    <w:name w:val="43148AECEE5F48ED9B5EA6DFDA39FFF3"/>
    <w:rsid w:val="00051D67"/>
    <w:rPr>
      <w:rFonts w:eastAsiaTheme="minorHAnsi"/>
      <w:lang w:eastAsia="en-US"/>
    </w:rPr>
  </w:style>
  <w:style w:type="paragraph" w:customStyle="1" w:styleId="947041FF235747D298AEF66BEA3F6F4C">
    <w:name w:val="947041FF235747D298AEF66BEA3F6F4C"/>
    <w:rsid w:val="00051D67"/>
    <w:rPr>
      <w:rFonts w:eastAsiaTheme="minorHAnsi"/>
      <w:lang w:eastAsia="en-US"/>
    </w:rPr>
  </w:style>
  <w:style w:type="paragraph" w:customStyle="1" w:styleId="636CC6076BB8479FB9E82EB2AC2E978A">
    <w:name w:val="636CC6076BB8479FB9E82EB2AC2E978A"/>
    <w:rsid w:val="00051D67"/>
    <w:rPr>
      <w:rFonts w:eastAsiaTheme="minorHAnsi"/>
      <w:lang w:eastAsia="en-US"/>
    </w:rPr>
  </w:style>
  <w:style w:type="paragraph" w:customStyle="1" w:styleId="429A5CB38B7D46AAB924F949E5B09740">
    <w:name w:val="429A5CB38B7D46AAB924F949E5B09740"/>
    <w:rsid w:val="00051D67"/>
    <w:rPr>
      <w:rFonts w:eastAsiaTheme="minorHAnsi"/>
      <w:lang w:eastAsia="en-US"/>
    </w:rPr>
  </w:style>
  <w:style w:type="paragraph" w:customStyle="1" w:styleId="7DE06D922CE745CE8EB6AD60911D0709">
    <w:name w:val="7DE06D922CE745CE8EB6AD60911D0709"/>
    <w:rsid w:val="00051D67"/>
    <w:rPr>
      <w:rFonts w:eastAsiaTheme="minorHAnsi"/>
      <w:lang w:eastAsia="en-US"/>
    </w:rPr>
  </w:style>
  <w:style w:type="paragraph" w:customStyle="1" w:styleId="DD76AA52460C4006A5945C4A36561295">
    <w:name w:val="DD76AA52460C4006A5945C4A36561295"/>
    <w:rsid w:val="00051D67"/>
    <w:rPr>
      <w:rFonts w:eastAsiaTheme="minorHAnsi"/>
      <w:lang w:eastAsia="en-US"/>
    </w:rPr>
  </w:style>
  <w:style w:type="paragraph" w:customStyle="1" w:styleId="A781B0363D7344BD893CFDE59A490F17">
    <w:name w:val="A781B0363D7344BD893CFDE59A490F17"/>
    <w:rsid w:val="00051D67"/>
    <w:rPr>
      <w:rFonts w:eastAsiaTheme="minorHAnsi"/>
      <w:lang w:eastAsia="en-US"/>
    </w:rPr>
  </w:style>
  <w:style w:type="paragraph" w:customStyle="1" w:styleId="96B870D721F145CAB6DD7A95469B33B1">
    <w:name w:val="96B870D721F145CAB6DD7A95469B33B1"/>
    <w:rsid w:val="00051D67"/>
    <w:rPr>
      <w:rFonts w:eastAsiaTheme="minorHAnsi"/>
      <w:lang w:eastAsia="en-US"/>
    </w:rPr>
  </w:style>
  <w:style w:type="paragraph" w:customStyle="1" w:styleId="4942F5B89BAC45309DE73BD865E9F341">
    <w:name w:val="4942F5B89BAC45309DE73BD865E9F341"/>
    <w:rsid w:val="00051D67"/>
    <w:rPr>
      <w:rFonts w:eastAsiaTheme="minorHAnsi"/>
      <w:lang w:eastAsia="en-US"/>
    </w:rPr>
  </w:style>
  <w:style w:type="paragraph" w:customStyle="1" w:styleId="48080ACBB5DB48188F95D19FC87F742A">
    <w:name w:val="48080ACBB5DB48188F95D19FC87F742A"/>
    <w:rsid w:val="00051D6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1D67"/>
    <w:rPr>
      <w:color w:val="808080"/>
    </w:rPr>
  </w:style>
  <w:style w:type="paragraph" w:customStyle="1" w:styleId="1BE35DCC9DD1471D868078477B717A57">
    <w:name w:val="1BE35DCC9DD1471D868078477B717A57"/>
    <w:rsid w:val="006655E8"/>
  </w:style>
  <w:style w:type="paragraph" w:customStyle="1" w:styleId="1BE35DCC9DD1471D868078477B717A571">
    <w:name w:val="1BE35DCC9DD1471D868078477B717A571"/>
    <w:rsid w:val="006655E8"/>
    <w:rPr>
      <w:rFonts w:eastAsiaTheme="minorHAnsi"/>
      <w:lang w:eastAsia="en-US"/>
    </w:rPr>
  </w:style>
  <w:style w:type="paragraph" w:customStyle="1" w:styleId="B5EEC1CF919844A0878AD07CCFBCBB63">
    <w:name w:val="B5EEC1CF919844A0878AD07CCFBCBB63"/>
    <w:rsid w:val="006655E8"/>
    <w:rPr>
      <w:rFonts w:eastAsiaTheme="minorHAnsi"/>
      <w:lang w:eastAsia="en-US"/>
    </w:rPr>
  </w:style>
  <w:style w:type="paragraph" w:customStyle="1" w:styleId="D48835CEF7DA4A618B04AC0B14F23D8B">
    <w:name w:val="D48835CEF7DA4A618B04AC0B14F23D8B"/>
    <w:rsid w:val="006655E8"/>
    <w:rPr>
      <w:rFonts w:eastAsiaTheme="minorHAnsi"/>
      <w:lang w:eastAsia="en-US"/>
    </w:rPr>
  </w:style>
  <w:style w:type="paragraph" w:customStyle="1" w:styleId="C0A32CD8630E48C18CDAAA2DE69F4B1B">
    <w:name w:val="C0A32CD8630E48C18CDAAA2DE69F4B1B"/>
    <w:rsid w:val="006655E8"/>
    <w:rPr>
      <w:rFonts w:eastAsiaTheme="minorHAnsi"/>
      <w:lang w:eastAsia="en-US"/>
    </w:rPr>
  </w:style>
  <w:style w:type="paragraph" w:customStyle="1" w:styleId="1162477271474C9C9B84BB6A5B261B7C">
    <w:name w:val="1162477271474C9C9B84BB6A5B261B7C"/>
    <w:rsid w:val="006655E8"/>
    <w:rPr>
      <w:rFonts w:eastAsiaTheme="minorHAnsi"/>
      <w:lang w:eastAsia="en-US"/>
    </w:rPr>
  </w:style>
  <w:style w:type="paragraph" w:customStyle="1" w:styleId="2A6236AB63E84713AEE30B270070F900">
    <w:name w:val="2A6236AB63E84713AEE30B270070F900"/>
    <w:rsid w:val="006655E8"/>
    <w:rPr>
      <w:rFonts w:eastAsiaTheme="minorHAnsi"/>
      <w:lang w:eastAsia="en-US"/>
    </w:rPr>
  </w:style>
  <w:style w:type="paragraph" w:customStyle="1" w:styleId="9D40586C2984483BAB1727E6C53C444E">
    <w:name w:val="9D40586C2984483BAB1727E6C53C444E"/>
    <w:rsid w:val="006655E8"/>
  </w:style>
  <w:style w:type="paragraph" w:customStyle="1" w:styleId="FB84B93A8F214173AC49DFED0FAF373A">
    <w:name w:val="FB84B93A8F214173AC49DFED0FAF373A"/>
    <w:rsid w:val="006655E8"/>
  </w:style>
  <w:style w:type="paragraph" w:customStyle="1" w:styleId="71986DCE3C844216B133942EB478432E">
    <w:name w:val="71986DCE3C844216B133942EB478432E"/>
    <w:rsid w:val="006655E8"/>
  </w:style>
  <w:style w:type="paragraph" w:customStyle="1" w:styleId="93F193D9A8114299A36C3484AE718F74">
    <w:name w:val="93F193D9A8114299A36C3484AE718F74"/>
    <w:rsid w:val="006655E8"/>
  </w:style>
  <w:style w:type="paragraph" w:customStyle="1" w:styleId="9FEFF619E63F438EB1965B9AAEA72E8E">
    <w:name w:val="9FEFF619E63F438EB1965B9AAEA72E8E"/>
    <w:rsid w:val="006655E8"/>
  </w:style>
  <w:style w:type="paragraph" w:customStyle="1" w:styleId="CCD9EAFBD4644E18AC831296B9A65BFF">
    <w:name w:val="CCD9EAFBD4644E18AC831296B9A65BFF"/>
    <w:rsid w:val="006655E8"/>
  </w:style>
  <w:style w:type="paragraph" w:customStyle="1" w:styleId="0D02F8C8C1DF4F5FA4070E0CF4469F94">
    <w:name w:val="0D02F8C8C1DF4F5FA4070E0CF4469F94"/>
    <w:rsid w:val="006655E8"/>
  </w:style>
  <w:style w:type="paragraph" w:customStyle="1" w:styleId="428BFEFCF0274F84946BC6744C877491">
    <w:name w:val="428BFEFCF0274F84946BC6744C877491"/>
    <w:rsid w:val="006655E8"/>
  </w:style>
  <w:style w:type="paragraph" w:customStyle="1" w:styleId="F8B2BB0D314E472F8D69B034CEA9FC01">
    <w:name w:val="F8B2BB0D314E472F8D69B034CEA9FC01"/>
    <w:rsid w:val="006655E8"/>
  </w:style>
  <w:style w:type="paragraph" w:customStyle="1" w:styleId="E1E41CB98C2741038D7E281F54895FEB">
    <w:name w:val="E1E41CB98C2741038D7E281F54895FEB"/>
    <w:rsid w:val="006655E8"/>
  </w:style>
  <w:style w:type="paragraph" w:customStyle="1" w:styleId="696C7C2F059842828239DB959644E387">
    <w:name w:val="696C7C2F059842828239DB959644E387"/>
    <w:rsid w:val="006655E8"/>
  </w:style>
  <w:style w:type="paragraph" w:customStyle="1" w:styleId="897B629E0909446496FDDD9A9CE5852A">
    <w:name w:val="897B629E0909446496FDDD9A9CE5852A"/>
    <w:rsid w:val="006655E8"/>
  </w:style>
  <w:style w:type="paragraph" w:customStyle="1" w:styleId="1BE35DCC9DD1471D868078477B717A572">
    <w:name w:val="1BE35DCC9DD1471D868078477B717A572"/>
    <w:rsid w:val="006655E8"/>
    <w:rPr>
      <w:rFonts w:eastAsiaTheme="minorHAnsi"/>
      <w:lang w:eastAsia="en-US"/>
    </w:rPr>
  </w:style>
  <w:style w:type="paragraph" w:customStyle="1" w:styleId="B5EEC1CF919844A0878AD07CCFBCBB631">
    <w:name w:val="B5EEC1CF919844A0878AD07CCFBCBB631"/>
    <w:rsid w:val="006655E8"/>
    <w:rPr>
      <w:rFonts w:eastAsiaTheme="minorHAnsi"/>
      <w:lang w:eastAsia="en-US"/>
    </w:rPr>
  </w:style>
  <w:style w:type="paragraph" w:customStyle="1" w:styleId="D48835CEF7DA4A618B04AC0B14F23D8B1">
    <w:name w:val="D48835CEF7DA4A618B04AC0B14F23D8B1"/>
    <w:rsid w:val="006655E8"/>
    <w:rPr>
      <w:rFonts w:eastAsiaTheme="minorHAnsi"/>
      <w:lang w:eastAsia="en-US"/>
    </w:rPr>
  </w:style>
  <w:style w:type="paragraph" w:customStyle="1" w:styleId="C0A32CD8630E48C18CDAAA2DE69F4B1B1">
    <w:name w:val="C0A32CD8630E48C18CDAAA2DE69F4B1B1"/>
    <w:rsid w:val="006655E8"/>
    <w:rPr>
      <w:rFonts w:eastAsiaTheme="minorHAnsi"/>
      <w:lang w:eastAsia="en-US"/>
    </w:rPr>
  </w:style>
  <w:style w:type="paragraph" w:customStyle="1" w:styleId="1162477271474C9C9B84BB6A5B261B7C1">
    <w:name w:val="1162477271474C9C9B84BB6A5B261B7C1"/>
    <w:rsid w:val="006655E8"/>
    <w:rPr>
      <w:rFonts w:eastAsiaTheme="minorHAnsi"/>
      <w:lang w:eastAsia="en-US"/>
    </w:rPr>
  </w:style>
  <w:style w:type="paragraph" w:customStyle="1" w:styleId="2A6236AB63E84713AEE30B270070F9001">
    <w:name w:val="2A6236AB63E84713AEE30B270070F9001"/>
    <w:rsid w:val="006655E8"/>
    <w:rPr>
      <w:rFonts w:eastAsiaTheme="minorHAnsi"/>
      <w:lang w:eastAsia="en-US"/>
    </w:rPr>
  </w:style>
  <w:style w:type="paragraph" w:customStyle="1" w:styleId="4FD7C7DD4D9F49E2B6A1F16727382EDE">
    <w:name w:val="4FD7C7DD4D9F49E2B6A1F16727382EDE"/>
    <w:rsid w:val="006655E8"/>
    <w:rPr>
      <w:rFonts w:eastAsiaTheme="minorHAnsi"/>
      <w:lang w:eastAsia="en-US"/>
    </w:rPr>
  </w:style>
  <w:style w:type="paragraph" w:customStyle="1" w:styleId="1E479AE9AEFB4EA18D27F6B43953488A">
    <w:name w:val="1E479AE9AEFB4EA18D27F6B43953488A"/>
    <w:rsid w:val="006655E8"/>
    <w:rPr>
      <w:rFonts w:eastAsiaTheme="minorHAnsi"/>
      <w:lang w:eastAsia="en-US"/>
    </w:rPr>
  </w:style>
  <w:style w:type="paragraph" w:customStyle="1" w:styleId="1A0CFD051A0F4B3BAB2909F49A589A59">
    <w:name w:val="1A0CFD051A0F4B3BAB2909F49A589A59"/>
    <w:rsid w:val="006655E8"/>
    <w:rPr>
      <w:rFonts w:eastAsiaTheme="minorHAnsi"/>
      <w:lang w:eastAsia="en-US"/>
    </w:rPr>
  </w:style>
  <w:style w:type="paragraph" w:customStyle="1" w:styleId="4D35E648AB2840CA995A1DBEB54DF33E">
    <w:name w:val="4D35E648AB2840CA995A1DBEB54DF33E"/>
    <w:rsid w:val="006655E8"/>
    <w:rPr>
      <w:rFonts w:eastAsiaTheme="minorHAnsi"/>
      <w:lang w:eastAsia="en-US"/>
    </w:rPr>
  </w:style>
  <w:style w:type="paragraph" w:customStyle="1" w:styleId="50E19402B59D40B58B76756C62739BFC">
    <w:name w:val="50E19402B59D40B58B76756C62739BFC"/>
    <w:rsid w:val="006655E8"/>
    <w:rPr>
      <w:rFonts w:eastAsiaTheme="minorHAnsi"/>
      <w:lang w:eastAsia="en-US"/>
    </w:rPr>
  </w:style>
  <w:style w:type="paragraph" w:customStyle="1" w:styleId="E47D7180428B479F901BE1202C509285">
    <w:name w:val="E47D7180428B479F901BE1202C509285"/>
    <w:rsid w:val="006655E8"/>
    <w:rPr>
      <w:rFonts w:eastAsiaTheme="minorHAnsi"/>
      <w:lang w:eastAsia="en-US"/>
    </w:rPr>
  </w:style>
  <w:style w:type="paragraph" w:customStyle="1" w:styleId="CA5111DB47B743D7ABE637B5636F97A9">
    <w:name w:val="CA5111DB47B743D7ABE637B5636F97A9"/>
    <w:rsid w:val="006655E8"/>
    <w:rPr>
      <w:rFonts w:eastAsiaTheme="minorHAnsi"/>
      <w:lang w:eastAsia="en-US"/>
    </w:rPr>
  </w:style>
  <w:style w:type="paragraph" w:customStyle="1" w:styleId="F669F1076DF946AABF8479B9EBBF806E">
    <w:name w:val="F669F1076DF946AABF8479B9EBBF806E"/>
    <w:rsid w:val="006655E8"/>
    <w:rPr>
      <w:rFonts w:eastAsiaTheme="minorHAnsi"/>
      <w:lang w:eastAsia="en-US"/>
    </w:rPr>
  </w:style>
  <w:style w:type="paragraph" w:customStyle="1" w:styleId="9D40586C2984483BAB1727E6C53C444E1">
    <w:name w:val="9D40586C2984483BAB1727E6C53C444E1"/>
    <w:rsid w:val="006655E8"/>
    <w:rPr>
      <w:rFonts w:eastAsiaTheme="minorHAnsi"/>
      <w:lang w:eastAsia="en-US"/>
    </w:rPr>
  </w:style>
  <w:style w:type="paragraph" w:customStyle="1" w:styleId="0D02F8C8C1DF4F5FA4070E0CF4469F941">
    <w:name w:val="0D02F8C8C1DF4F5FA4070E0CF4469F941"/>
    <w:rsid w:val="006655E8"/>
    <w:rPr>
      <w:rFonts w:eastAsiaTheme="minorHAnsi"/>
      <w:lang w:eastAsia="en-US"/>
    </w:rPr>
  </w:style>
  <w:style w:type="paragraph" w:customStyle="1" w:styleId="906B6208CBD7425B91DA7F8A691C6FB1">
    <w:name w:val="906B6208CBD7425B91DA7F8A691C6FB1"/>
    <w:rsid w:val="006655E8"/>
    <w:rPr>
      <w:rFonts w:eastAsiaTheme="minorHAnsi"/>
      <w:lang w:eastAsia="en-US"/>
    </w:rPr>
  </w:style>
  <w:style w:type="paragraph" w:customStyle="1" w:styleId="8B145A6C7A594E60BC98A92C7F44F3A3">
    <w:name w:val="8B145A6C7A594E60BC98A92C7F44F3A3"/>
    <w:rsid w:val="006655E8"/>
    <w:rPr>
      <w:rFonts w:eastAsiaTheme="minorHAnsi"/>
      <w:lang w:eastAsia="en-US"/>
    </w:rPr>
  </w:style>
  <w:style w:type="paragraph" w:customStyle="1" w:styleId="FB84B93A8F214173AC49DFED0FAF373A1">
    <w:name w:val="FB84B93A8F214173AC49DFED0FAF373A1"/>
    <w:rsid w:val="006655E8"/>
    <w:rPr>
      <w:rFonts w:eastAsiaTheme="minorHAnsi"/>
      <w:lang w:eastAsia="en-US"/>
    </w:rPr>
  </w:style>
  <w:style w:type="paragraph" w:customStyle="1" w:styleId="428BFEFCF0274F84946BC6744C8774911">
    <w:name w:val="428BFEFCF0274F84946BC6744C8774911"/>
    <w:rsid w:val="006655E8"/>
    <w:rPr>
      <w:rFonts w:eastAsiaTheme="minorHAnsi"/>
      <w:lang w:eastAsia="en-US"/>
    </w:rPr>
  </w:style>
  <w:style w:type="paragraph" w:customStyle="1" w:styleId="78E33CC7947143A7AEDC515561D43B73">
    <w:name w:val="78E33CC7947143A7AEDC515561D43B73"/>
    <w:rsid w:val="006655E8"/>
    <w:rPr>
      <w:rFonts w:eastAsiaTheme="minorHAnsi"/>
      <w:lang w:eastAsia="en-US"/>
    </w:rPr>
  </w:style>
  <w:style w:type="paragraph" w:customStyle="1" w:styleId="ABD6264911444C22A1F7086DFA429C30">
    <w:name w:val="ABD6264911444C22A1F7086DFA429C30"/>
    <w:rsid w:val="006655E8"/>
    <w:rPr>
      <w:rFonts w:eastAsiaTheme="minorHAnsi"/>
      <w:lang w:eastAsia="en-US"/>
    </w:rPr>
  </w:style>
  <w:style w:type="paragraph" w:customStyle="1" w:styleId="71986DCE3C844216B133942EB478432E1">
    <w:name w:val="71986DCE3C844216B133942EB478432E1"/>
    <w:rsid w:val="006655E8"/>
    <w:rPr>
      <w:rFonts w:eastAsiaTheme="minorHAnsi"/>
      <w:lang w:eastAsia="en-US"/>
    </w:rPr>
  </w:style>
  <w:style w:type="paragraph" w:customStyle="1" w:styleId="F8B2BB0D314E472F8D69B034CEA9FC011">
    <w:name w:val="F8B2BB0D314E472F8D69B034CEA9FC011"/>
    <w:rsid w:val="006655E8"/>
    <w:rPr>
      <w:rFonts w:eastAsiaTheme="minorHAnsi"/>
      <w:lang w:eastAsia="en-US"/>
    </w:rPr>
  </w:style>
  <w:style w:type="paragraph" w:customStyle="1" w:styleId="ECAE34ACBBF145088E5E3ED57F7A89D4">
    <w:name w:val="ECAE34ACBBF145088E5E3ED57F7A89D4"/>
    <w:rsid w:val="006655E8"/>
    <w:rPr>
      <w:rFonts w:eastAsiaTheme="minorHAnsi"/>
      <w:lang w:eastAsia="en-US"/>
    </w:rPr>
  </w:style>
  <w:style w:type="paragraph" w:customStyle="1" w:styleId="89616CE0A332450AB74BCC0EE6D58B45">
    <w:name w:val="89616CE0A332450AB74BCC0EE6D58B45"/>
    <w:rsid w:val="006655E8"/>
    <w:rPr>
      <w:rFonts w:eastAsiaTheme="minorHAnsi"/>
      <w:lang w:eastAsia="en-US"/>
    </w:rPr>
  </w:style>
  <w:style w:type="paragraph" w:customStyle="1" w:styleId="93F193D9A8114299A36C3484AE718F741">
    <w:name w:val="93F193D9A8114299A36C3484AE718F741"/>
    <w:rsid w:val="006655E8"/>
    <w:rPr>
      <w:rFonts w:eastAsiaTheme="minorHAnsi"/>
      <w:lang w:eastAsia="en-US"/>
    </w:rPr>
  </w:style>
  <w:style w:type="paragraph" w:customStyle="1" w:styleId="E1E41CB98C2741038D7E281F54895FEB1">
    <w:name w:val="E1E41CB98C2741038D7E281F54895FEB1"/>
    <w:rsid w:val="006655E8"/>
    <w:rPr>
      <w:rFonts w:eastAsiaTheme="minorHAnsi"/>
      <w:lang w:eastAsia="en-US"/>
    </w:rPr>
  </w:style>
  <w:style w:type="paragraph" w:customStyle="1" w:styleId="30EFB5A8227C4E329563BC861F1712B4">
    <w:name w:val="30EFB5A8227C4E329563BC861F1712B4"/>
    <w:rsid w:val="006655E8"/>
    <w:rPr>
      <w:rFonts w:eastAsiaTheme="minorHAnsi"/>
      <w:lang w:eastAsia="en-US"/>
    </w:rPr>
  </w:style>
  <w:style w:type="paragraph" w:customStyle="1" w:styleId="5BFAF932357240EE9AC8ACF412721FD0">
    <w:name w:val="5BFAF932357240EE9AC8ACF412721FD0"/>
    <w:rsid w:val="006655E8"/>
    <w:rPr>
      <w:rFonts w:eastAsiaTheme="minorHAnsi"/>
      <w:lang w:eastAsia="en-US"/>
    </w:rPr>
  </w:style>
  <w:style w:type="paragraph" w:customStyle="1" w:styleId="9FEFF619E63F438EB1965B9AAEA72E8E1">
    <w:name w:val="9FEFF619E63F438EB1965B9AAEA72E8E1"/>
    <w:rsid w:val="006655E8"/>
    <w:rPr>
      <w:rFonts w:eastAsiaTheme="minorHAnsi"/>
      <w:lang w:eastAsia="en-US"/>
    </w:rPr>
  </w:style>
  <w:style w:type="paragraph" w:customStyle="1" w:styleId="696C7C2F059842828239DB959644E3871">
    <w:name w:val="696C7C2F059842828239DB959644E3871"/>
    <w:rsid w:val="006655E8"/>
    <w:rPr>
      <w:rFonts w:eastAsiaTheme="minorHAnsi"/>
      <w:lang w:eastAsia="en-US"/>
    </w:rPr>
  </w:style>
  <w:style w:type="paragraph" w:customStyle="1" w:styleId="409501DC708B40ABB63111C101CDDF83">
    <w:name w:val="409501DC708B40ABB63111C101CDDF83"/>
    <w:rsid w:val="006655E8"/>
    <w:rPr>
      <w:rFonts w:eastAsiaTheme="minorHAnsi"/>
      <w:lang w:eastAsia="en-US"/>
    </w:rPr>
  </w:style>
  <w:style w:type="paragraph" w:customStyle="1" w:styleId="74D1C1C1F2F14E6A9885F6711A2AED99">
    <w:name w:val="74D1C1C1F2F14E6A9885F6711A2AED99"/>
    <w:rsid w:val="006655E8"/>
    <w:rPr>
      <w:rFonts w:eastAsiaTheme="minorHAnsi"/>
      <w:lang w:eastAsia="en-US"/>
    </w:rPr>
  </w:style>
  <w:style w:type="paragraph" w:customStyle="1" w:styleId="CCD9EAFBD4644E18AC831296B9A65BFF1">
    <w:name w:val="CCD9EAFBD4644E18AC831296B9A65BFF1"/>
    <w:rsid w:val="006655E8"/>
    <w:rPr>
      <w:rFonts w:eastAsiaTheme="minorHAnsi"/>
      <w:lang w:eastAsia="en-US"/>
    </w:rPr>
  </w:style>
  <w:style w:type="paragraph" w:customStyle="1" w:styleId="897B629E0909446496FDDD9A9CE5852A1">
    <w:name w:val="897B629E0909446496FDDD9A9CE5852A1"/>
    <w:rsid w:val="006655E8"/>
    <w:rPr>
      <w:rFonts w:eastAsiaTheme="minorHAnsi"/>
      <w:lang w:eastAsia="en-US"/>
    </w:rPr>
  </w:style>
  <w:style w:type="paragraph" w:customStyle="1" w:styleId="A77CC883F6504A9A90538066464A7E7D">
    <w:name w:val="A77CC883F6504A9A90538066464A7E7D"/>
    <w:rsid w:val="006655E8"/>
  </w:style>
  <w:style w:type="paragraph" w:customStyle="1" w:styleId="1BE35DCC9DD1471D868078477B717A573">
    <w:name w:val="1BE35DCC9DD1471D868078477B717A573"/>
    <w:rsid w:val="006655E8"/>
    <w:rPr>
      <w:rFonts w:eastAsiaTheme="minorHAnsi"/>
      <w:lang w:eastAsia="en-US"/>
    </w:rPr>
  </w:style>
  <w:style w:type="paragraph" w:customStyle="1" w:styleId="B5EEC1CF919844A0878AD07CCFBCBB632">
    <w:name w:val="B5EEC1CF919844A0878AD07CCFBCBB632"/>
    <w:rsid w:val="006655E8"/>
    <w:rPr>
      <w:rFonts w:eastAsiaTheme="minorHAnsi"/>
      <w:lang w:eastAsia="en-US"/>
    </w:rPr>
  </w:style>
  <w:style w:type="paragraph" w:customStyle="1" w:styleId="D48835CEF7DA4A618B04AC0B14F23D8B2">
    <w:name w:val="D48835CEF7DA4A618B04AC0B14F23D8B2"/>
    <w:rsid w:val="006655E8"/>
    <w:rPr>
      <w:rFonts w:eastAsiaTheme="minorHAnsi"/>
      <w:lang w:eastAsia="en-US"/>
    </w:rPr>
  </w:style>
  <w:style w:type="paragraph" w:customStyle="1" w:styleId="C0A32CD8630E48C18CDAAA2DE69F4B1B2">
    <w:name w:val="C0A32CD8630E48C18CDAAA2DE69F4B1B2"/>
    <w:rsid w:val="006655E8"/>
    <w:rPr>
      <w:rFonts w:eastAsiaTheme="minorHAnsi"/>
      <w:lang w:eastAsia="en-US"/>
    </w:rPr>
  </w:style>
  <w:style w:type="paragraph" w:customStyle="1" w:styleId="1162477271474C9C9B84BB6A5B261B7C2">
    <w:name w:val="1162477271474C9C9B84BB6A5B261B7C2"/>
    <w:rsid w:val="006655E8"/>
    <w:rPr>
      <w:rFonts w:eastAsiaTheme="minorHAnsi"/>
      <w:lang w:eastAsia="en-US"/>
    </w:rPr>
  </w:style>
  <w:style w:type="paragraph" w:customStyle="1" w:styleId="2A6236AB63E84713AEE30B270070F9002">
    <w:name w:val="2A6236AB63E84713AEE30B270070F9002"/>
    <w:rsid w:val="006655E8"/>
    <w:rPr>
      <w:rFonts w:eastAsiaTheme="minorHAnsi"/>
      <w:lang w:eastAsia="en-US"/>
    </w:rPr>
  </w:style>
  <w:style w:type="paragraph" w:customStyle="1" w:styleId="4FD7C7DD4D9F49E2B6A1F16727382EDE1">
    <w:name w:val="4FD7C7DD4D9F49E2B6A1F16727382EDE1"/>
    <w:rsid w:val="006655E8"/>
    <w:rPr>
      <w:rFonts w:eastAsiaTheme="minorHAnsi"/>
      <w:lang w:eastAsia="en-US"/>
    </w:rPr>
  </w:style>
  <w:style w:type="paragraph" w:customStyle="1" w:styleId="1E479AE9AEFB4EA18D27F6B43953488A1">
    <w:name w:val="1E479AE9AEFB4EA18D27F6B43953488A1"/>
    <w:rsid w:val="006655E8"/>
    <w:rPr>
      <w:rFonts w:eastAsiaTheme="minorHAnsi"/>
      <w:lang w:eastAsia="en-US"/>
    </w:rPr>
  </w:style>
  <w:style w:type="paragraph" w:customStyle="1" w:styleId="1A0CFD051A0F4B3BAB2909F49A589A591">
    <w:name w:val="1A0CFD051A0F4B3BAB2909F49A589A591"/>
    <w:rsid w:val="006655E8"/>
    <w:rPr>
      <w:rFonts w:eastAsiaTheme="minorHAnsi"/>
      <w:lang w:eastAsia="en-US"/>
    </w:rPr>
  </w:style>
  <w:style w:type="paragraph" w:customStyle="1" w:styleId="4D35E648AB2840CA995A1DBEB54DF33E1">
    <w:name w:val="4D35E648AB2840CA995A1DBEB54DF33E1"/>
    <w:rsid w:val="006655E8"/>
    <w:rPr>
      <w:rFonts w:eastAsiaTheme="minorHAnsi"/>
      <w:lang w:eastAsia="en-US"/>
    </w:rPr>
  </w:style>
  <w:style w:type="paragraph" w:customStyle="1" w:styleId="50E19402B59D40B58B76756C62739BFC1">
    <w:name w:val="50E19402B59D40B58B76756C62739BFC1"/>
    <w:rsid w:val="006655E8"/>
    <w:rPr>
      <w:rFonts w:eastAsiaTheme="minorHAnsi"/>
      <w:lang w:eastAsia="en-US"/>
    </w:rPr>
  </w:style>
  <w:style w:type="paragraph" w:customStyle="1" w:styleId="E47D7180428B479F901BE1202C5092851">
    <w:name w:val="E47D7180428B479F901BE1202C5092851"/>
    <w:rsid w:val="006655E8"/>
    <w:rPr>
      <w:rFonts w:eastAsiaTheme="minorHAnsi"/>
      <w:lang w:eastAsia="en-US"/>
    </w:rPr>
  </w:style>
  <w:style w:type="paragraph" w:customStyle="1" w:styleId="CA5111DB47B743D7ABE637B5636F97A91">
    <w:name w:val="CA5111DB47B743D7ABE637B5636F97A91"/>
    <w:rsid w:val="006655E8"/>
    <w:rPr>
      <w:rFonts w:eastAsiaTheme="minorHAnsi"/>
      <w:lang w:eastAsia="en-US"/>
    </w:rPr>
  </w:style>
  <w:style w:type="paragraph" w:customStyle="1" w:styleId="F669F1076DF946AABF8479B9EBBF806E1">
    <w:name w:val="F669F1076DF946AABF8479B9EBBF806E1"/>
    <w:rsid w:val="006655E8"/>
    <w:rPr>
      <w:rFonts w:eastAsiaTheme="minorHAnsi"/>
      <w:lang w:eastAsia="en-US"/>
    </w:rPr>
  </w:style>
  <w:style w:type="paragraph" w:customStyle="1" w:styleId="9D40586C2984483BAB1727E6C53C444E2">
    <w:name w:val="9D40586C2984483BAB1727E6C53C444E2"/>
    <w:rsid w:val="006655E8"/>
    <w:rPr>
      <w:rFonts w:eastAsiaTheme="minorHAnsi"/>
      <w:lang w:eastAsia="en-US"/>
    </w:rPr>
  </w:style>
  <w:style w:type="paragraph" w:customStyle="1" w:styleId="0D02F8C8C1DF4F5FA4070E0CF4469F942">
    <w:name w:val="0D02F8C8C1DF4F5FA4070E0CF4469F942"/>
    <w:rsid w:val="006655E8"/>
    <w:rPr>
      <w:rFonts w:eastAsiaTheme="minorHAnsi"/>
      <w:lang w:eastAsia="en-US"/>
    </w:rPr>
  </w:style>
  <w:style w:type="paragraph" w:customStyle="1" w:styleId="906B6208CBD7425B91DA7F8A691C6FB11">
    <w:name w:val="906B6208CBD7425B91DA7F8A691C6FB11"/>
    <w:rsid w:val="006655E8"/>
    <w:rPr>
      <w:rFonts w:eastAsiaTheme="minorHAnsi"/>
      <w:lang w:eastAsia="en-US"/>
    </w:rPr>
  </w:style>
  <w:style w:type="paragraph" w:customStyle="1" w:styleId="8B145A6C7A594E60BC98A92C7F44F3A31">
    <w:name w:val="8B145A6C7A594E60BC98A92C7F44F3A31"/>
    <w:rsid w:val="006655E8"/>
    <w:rPr>
      <w:rFonts w:eastAsiaTheme="minorHAnsi"/>
      <w:lang w:eastAsia="en-US"/>
    </w:rPr>
  </w:style>
  <w:style w:type="paragraph" w:customStyle="1" w:styleId="FB84B93A8F214173AC49DFED0FAF373A2">
    <w:name w:val="FB84B93A8F214173AC49DFED0FAF373A2"/>
    <w:rsid w:val="006655E8"/>
    <w:rPr>
      <w:rFonts w:eastAsiaTheme="minorHAnsi"/>
      <w:lang w:eastAsia="en-US"/>
    </w:rPr>
  </w:style>
  <w:style w:type="paragraph" w:customStyle="1" w:styleId="428BFEFCF0274F84946BC6744C8774912">
    <w:name w:val="428BFEFCF0274F84946BC6744C8774912"/>
    <w:rsid w:val="006655E8"/>
    <w:rPr>
      <w:rFonts w:eastAsiaTheme="minorHAnsi"/>
      <w:lang w:eastAsia="en-US"/>
    </w:rPr>
  </w:style>
  <w:style w:type="paragraph" w:customStyle="1" w:styleId="78E33CC7947143A7AEDC515561D43B731">
    <w:name w:val="78E33CC7947143A7AEDC515561D43B731"/>
    <w:rsid w:val="006655E8"/>
    <w:rPr>
      <w:rFonts w:eastAsiaTheme="minorHAnsi"/>
      <w:lang w:eastAsia="en-US"/>
    </w:rPr>
  </w:style>
  <w:style w:type="paragraph" w:customStyle="1" w:styleId="ABD6264911444C22A1F7086DFA429C301">
    <w:name w:val="ABD6264911444C22A1F7086DFA429C301"/>
    <w:rsid w:val="006655E8"/>
    <w:rPr>
      <w:rFonts w:eastAsiaTheme="minorHAnsi"/>
      <w:lang w:eastAsia="en-US"/>
    </w:rPr>
  </w:style>
  <w:style w:type="paragraph" w:customStyle="1" w:styleId="71986DCE3C844216B133942EB478432E2">
    <w:name w:val="71986DCE3C844216B133942EB478432E2"/>
    <w:rsid w:val="006655E8"/>
    <w:rPr>
      <w:rFonts w:eastAsiaTheme="minorHAnsi"/>
      <w:lang w:eastAsia="en-US"/>
    </w:rPr>
  </w:style>
  <w:style w:type="paragraph" w:customStyle="1" w:styleId="F8B2BB0D314E472F8D69B034CEA9FC012">
    <w:name w:val="F8B2BB0D314E472F8D69B034CEA9FC012"/>
    <w:rsid w:val="006655E8"/>
    <w:rPr>
      <w:rFonts w:eastAsiaTheme="minorHAnsi"/>
      <w:lang w:eastAsia="en-US"/>
    </w:rPr>
  </w:style>
  <w:style w:type="paragraph" w:customStyle="1" w:styleId="ECAE34ACBBF145088E5E3ED57F7A89D41">
    <w:name w:val="ECAE34ACBBF145088E5E3ED57F7A89D41"/>
    <w:rsid w:val="006655E8"/>
    <w:rPr>
      <w:rFonts w:eastAsiaTheme="minorHAnsi"/>
      <w:lang w:eastAsia="en-US"/>
    </w:rPr>
  </w:style>
  <w:style w:type="paragraph" w:customStyle="1" w:styleId="89616CE0A332450AB74BCC0EE6D58B451">
    <w:name w:val="89616CE0A332450AB74BCC0EE6D58B451"/>
    <w:rsid w:val="006655E8"/>
    <w:rPr>
      <w:rFonts w:eastAsiaTheme="minorHAnsi"/>
      <w:lang w:eastAsia="en-US"/>
    </w:rPr>
  </w:style>
  <w:style w:type="paragraph" w:customStyle="1" w:styleId="93F193D9A8114299A36C3484AE718F742">
    <w:name w:val="93F193D9A8114299A36C3484AE718F742"/>
    <w:rsid w:val="006655E8"/>
    <w:rPr>
      <w:rFonts w:eastAsiaTheme="minorHAnsi"/>
      <w:lang w:eastAsia="en-US"/>
    </w:rPr>
  </w:style>
  <w:style w:type="paragraph" w:customStyle="1" w:styleId="E1E41CB98C2741038D7E281F54895FEB2">
    <w:name w:val="E1E41CB98C2741038D7E281F54895FEB2"/>
    <w:rsid w:val="006655E8"/>
    <w:rPr>
      <w:rFonts w:eastAsiaTheme="minorHAnsi"/>
      <w:lang w:eastAsia="en-US"/>
    </w:rPr>
  </w:style>
  <w:style w:type="paragraph" w:customStyle="1" w:styleId="30EFB5A8227C4E329563BC861F1712B41">
    <w:name w:val="30EFB5A8227C4E329563BC861F1712B41"/>
    <w:rsid w:val="006655E8"/>
    <w:rPr>
      <w:rFonts w:eastAsiaTheme="minorHAnsi"/>
      <w:lang w:eastAsia="en-US"/>
    </w:rPr>
  </w:style>
  <w:style w:type="paragraph" w:customStyle="1" w:styleId="5BFAF932357240EE9AC8ACF412721FD01">
    <w:name w:val="5BFAF932357240EE9AC8ACF412721FD01"/>
    <w:rsid w:val="006655E8"/>
    <w:rPr>
      <w:rFonts w:eastAsiaTheme="minorHAnsi"/>
      <w:lang w:eastAsia="en-US"/>
    </w:rPr>
  </w:style>
  <w:style w:type="paragraph" w:customStyle="1" w:styleId="9FEFF619E63F438EB1965B9AAEA72E8E2">
    <w:name w:val="9FEFF619E63F438EB1965B9AAEA72E8E2"/>
    <w:rsid w:val="006655E8"/>
    <w:rPr>
      <w:rFonts w:eastAsiaTheme="minorHAnsi"/>
      <w:lang w:eastAsia="en-US"/>
    </w:rPr>
  </w:style>
  <w:style w:type="paragraph" w:customStyle="1" w:styleId="696C7C2F059842828239DB959644E3872">
    <w:name w:val="696C7C2F059842828239DB959644E3872"/>
    <w:rsid w:val="006655E8"/>
    <w:rPr>
      <w:rFonts w:eastAsiaTheme="minorHAnsi"/>
      <w:lang w:eastAsia="en-US"/>
    </w:rPr>
  </w:style>
  <w:style w:type="paragraph" w:customStyle="1" w:styleId="409501DC708B40ABB63111C101CDDF831">
    <w:name w:val="409501DC708B40ABB63111C101CDDF831"/>
    <w:rsid w:val="006655E8"/>
    <w:rPr>
      <w:rFonts w:eastAsiaTheme="minorHAnsi"/>
      <w:lang w:eastAsia="en-US"/>
    </w:rPr>
  </w:style>
  <w:style w:type="paragraph" w:customStyle="1" w:styleId="74D1C1C1F2F14E6A9885F6711A2AED991">
    <w:name w:val="74D1C1C1F2F14E6A9885F6711A2AED991"/>
    <w:rsid w:val="006655E8"/>
    <w:rPr>
      <w:rFonts w:eastAsiaTheme="minorHAnsi"/>
      <w:lang w:eastAsia="en-US"/>
    </w:rPr>
  </w:style>
  <w:style w:type="paragraph" w:customStyle="1" w:styleId="CCD9EAFBD4644E18AC831296B9A65BFF2">
    <w:name w:val="CCD9EAFBD4644E18AC831296B9A65BFF2"/>
    <w:rsid w:val="006655E8"/>
    <w:rPr>
      <w:rFonts w:eastAsiaTheme="minorHAnsi"/>
      <w:lang w:eastAsia="en-US"/>
    </w:rPr>
  </w:style>
  <w:style w:type="paragraph" w:customStyle="1" w:styleId="897B629E0909446496FDDD9A9CE5852A2">
    <w:name w:val="897B629E0909446496FDDD9A9CE5852A2"/>
    <w:rsid w:val="006655E8"/>
    <w:rPr>
      <w:rFonts w:eastAsiaTheme="minorHAnsi"/>
      <w:lang w:eastAsia="en-US"/>
    </w:rPr>
  </w:style>
  <w:style w:type="paragraph" w:customStyle="1" w:styleId="A77CC883F6504A9A90538066464A7E7D1">
    <w:name w:val="A77CC883F6504A9A90538066464A7E7D1"/>
    <w:rsid w:val="006655E8"/>
    <w:rPr>
      <w:rFonts w:eastAsiaTheme="minorHAnsi"/>
      <w:lang w:eastAsia="en-US"/>
    </w:rPr>
  </w:style>
  <w:style w:type="paragraph" w:customStyle="1" w:styleId="DE414224B7E74B8AAAEEB91D45A6B6FF">
    <w:name w:val="DE414224B7E74B8AAAEEB91D45A6B6FF"/>
    <w:rsid w:val="006655E8"/>
    <w:rPr>
      <w:rFonts w:eastAsiaTheme="minorHAnsi"/>
      <w:lang w:eastAsia="en-US"/>
    </w:rPr>
  </w:style>
  <w:style w:type="paragraph" w:customStyle="1" w:styleId="2DC8308880524C579AA346F4409BEF25">
    <w:name w:val="2DC8308880524C579AA346F4409BEF25"/>
    <w:rsid w:val="006655E8"/>
    <w:rPr>
      <w:rFonts w:eastAsiaTheme="minorHAnsi"/>
      <w:lang w:eastAsia="en-US"/>
    </w:rPr>
  </w:style>
  <w:style w:type="paragraph" w:customStyle="1" w:styleId="13E528332A34424F823C9E0D28AABF94">
    <w:name w:val="13E528332A34424F823C9E0D28AABF94"/>
    <w:rsid w:val="006655E8"/>
    <w:rPr>
      <w:rFonts w:eastAsiaTheme="minorHAnsi"/>
      <w:lang w:eastAsia="en-US"/>
    </w:rPr>
  </w:style>
  <w:style w:type="paragraph" w:customStyle="1" w:styleId="C9F08713B6294BA7B705ADCB5DA06C8A">
    <w:name w:val="C9F08713B6294BA7B705ADCB5DA06C8A"/>
    <w:rsid w:val="006655E8"/>
  </w:style>
  <w:style w:type="paragraph" w:customStyle="1" w:styleId="BA546DD9221147CF8E2942941132439B">
    <w:name w:val="BA546DD9221147CF8E2942941132439B"/>
    <w:rsid w:val="006655E8"/>
  </w:style>
  <w:style w:type="paragraph" w:customStyle="1" w:styleId="863D823C08AE4E43905B1515AD0B54FA">
    <w:name w:val="863D823C08AE4E43905B1515AD0B54FA"/>
    <w:rsid w:val="006655E8"/>
  </w:style>
  <w:style w:type="paragraph" w:customStyle="1" w:styleId="5BD3A23D28B64FD281BB6F16CC856218">
    <w:name w:val="5BD3A23D28B64FD281BB6F16CC856218"/>
    <w:rsid w:val="006655E8"/>
  </w:style>
  <w:style w:type="paragraph" w:customStyle="1" w:styleId="2026C8A5BC4749E399C9FCD61B539F6C">
    <w:name w:val="2026C8A5BC4749E399C9FCD61B539F6C"/>
    <w:rsid w:val="006655E8"/>
  </w:style>
  <w:style w:type="paragraph" w:customStyle="1" w:styleId="B411B713B8AD456091BDA011ADC905A1">
    <w:name w:val="B411B713B8AD456091BDA011ADC905A1"/>
    <w:rsid w:val="006655E8"/>
  </w:style>
  <w:style w:type="paragraph" w:customStyle="1" w:styleId="708DB262078B4969B8B73EE87EC41254">
    <w:name w:val="708DB262078B4969B8B73EE87EC41254"/>
    <w:rsid w:val="006655E8"/>
  </w:style>
  <w:style w:type="paragraph" w:customStyle="1" w:styleId="9F6BEA07CBEE4F8B9608956E31E71CA8">
    <w:name w:val="9F6BEA07CBEE4F8B9608956E31E71CA8"/>
    <w:rsid w:val="006655E8"/>
  </w:style>
  <w:style w:type="paragraph" w:customStyle="1" w:styleId="23D779FAAE0F4B3EBBC62B6BC79A12CE">
    <w:name w:val="23D779FAAE0F4B3EBBC62B6BC79A12CE"/>
    <w:rsid w:val="006655E8"/>
  </w:style>
  <w:style w:type="paragraph" w:customStyle="1" w:styleId="1AA6B7C1115B4937AF6C4ADD757EC2E9">
    <w:name w:val="1AA6B7C1115B4937AF6C4ADD757EC2E9"/>
    <w:rsid w:val="006655E8"/>
  </w:style>
  <w:style w:type="paragraph" w:customStyle="1" w:styleId="BDDE04FB97F34DA4BCAB05C61B160E2F">
    <w:name w:val="BDDE04FB97F34DA4BCAB05C61B160E2F"/>
    <w:rsid w:val="006655E8"/>
  </w:style>
  <w:style w:type="paragraph" w:customStyle="1" w:styleId="995E2A7FF22B488A879410BB63EF167E">
    <w:name w:val="995E2A7FF22B488A879410BB63EF167E"/>
    <w:rsid w:val="006655E8"/>
  </w:style>
  <w:style w:type="paragraph" w:customStyle="1" w:styleId="5C2465E53F3B4AC28281B62E6069E81C">
    <w:name w:val="5C2465E53F3B4AC28281B62E6069E81C"/>
    <w:rsid w:val="006655E8"/>
  </w:style>
  <w:style w:type="paragraph" w:customStyle="1" w:styleId="B866EB8E3A4F4BC1B21463821200564E">
    <w:name w:val="B866EB8E3A4F4BC1B21463821200564E"/>
    <w:rsid w:val="006655E8"/>
  </w:style>
  <w:style w:type="paragraph" w:customStyle="1" w:styleId="146411D4A42E421FA7806049A99C7302">
    <w:name w:val="146411D4A42E421FA7806049A99C7302"/>
    <w:rsid w:val="006655E8"/>
  </w:style>
  <w:style w:type="paragraph" w:customStyle="1" w:styleId="A86DC217B18A46AF928B1A6471F186D5">
    <w:name w:val="A86DC217B18A46AF928B1A6471F186D5"/>
    <w:rsid w:val="006655E8"/>
  </w:style>
  <w:style w:type="paragraph" w:customStyle="1" w:styleId="C7C77226BD22417E92D251E28DFB42D7">
    <w:name w:val="C7C77226BD22417E92D251E28DFB42D7"/>
    <w:rsid w:val="006655E8"/>
  </w:style>
  <w:style w:type="paragraph" w:customStyle="1" w:styleId="7C9A3067036C4554A728DEF7399FA248">
    <w:name w:val="7C9A3067036C4554A728DEF7399FA248"/>
    <w:rsid w:val="006655E8"/>
  </w:style>
  <w:style w:type="paragraph" w:customStyle="1" w:styleId="708CC29B8618494FA0C56E5576FD98C0">
    <w:name w:val="708CC29B8618494FA0C56E5576FD98C0"/>
    <w:rsid w:val="006655E8"/>
  </w:style>
  <w:style w:type="paragraph" w:customStyle="1" w:styleId="89046B3754674A389345D6F570E17053">
    <w:name w:val="89046B3754674A389345D6F570E17053"/>
    <w:rsid w:val="006655E8"/>
  </w:style>
  <w:style w:type="paragraph" w:customStyle="1" w:styleId="C606DF715E23477CAC4B08C746A6923A">
    <w:name w:val="C606DF715E23477CAC4B08C746A6923A"/>
    <w:rsid w:val="006655E8"/>
  </w:style>
  <w:style w:type="paragraph" w:customStyle="1" w:styleId="A73144692F314E0798A8A35C7A5BBE3E">
    <w:name w:val="A73144692F314E0798A8A35C7A5BBE3E"/>
    <w:rsid w:val="006655E8"/>
  </w:style>
  <w:style w:type="paragraph" w:customStyle="1" w:styleId="DF3F3F9308FC4989940B21959B478813">
    <w:name w:val="DF3F3F9308FC4989940B21959B478813"/>
    <w:rsid w:val="006655E8"/>
  </w:style>
  <w:style w:type="paragraph" w:customStyle="1" w:styleId="2B2B9AA1C63B484182678CC574A8B082">
    <w:name w:val="2B2B9AA1C63B484182678CC574A8B082"/>
    <w:rsid w:val="006655E8"/>
  </w:style>
  <w:style w:type="paragraph" w:customStyle="1" w:styleId="B0BC6AEC64D2466ABBDCDDDFC1A12B90">
    <w:name w:val="B0BC6AEC64D2466ABBDCDDDFC1A12B90"/>
    <w:rsid w:val="006655E8"/>
  </w:style>
  <w:style w:type="paragraph" w:customStyle="1" w:styleId="E380109EB3C5416AACCDC605E3379394">
    <w:name w:val="E380109EB3C5416AACCDC605E3379394"/>
    <w:rsid w:val="006655E8"/>
  </w:style>
  <w:style w:type="paragraph" w:customStyle="1" w:styleId="CDCE6E40DE3843739DE8949A05CF558D">
    <w:name w:val="CDCE6E40DE3843739DE8949A05CF558D"/>
    <w:rsid w:val="006655E8"/>
  </w:style>
  <w:style w:type="paragraph" w:customStyle="1" w:styleId="A945FE01AFFC474AA4C6FE73CB52A078">
    <w:name w:val="A945FE01AFFC474AA4C6FE73CB52A078"/>
    <w:rsid w:val="006655E8"/>
  </w:style>
  <w:style w:type="paragraph" w:customStyle="1" w:styleId="FE3594B831514A98AFFB074806360E17">
    <w:name w:val="FE3594B831514A98AFFB074806360E17"/>
    <w:rsid w:val="006655E8"/>
  </w:style>
  <w:style w:type="paragraph" w:customStyle="1" w:styleId="69B6CEC61994465C9A78A479DF6B77AC">
    <w:name w:val="69B6CEC61994465C9A78A479DF6B77AC"/>
    <w:rsid w:val="006655E8"/>
  </w:style>
  <w:style w:type="paragraph" w:customStyle="1" w:styleId="08B3DDDCE0F24EBE8D893870FB21BC07">
    <w:name w:val="08B3DDDCE0F24EBE8D893870FB21BC07"/>
    <w:rsid w:val="006655E8"/>
  </w:style>
  <w:style w:type="paragraph" w:customStyle="1" w:styleId="30E22AE7A6704343AED8D848A9A709E4">
    <w:name w:val="30E22AE7A6704343AED8D848A9A709E4"/>
    <w:rsid w:val="006655E8"/>
  </w:style>
  <w:style w:type="paragraph" w:customStyle="1" w:styleId="67BD8B0E5793483891B98CB57C6194E5">
    <w:name w:val="67BD8B0E5793483891B98CB57C6194E5"/>
    <w:rsid w:val="006655E8"/>
  </w:style>
  <w:style w:type="paragraph" w:customStyle="1" w:styleId="F6E040E457B34EF2B47514912C07291C">
    <w:name w:val="F6E040E457B34EF2B47514912C07291C"/>
    <w:rsid w:val="006655E8"/>
  </w:style>
  <w:style w:type="paragraph" w:customStyle="1" w:styleId="2BFF3F1773584E2D8C2D3374211F86C9">
    <w:name w:val="2BFF3F1773584E2D8C2D3374211F86C9"/>
    <w:rsid w:val="006655E8"/>
  </w:style>
  <w:style w:type="paragraph" w:customStyle="1" w:styleId="4782FD586DB146A4848EEE3ED9A832E5">
    <w:name w:val="4782FD586DB146A4848EEE3ED9A832E5"/>
    <w:rsid w:val="006655E8"/>
  </w:style>
  <w:style w:type="paragraph" w:customStyle="1" w:styleId="2B2C5F0EB1E047D192DFE1E7A0988D4A">
    <w:name w:val="2B2C5F0EB1E047D192DFE1E7A0988D4A"/>
    <w:rsid w:val="006655E8"/>
  </w:style>
  <w:style w:type="paragraph" w:customStyle="1" w:styleId="7614A5EBADC34480BDC7221349F9D7F5">
    <w:name w:val="7614A5EBADC34480BDC7221349F9D7F5"/>
    <w:rsid w:val="006655E8"/>
  </w:style>
  <w:style w:type="paragraph" w:customStyle="1" w:styleId="70F00479588E452E808ADECDADE1B5DD">
    <w:name w:val="70F00479588E452E808ADECDADE1B5DD"/>
    <w:rsid w:val="006655E8"/>
  </w:style>
  <w:style w:type="paragraph" w:customStyle="1" w:styleId="5731CB0FCA3A4CE4B424362DA63668D5">
    <w:name w:val="5731CB0FCA3A4CE4B424362DA63668D5"/>
    <w:rsid w:val="006655E8"/>
  </w:style>
  <w:style w:type="paragraph" w:customStyle="1" w:styleId="826D294285DE41B89B699113507A5641">
    <w:name w:val="826D294285DE41B89B699113507A5641"/>
    <w:rsid w:val="006655E8"/>
  </w:style>
  <w:style w:type="paragraph" w:customStyle="1" w:styleId="4191C5FCD76B43A395798B99C9EAA191">
    <w:name w:val="4191C5FCD76B43A395798B99C9EAA191"/>
    <w:rsid w:val="006655E8"/>
  </w:style>
  <w:style w:type="paragraph" w:customStyle="1" w:styleId="AF8BEA74A65541E580EA5F4BB1D253A5">
    <w:name w:val="AF8BEA74A65541E580EA5F4BB1D253A5"/>
    <w:rsid w:val="006655E8"/>
  </w:style>
  <w:style w:type="paragraph" w:customStyle="1" w:styleId="47D81934FFB242DF9C947CCDD7E4E2E6">
    <w:name w:val="47D81934FFB242DF9C947CCDD7E4E2E6"/>
    <w:rsid w:val="006655E8"/>
  </w:style>
  <w:style w:type="paragraph" w:customStyle="1" w:styleId="820F52E7B09F4AAE99748B569907A016">
    <w:name w:val="820F52E7B09F4AAE99748B569907A016"/>
    <w:rsid w:val="006655E8"/>
  </w:style>
  <w:style w:type="paragraph" w:customStyle="1" w:styleId="A68CA799C7E9404FB1733AF2626CB103">
    <w:name w:val="A68CA799C7E9404FB1733AF2626CB103"/>
    <w:rsid w:val="006655E8"/>
  </w:style>
  <w:style w:type="paragraph" w:customStyle="1" w:styleId="F03BA5A871FF4D218628FBA86B4090CD">
    <w:name w:val="F03BA5A871FF4D218628FBA86B4090CD"/>
    <w:rsid w:val="006655E8"/>
  </w:style>
  <w:style w:type="paragraph" w:customStyle="1" w:styleId="D81F1B357FF548DD9D50EA3B9E6AD268">
    <w:name w:val="D81F1B357FF548DD9D50EA3B9E6AD268"/>
    <w:rsid w:val="006655E8"/>
  </w:style>
  <w:style w:type="paragraph" w:customStyle="1" w:styleId="7F57C22043474AEB9D8AF70C9AB3834F">
    <w:name w:val="7F57C22043474AEB9D8AF70C9AB3834F"/>
    <w:rsid w:val="006655E8"/>
  </w:style>
  <w:style w:type="paragraph" w:customStyle="1" w:styleId="2BB91950F7EA4AC7A259AA58D9EF8D8B">
    <w:name w:val="2BB91950F7EA4AC7A259AA58D9EF8D8B"/>
    <w:rsid w:val="006655E8"/>
  </w:style>
  <w:style w:type="paragraph" w:customStyle="1" w:styleId="0DAFEFE5C4C4406C971990429F02755C">
    <w:name w:val="0DAFEFE5C4C4406C971990429F02755C"/>
    <w:rsid w:val="006655E8"/>
  </w:style>
  <w:style w:type="paragraph" w:customStyle="1" w:styleId="AB4ACC26B4D848F1B0A3F04F50555459">
    <w:name w:val="AB4ACC26B4D848F1B0A3F04F50555459"/>
    <w:rsid w:val="006655E8"/>
  </w:style>
  <w:style w:type="paragraph" w:customStyle="1" w:styleId="F5C9FB94646A4072A18EE6F6B596FBF6">
    <w:name w:val="F5C9FB94646A4072A18EE6F6B596FBF6"/>
    <w:rsid w:val="006655E8"/>
  </w:style>
  <w:style w:type="paragraph" w:customStyle="1" w:styleId="0205B1BC278042FF803590F41C4AC124">
    <w:name w:val="0205B1BC278042FF803590F41C4AC124"/>
    <w:rsid w:val="006655E8"/>
  </w:style>
  <w:style w:type="paragraph" w:customStyle="1" w:styleId="5016D498FCE441548DDE1DAC3D78BEB4">
    <w:name w:val="5016D498FCE441548DDE1DAC3D78BEB4"/>
    <w:rsid w:val="006655E8"/>
  </w:style>
  <w:style w:type="paragraph" w:customStyle="1" w:styleId="E6AFB94741544927AB21C97C15A64385">
    <w:name w:val="E6AFB94741544927AB21C97C15A64385"/>
    <w:rsid w:val="006655E8"/>
  </w:style>
  <w:style w:type="paragraph" w:customStyle="1" w:styleId="BAE5F22A273C4E68BAEC62A2E8A543ED">
    <w:name w:val="BAE5F22A273C4E68BAEC62A2E8A543ED"/>
    <w:rsid w:val="006655E8"/>
  </w:style>
  <w:style w:type="paragraph" w:customStyle="1" w:styleId="B431E632BBC2431983A2D048E75B73A9">
    <w:name w:val="B431E632BBC2431983A2D048E75B73A9"/>
    <w:rsid w:val="006655E8"/>
  </w:style>
  <w:style w:type="paragraph" w:customStyle="1" w:styleId="2007C9C296D94448BFD366C2A767C70A">
    <w:name w:val="2007C9C296D94448BFD366C2A767C70A"/>
    <w:rsid w:val="006655E8"/>
  </w:style>
  <w:style w:type="paragraph" w:customStyle="1" w:styleId="876AD37ED9394BEC88404E004CFF753D">
    <w:name w:val="876AD37ED9394BEC88404E004CFF753D"/>
    <w:rsid w:val="006655E8"/>
  </w:style>
  <w:style w:type="paragraph" w:customStyle="1" w:styleId="D1B1E9C4AC4D4322BF523DCC0B5DD420">
    <w:name w:val="D1B1E9C4AC4D4322BF523DCC0B5DD420"/>
    <w:rsid w:val="006655E8"/>
  </w:style>
  <w:style w:type="paragraph" w:customStyle="1" w:styleId="58962CF853A84C52B7D47C5A2A0034D1">
    <w:name w:val="58962CF853A84C52B7D47C5A2A0034D1"/>
    <w:rsid w:val="006655E8"/>
  </w:style>
  <w:style w:type="paragraph" w:customStyle="1" w:styleId="6EFC351BE1664A20AF12FA9377550316">
    <w:name w:val="6EFC351BE1664A20AF12FA9377550316"/>
    <w:rsid w:val="006655E8"/>
  </w:style>
  <w:style w:type="paragraph" w:customStyle="1" w:styleId="9C574F646A3E4638A0D2012EBE4C6765">
    <w:name w:val="9C574F646A3E4638A0D2012EBE4C6765"/>
    <w:rsid w:val="006655E8"/>
  </w:style>
  <w:style w:type="paragraph" w:customStyle="1" w:styleId="CAB9BC86D31343799BD741685436D8CA">
    <w:name w:val="CAB9BC86D31343799BD741685436D8CA"/>
    <w:rsid w:val="006655E8"/>
  </w:style>
  <w:style w:type="paragraph" w:customStyle="1" w:styleId="C5ACC5BB577F4592A4780F14430285FC">
    <w:name w:val="C5ACC5BB577F4592A4780F14430285FC"/>
    <w:rsid w:val="006655E8"/>
  </w:style>
  <w:style w:type="paragraph" w:customStyle="1" w:styleId="7966D723934F4DB483F0B39C67733725">
    <w:name w:val="7966D723934F4DB483F0B39C67733725"/>
    <w:rsid w:val="006655E8"/>
  </w:style>
  <w:style w:type="paragraph" w:customStyle="1" w:styleId="A7B10AA5172144CCA0055FC3F9C620CC">
    <w:name w:val="A7B10AA5172144CCA0055FC3F9C620CC"/>
    <w:rsid w:val="006655E8"/>
  </w:style>
  <w:style w:type="paragraph" w:customStyle="1" w:styleId="EF2CA38BE5724A68B0488BA5237F2946">
    <w:name w:val="EF2CA38BE5724A68B0488BA5237F2946"/>
    <w:rsid w:val="006655E8"/>
  </w:style>
  <w:style w:type="paragraph" w:customStyle="1" w:styleId="703CFD66A3E74FFBB57CB19B429D2C46">
    <w:name w:val="703CFD66A3E74FFBB57CB19B429D2C46"/>
    <w:rsid w:val="006655E8"/>
  </w:style>
  <w:style w:type="paragraph" w:customStyle="1" w:styleId="277947FABE814219963871479058DE7D">
    <w:name w:val="277947FABE814219963871479058DE7D"/>
    <w:rsid w:val="006655E8"/>
  </w:style>
  <w:style w:type="paragraph" w:customStyle="1" w:styleId="39AD85AF5A8D434DA9710A9CB77BE904">
    <w:name w:val="39AD85AF5A8D434DA9710A9CB77BE904"/>
    <w:rsid w:val="006655E8"/>
  </w:style>
  <w:style w:type="paragraph" w:customStyle="1" w:styleId="A6EF98525E5E478B9C3C4BD78D18E069">
    <w:name w:val="A6EF98525E5E478B9C3C4BD78D18E069"/>
    <w:rsid w:val="006655E8"/>
  </w:style>
  <w:style w:type="paragraph" w:customStyle="1" w:styleId="F40845548D7E477B88BA8EF70866ED5F">
    <w:name w:val="F40845548D7E477B88BA8EF70866ED5F"/>
    <w:rsid w:val="006655E8"/>
  </w:style>
  <w:style w:type="paragraph" w:customStyle="1" w:styleId="ED129BBC13E648A7B4F1B078D9839034">
    <w:name w:val="ED129BBC13E648A7B4F1B078D9839034"/>
    <w:rsid w:val="006655E8"/>
  </w:style>
  <w:style w:type="paragraph" w:customStyle="1" w:styleId="48F6A92F53144FE0AB38BEFD090FD769">
    <w:name w:val="48F6A92F53144FE0AB38BEFD090FD769"/>
    <w:rsid w:val="006655E8"/>
  </w:style>
  <w:style w:type="paragraph" w:customStyle="1" w:styleId="A4C3892D7FDF45308D73D639E4BC9A44">
    <w:name w:val="A4C3892D7FDF45308D73D639E4BC9A44"/>
    <w:rsid w:val="006655E8"/>
  </w:style>
  <w:style w:type="paragraph" w:customStyle="1" w:styleId="27F916F92B6B41F3B3A91CC2B930EA8F">
    <w:name w:val="27F916F92B6B41F3B3A91CC2B930EA8F"/>
    <w:rsid w:val="006655E8"/>
  </w:style>
  <w:style w:type="paragraph" w:customStyle="1" w:styleId="701E45AE2C3244FBB9D974CE1EA289F2">
    <w:name w:val="701E45AE2C3244FBB9D974CE1EA289F2"/>
    <w:rsid w:val="006655E8"/>
  </w:style>
  <w:style w:type="paragraph" w:customStyle="1" w:styleId="5747D38BB7424954A8EDC4860C765D4E">
    <w:name w:val="5747D38BB7424954A8EDC4860C765D4E"/>
    <w:rsid w:val="006655E8"/>
  </w:style>
  <w:style w:type="paragraph" w:customStyle="1" w:styleId="CE45705EB40D462A9D7D4662507BDFA7">
    <w:name w:val="CE45705EB40D462A9D7D4662507BDFA7"/>
    <w:rsid w:val="006655E8"/>
  </w:style>
  <w:style w:type="paragraph" w:customStyle="1" w:styleId="8D6F4D7419CD4EB098CB5C83C9F47A0C">
    <w:name w:val="8D6F4D7419CD4EB098CB5C83C9F47A0C"/>
    <w:rsid w:val="006655E8"/>
  </w:style>
  <w:style w:type="paragraph" w:customStyle="1" w:styleId="0CD13737B62C499DAF60473A58ABC957">
    <w:name w:val="0CD13737B62C499DAF60473A58ABC957"/>
    <w:rsid w:val="006655E8"/>
  </w:style>
  <w:style w:type="paragraph" w:customStyle="1" w:styleId="4FAF7D276DC8462C90D9A15C8EC0E5D7">
    <w:name w:val="4FAF7D276DC8462C90D9A15C8EC0E5D7"/>
    <w:rsid w:val="006655E8"/>
  </w:style>
  <w:style w:type="paragraph" w:customStyle="1" w:styleId="D3CC039063EF4CED967D361CBF4214BC">
    <w:name w:val="D3CC039063EF4CED967D361CBF4214BC"/>
    <w:rsid w:val="006655E8"/>
  </w:style>
  <w:style w:type="paragraph" w:customStyle="1" w:styleId="6537CFF153F24D41B0E96D94202010EE">
    <w:name w:val="6537CFF153F24D41B0E96D94202010EE"/>
    <w:rsid w:val="006655E8"/>
  </w:style>
  <w:style w:type="paragraph" w:customStyle="1" w:styleId="7A52657B6D834794B23DD2ECBBA6FB68">
    <w:name w:val="7A52657B6D834794B23DD2ECBBA6FB68"/>
    <w:rsid w:val="006655E8"/>
  </w:style>
  <w:style w:type="paragraph" w:customStyle="1" w:styleId="B096A160A2574F7FA1EA45A96F8898F0">
    <w:name w:val="B096A160A2574F7FA1EA45A96F8898F0"/>
    <w:rsid w:val="006655E8"/>
  </w:style>
  <w:style w:type="paragraph" w:customStyle="1" w:styleId="0CD205714A5948E9801A27BBCD58EB7C">
    <w:name w:val="0CD205714A5948E9801A27BBCD58EB7C"/>
    <w:rsid w:val="006655E8"/>
  </w:style>
  <w:style w:type="paragraph" w:customStyle="1" w:styleId="5AF21695E6E1448982EE768504D3E7E4">
    <w:name w:val="5AF21695E6E1448982EE768504D3E7E4"/>
    <w:rsid w:val="006655E8"/>
  </w:style>
  <w:style w:type="paragraph" w:customStyle="1" w:styleId="62BB2F007C7643B2AAD82F2899875322">
    <w:name w:val="62BB2F007C7643B2AAD82F2899875322"/>
    <w:rsid w:val="006655E8"/>
  </w:style>
  <w:style w:type="paragraph" w:customStyle="1" w:styleId="A110EE3F223A43F7A07ED39618EA47C6">
    <w:name w:val="A110EE3F223A43F7A07ED39618EA47C6"/>
    <w:rsid w:val="006655E8"/>
  </w:style>
  <w:style w:type="paragraph" w:customStyle="1" w:styleId="F72A8A6832D14A40B837887FA2E725F2">
    <w:name w:val="F72A8A6832D14A40B837887FA2E725F2"/>
    <w:rsid w:val="006655E8"/>
  </w:style>
  <w:style w:type="paragraph" w:customStyle="1" w:styleId="E3F37B196EAE4F1BB9944B7597E24749">
    <w:name w:val="E3F37B196EAE4F1BB9944B7597E24749"/>
    <w:rsid w:val="006655E8"/>
  </w:style>
  <w:style w:type="paragraph" w:customStyle="1" w:styleId="7DA95814A8704B959F8A714D32F16A28">
    <w:name w:val="7DA95814A8704B959F8A714D32F16A28"/>
    <w:rsid w:val="006655E8"/>
  </w:style>
  <w:style w:type="paragraph" w:customStyle="1" w:styleId="5E00DFEEA3B54893A008277209476C35">
    <w:name w:val="5E00DFEEA3B54893A008277209476C35"/>
    <w:rsid w:val="006655E8"/>
  </w:style>
  <w:style w:type="paragraph" w:customStyle="1" w:styleId="DD4BB88C21394749847DB9D40F23C1E6">
    <w:name w:val="DD4BB88C21394749847DB9D40F23C1E6"/>
    <w:rsid w:val="006655E8"/>
  </w:style>
  <w:style w:type="paragraph" w:customStyle="1" w:styleId="C5A9F8DAB987444BA45AEB500FB17AA1">
    <w:name w:val="C5A9F8DAB987444BA45AEB500FB17AA1"/>
    <w:rsid w:val="006655E8"/>
  </w:style>
  <w:style w:type="paragraph" w:customStyle="1" w:styleId="C58F01C290DB417FBF3B4E993D98D256">
    <w:name w:val="C58F01C290DB417FBF3B4E993D98D256"/>
    <w:rsid w:val="006655E8"/>
  </w:style>
  <w:style w:type="paragraph" w:customStyle="1" w:styleId="A9B974242C5444A5B0F4154229F863E8">
    <w:name w:val="A9B974242C5444A5B0F4154229F863E8"/>
    <w:rsid w:val="006655E8"/>
  </w:style>
  <w:style w:type="paragraph" w:customStyle="1" w:styleId="D2509CB0751049A1AD5544AF21D1E791">
    <w:name w:val="D2509CB0751049A1AD5544AF21D1E791"/>
    <w:rsid w:val="006655E8"/>
  </w:style>
  <w:style w:type="paragraph" w:customStyle="1" w:styleId="858001CF9B234ED4BC386BF132D1CAC6">
    <w:name w:val="858001CF9B234ED4BC386BF132D1CAC6"/>
    <w:rsid w:val="006655E8"/>
  </w:style>
  <w:style w:type="paragraph" w:customStyle="1" w:styleId="7DFEFCE7347340278453A02C2F995864">
    <w:name w:val="7DFEFCE7347340278453A02C2F995864"/>
    <w:rsid w:val="006655E8"/>
  </w:style>
  <w:style w:type="paragraph" w:customStyle="1" w:styleId="A0DB2FD9CD33491FBF80905FE56B8D44">
    <w:name w:val="A0DB2FD9CD33491FBF80905FE56B8D44"/>
    <w:rsid w:val="006655E8"/>
  </w:style>
  <w:style w:type="paragraph" w:customStyle="1" w:styleId="B282AF7043C64CEE86FA5698890D5706">
    <w:name w:val="B282AF7043C64CEE86FA5698890D5706"/>
    <w:rsid w:val="006655E8"/>
  </w:style>
  <w:style w:type="paragraph" w:customStyle="1" w:styleId="CA0D93B951E6471CAE52AA9F17C1917D">
    <w:name w:val="CA0D93B951E6471CAE52AA9F17C1917D"/>
    <w:rsid w:val="006655E8"/>
  </w:style>
  <w:style w:type="paragraph" w:customStyle="1" w:styleId="09DF35B9EB754DB595AB484C5664E529">
    <w:name w:val="09DF35B9EB754DB595AB484C5664E529"/>
    <w:rsid w:val="006655E8"/>
  </w:style>
  <w:style w:type="paragraph" w:customStyle="1" w:styleId="48C77AA4221B4BC6AA791B16B8FABACC">
    <w:name w:val="48C77AA4221B4BC6AA791B16B8FABACC"/>
    <w:rsid w:val="006655E8"/>
  </w:style>
  <w:style w:type="paragraph" w:customStyle="1" w:styleId="78FBAD9D433E4AFC93507B202627C02B">
    <w:name w:val="78FBAD9D433E4AFC93507B202627C02B"/>
    <w:rsid w:val="006655E8"/>
  </w:style>
  <w:style w:type="paragraph" w:customStyle="1" w:styleId="C060081E776343FD81AD6E1695AA3F22">
    <w:name w:val="C060081E776343FD81AD6E1695AA3F22"/>
    <w:rsid w:val="006655E8"/>
  </w:style>
  <w:style w:type="paragraph" w:customStyle="1" w:styleId="7D3C5ACAE9B54FD79CE36DC5161B4C71">
    <w:name w:val="7D3C5ACAE9B54FD79CE36DC5161B4C71"/>
    <w:rsid w:val="006655E8"/>
  </w:style>
  <w:style w:type="paragraph" w:customStyle="1" w:styleId="7C17EDB57100428AB65FD7077E193499">
    <w:name w:val="7C17EDB57100428AB65FD7077E193499"/>
    <w:rsid w:val="006655E8"/>
  </w:style>
  <w:style w:type="paragraph" w:customStyle="1" w:styleId="395F3727F6074FDC9D6F9CEA20BE8D13">
    <w:name w:val="395F3727F6074FDC9D6F9CEA20BE8D13"/>
    <w:rsid w:val="006655E8"/>
  </w:style>
  <w:style w:type="paragraph" w:customStyle="1" w:styleId="27CDE532F2CA4BE9AE6C4CD4E6924B77">
    <w:name w:val="27CDE532F2CA4BE9AE6C4CD4E6924B77"/>
    <w:rsid w:val="006655E8"/>
  </w:style>
  <w:style w:type="paragraph" w:customStyle="1" w:styleId="93874D1D31FD40B384F340643343F4D0">
    <w:name w:val="93874D1D31FD40B384F340643343F4D0"/>
    <w:rsid w:val="006655E8"/>
  </w:style>
  <w:style w:type="paragraph" w:customStyle="1" w:styleId="9CEE1D63AF134DC6A4645EB58D0D4FCA">
    <w:name w:val="9CEE1D63AF134DC6A4645EB58D0D4FCA"/>
    <w:rsid w:val="006655E8"/>
  </w:style>
  <w:style w:type="paragraph" w:customStyle="1" w:styleId="D3FDB873CDFF49B38FA4D0BA5CDA18BD">
    <w:name w:val="D3FDB873CDFF49B38FA4D0BA5CDA18BD"/>
    <w:rsid w:val="006655E8"/>
  </w:style>
  <w:style w:type="paragraph" w:customStyle="1" w:styleId="6D72F35858374B65A638B149FF4D0F26">
    <w:name w:val="6D72F35858374B65A638B149FF4D0F26"/>
    <w:rsid w:val="006655E8"/>
  </w:style>
  <w:style w:type="paragraph" w:customStyle="1" w:styleId="505BDC40B68D429DA7C6428E734285C9">
    <w:name w:val="505BDC40B68D429DA7C6428E734285C9"/>
    <w:rsid w:val="006655E8"/>
  </w:style>
  <w:style w:type="paragraph" w:customStyle="1" w:styleId="8C884C0749464CAA85BAEC8B0E7CC182">
    <w:name w:val="8C884C0749464CAA85BAEC8B0E7CC182"/>
    <w:rsid w:val="006655E8"/>
  </w:style>
  <w:style w:type="paragraph" w:customStyle="1" w:styleId="60A7A857B97245DF8E1E425F0EE64A46">
    <w:name w:val="60A7A857B97245DF8E1E425F0EE64A46"/>
    <w:rsid w:val="006655E8"/>
  </w:style>
  <w:style w:type="paragraph" w:customStyle="1" w:styleId="8B2D11CEA7E04736A335ECABCAA247AA">
    <w:name w:val="8B2D11CEA7E04736A335ECABCAA247AA"/>
    <w:rsid w:val="006655E8"/>
  </w:style>
  <w:style w:type="paragraph" w:customStyle="1" w:styleId="02E0107502F74214A1A5B75728F45D06">
    <w:name w:val="02E0107502F74214A1A5B75728F45D06"/>
    <w:rsid w:val="006655E8"/>
  </w:style>
  <w:style w:type="paragraph" w:customStyle="1" w:styleId="1BE35DCC9DD1471D868078477B717A574">
    <w:name w:val="1BE35DCC9DD1471D868078477B717A574"/>
    <w:rsid w:val="006655E8"/>
    <w:rPr>
      <w:rFonts w:eastAsiaTheme="minorHAnsi"/>
      <w:lang w:eastAsia="en-US"/>
    </w:rPr>
  </w:style>
  <w:style w:type="paragraph" w:customStyle="1" w:styleId="B5EEC1CF919844A0878AD07CCFBCBB633">
    <w:name w:val="B5EEC1CF919844A0878AD07CCFBCBB633"/>
    <w:rsid w:val="006655E8"/>
    <w:rPr>
      <w:rFonts w:eastAsiaTheme="minorHAnsi"/>
      <w:lang w:eastAsia="en-US"/>
    </w:rPr>
  </w:style>
  <w:style w:type="paragraph" w:customStyle="1" w:styleId="D48835CEF7DA4A618B04AC0B14F23D8B3">
    <w:name w:val="D48835CEF7DA4A618B04AC0B14F23D8B3"/>
    <w:rsid w:val="006655E8"/>
    <w:rPr>
      <w:rFonts w:eastAsiaTheme="minorHAnsi"/>
      <w:lang w:eastAsia="en-US"/>
    </w:rPr>
  </w:style>
  <w:style w:type="paragraph" w:customStyle="1" w:styleId="C0A32CD8630E48C18CDAAA2DE69F4B1B3">
    <w:name w:val="C0A32CD8630E48C18CDAAA2DE69F4B1B3"/>
    <w:rsid w:val="006655E8"/>
    <w:rPr>
      <w:rFonts w:eastAsiaTheme="minorHAnsi"/>
      <w:lang w:eastAsia="en-US"/>
    </w:rPr>
  </w:style>
  <w:style w:type="paragraph" w:customStyle="1" w:styleId="1162477271474C9C9B84BB6A5B261B7C3">
    <w:name w:val="1162477271474C9C9B84BB6A5B261B7C3"/>
    <w:rsid w:val="006655E8"/>
    <w:rPr>
      <w:rFonts w:eastAsiaTheme="minorHAnsi"/>
      <w:lang w:eastAsia="en-US"/>
    </w:rPr>
  </w:style>
  <w:style w:type="paragraph" w:customStyle="1" w:styleId="2A6236AB63E84713AEE30B270070F9003">
    <w:name w:val="2A6236AB63E84713AEE30B270070F9003"/>
    <w:rsid w:val="006655E8"/>
    <w:rPr>
      <w:rFonts w:eastAsiaTheme="minorHAnsi"/>
      <w:lang w:eastAsia="en-US"/>
    </w:rPr>
  </w:style>
  <w:style w:type="paragraph" w:customStyle="1" w:styleId="4FD7C7DD4D9F49E2B6A1F16727382EDE2">
    <w:name w:val="4FD7C7DD4D9F49E2B6A1F16727382EDE2"/>
    <w:rsid w:val="006655E8"/>
    <w:rPr>
      <w:rFonts w:eastAsiaTheme="minorHAnsi"/>
      <w:lang w:eastAsia="en-US"/>
    </w:rPr>
  </w:style>
  <w:style w:type="paragraph" w:customStyle="1" w:styleId="1E479AE9AEFB4EA18D27F6B43953488A2">
    <w:name w:val="1E479AE9AEFB4EA18D27F6B43953488A2"/>
    <w:rsid w:val="006655E8"/>
    <w:rPr>
      <w:rFonts w:eastAsiaTheme="minorHAnsi"/>
      <w:lang w:eastAsia="en-US"/>
    </w:rPr>
  </w:style>
  <w:style w:type="paragraph" w:customStyle="1" w:styleId="1A0CFD051A0F4B3BAB2909F49A589A592">
    <w:name w:val="1A0CFD051A0F4B3BAB2909F49A589A592"/>
    <w:rsid w:val="006655E8"/>
    <w:rPr>
      <w:rFonts w:eastAsiaTheme="minorHAnsi"/>
      <w:lang w:eastAsia="en-US"/>
    </w:rPr>
  </w:style>
  <w:style w:type="paragraph" w:customStyle="1" w:styleId="4D35E648AB2840CA995A1DBEB54DF33E2">
    <w:name w:val="4D35E648AB2840CA995A1DBEB54DF33E2"/>
    <w:rsid w:val="006655E8"/>
    <w:rPr>
      <w:rFonts w:eastAsiaTheme="minorHAnsi"/>
      <w:lang w:eastAsia="en-US"/>
    </w:rPr>
  </w:style>
  <w:style w:type="paragraph" w:customStyle="1" w:styleId="50E19402B59D40B58B76756C62739BFC2">
    <w:name w:val="50E19402B59D40B58B76756C62739BFC2"/>
    <w:rsid w:val="006655E8"/>
    <w:rPr>
      <w:rFonts w:eastAsiaTheme="minorHAnsi"/>
      <w:lang w:eastAsia="en-US"/>
    </w:rPr>
  </w:style>
  <w:style w:type="paragraph" w:customStyle="1" w:styleId="E47D7180428B479F901BE1202C5092852">
    <w:name w:val="E47D7180428B479F901BE1202C5092852"/>
    <w:rsid w:val="006655E8"/>
    <w:rPr>
      <w:rFonts w:eastAsiaTheme="minorHAnsi"/>
      <w:lang w:eastAsia="en-US"/>
    </w:rPr>
  </w:style>
  <w:style w:type="paragraph" w:customStyle="1" w:styleId="CA5111DB47B743D7ABE637B5636F97A92">
    <w:name w:val="CA5111DB47B743D7ABE637B5636F97A92"/>
    <w:rsid w:val="006655E8"/>
    <w:rPr>
      <w:rFonts w:eastAsiaTheme="minorHAnsi"/>
      <w:lang w:eastAsia="en-US"/>
    </w:rPr>
  </w:style>
  <w:style w:type="paragraph" w:customStyle="1" w:styleId="F669F1076DF946AABF8479B9EBBF806E2">
    <w:name w:val="F669F1076DF946AABF8479B9EBBF806E2"/>
    <w:rsid w:val="006655E8"/>
    <w:rPr>
      <w:rFonts w:eastAsiaTheme="minorHAnsi"/>
      <w:lang w:eastAsia="en-US"/>
    </w:rPr>
  </w:style>
  <w:style w:type="paragraph" w:customStyle="1" w:styleId="9D40586C2984483BAB1727E6C53C444E3">
    <w:name w:val="9D40586C2984483BAB1727E6C53C444E3"/>
    <w:rsid w:val="006655E8"/>
    <w:rPr>
      <w:rFonts w:eastAsiaTheme="minorHAnsi"/>
      <w:lang w:eastAsia="en-US"/>
    </w:rPr>
  </w:style>
  <w:style w:type="paragraph" w:customStyle="1" w:styleId="0D02F8C8C1DF4F5FA4070E0CF4469F943">
    <w:name w:val="0D02F8C8C1DF4F5FA4070E0CF4469F943"/>
    <w:rsid w:val="006655E8"/>
    <w:rPr>
      <w:rFonts w:eastAsiaTheme="minorHAnsi"/>
      <w:lang w:eastAsia="en-US"/>
    </w:rPr>
  </w:style>
  <w:style w:type="paragraph" w:customStyle="1" w:styleId="906B6208CBD7425B91DA7F8A691C6FB12">
    <w:name w:val="906B6208CBD7425B91DA7F8A691C6FB12"/>
    <w:rsid w:val="006655E8"/>
    <w:rPr>
      <w:rFonts w:eastAsiaTheme="minorHAnsi"/>
      <w:lang w:eastAsia="en-US"/>
    </w:rPr>
  </w:style>
  <w:style w:type="paragraph" w:customStyle="1" w:styleId="8B145A6C7A594E60BC98A92C7F44F3A32">
    <w:name w:val="8B145A6C7A594E60BC98A92C7F44F3A32"/>
    <w:rsid w:val="006655E8"/>
    <w:rPr>
      <w:rFonts w:eastAsiaTheme="minorHAnsi"/>
      <w:lang w:eastAsia="en-US"/>
    </w:rPr>
  </w:style>
  <w:style w:type="paragraph" w:customStyle="1" w:styleId="FB84B93A8F214173AC49DFED0FAF373A3">
    <w:name w:val="FB84B93A8F214173AC49DFED0FAF373A3"/>
    <w:rsid w:val="006655E8"/>
    <w:rPr>
      <w:rFonts w:eastAsiaTheme="minorHAnsi"/>
      <w:lang w:eastAsia="en-US"/>
    </w:rPr>
  </w:style>
  <w:style w:type="paragraph" w:customStyle="1" w:styleId="428BFEFCF0274F84946BC6744C8774913">
    <w:name w:val="428BFEFCF0274F84946BC6744C8774913"/>
    <w:rsid w:val="006655E8"/>
    <w:rPr>
      <w:rFonts w:eastAsiaTheme="minorHAnsi"/>
      <w:lang w:eastAsia="en-US"/>
    </w:rPr>
  </w:style>
  <w:style w:type="paragraph" w:customStyle="1" w:styleId="78E33CC7947143A7AEDC515561D43B732">
    <w:name w:val="78E33CC7947143A7AEDC515561D43B732"/>
    <w:rsid w:val="006655E8"/>
    <w:rPr>
      <w:rFonts w:eastAsiaTheme="minorHAnsi"/>
      <w:lang w:eastAsia="en-US"/>
    </w:rPr>
  </w:style>
  <w:style w:type="paragraph" w:customStyle="1" w:styleId="ABD6264911444C22A1F7086DFA429C302">
    <w:name w:val="ABD6264911444C22A1F7086DFA429C302"/>
    <w:rsid w:val="006655E8"/>
    <w:rPr>
      <w:rFonts w:eastAsiaTheme="minorHAnsi"/>
      <w:lang w:eastAsia="en-US"/>
    </w:rPr>
  </w:style>
  <w:style w:type="paragraph" w:customStyle="1" w:styleId="71986DCE3C844216B133942EB478432E3">
    <w:name w:val="71986DCE3C844216B133942EB478432E3"/>
    <w:rsid w:val="006655E8"/>
    <w:rPr>
      <w:rFonts w:eastAsiaTheme="minorHAnsi"/>
      <w:lang w:eastAsia="en-US"/>
    </w:rPr>
  </w:style>
  <w:style w:type="paragraph" w:customStyle="1" w:styleId="F8B2BB0D314E472F8D69B034CEA9FC013">
    <w:name w:val="F8B2BB0D314E472F8D69B034CEA9FC013"/>
    <w:rsid w:val="006655E8"/>
    <w:rPr>
      <w:rFonts w:eastAsiaTheme="minorHAnsi"/>
      <w:lang w:eastAsia="en-US"/>
    </w:rPr>
  </w:style>
  <w:style w:type="paragraph" w:customStyle="1" w:styleId="ECAE34ACBBF145088E5E3ED57F7A89D42">
    <w:name w:val="ECAE34ACBBF145088E5E3ED57F7A89D42"/>
    <w:rsid w:val="006655E8"/>
    <w:rPr>
      <w:rFonts w:eastAsiaTheme="minorHAnsi"/>
      <w:lang w:eastAsia="en-US"/>
    </w:rPr>
  </w:style>
  <w:style w:type="paragraph" w:customStyle="1" w:styleId="89616CE0A332450AB74BCC0EE6D58B452">
    <w:name w:val="89616CE0A332450AB74BCC0EE6D58B452"/>
    <w:rsid w:val="006655E8"/>
    <w:rPr>
      <w:rFonts w:eastAsiaTheme="minorHAnsi"/>
      <w:lang w:eastAsia="en-US"/>
    </w:rPr>
  </w:style>
  <w:style w:type="paragraph" w:customStyle="1" w:styleId="93F193D9A8114299A36C3484AE718F743">
    <w:name w:val="93F193D9A8114299A36C3484AE718F743"/>
    <w:rsid w:val="006655E8"/>
    <w:rPr>
      <w:rFonts w:eastAsiaTheme="minorHAnsi"/>
      <w:lang w:eastAsia="en-US"/>
    </w:rPr>
  </w:style>
  <w:style w:type="paragraph" w:customStyle="1" w:styleId="E1E41CB98C2741038D7E281F54895FEB3">
    <w:name w:val="E1E41CB98C2741038D7E281F54895FEB3"/>
    <w:rsid w:val="006655E8"/>
    <w:rPr>
      <w:rFonts w:eastAsiaTheme="minorHAnsi"/>
      <w:lang w:eastAsia="en-US"/>
    </w:rPr>
  </w:style>
  <w:style w:type="paragraph" w:customStyle="1" w:styleId="30EFB5A8227C4E329563BC861F1712B42">
    <w:name w:val="30EFB5A8227C4E329563BC861F1712B42"/>
    <w:rsid w:val="006655E8"/>
    <w:rPr>
      <w:rFonts w:eastAsiaTheme="minorHAnsi"/>
      <w:lang w:eastAsia="en-US"/>
    </w:rPr>
  </w:style>
  <w:style w:type="paragraph" w:customStyle="1" w:styleId="5BFAF932357240EE9AC8ACF412721FD02">
    <w:name w:val="5BFAF932357240EE9AC8ACF412721FD02"/>
    <w:rsid w:val="006655E8"/>
    <w:rPr>
      <w:rFonts w:eastAsiaTheme="minorHAnsi"/>
      <w:lang w:eastAsia="en-US"/>
    </w:rPr>
  </w:style>
  <w:style w:type="paragraph" w:customStyle="1" w:styleId="9FEFF619E63F438EB1965B9AAEA72E8E3">
    <w:name w:val="9FEFF619E63F438EB1965B9AAEA72E8E3"/>
    <w:rsid w:val="006655E8"/>
    <w:rPr>
      <w:rFonts w:eastAsiaTheme="minorHAnsi"/>
      <w:lang w:eastAsia="en-US"/>
    </w:rPr>
  </w:style>
  <w:style w:type="paragraph" w:customStyle="1" w:styleId="696C7C2F059842828239DB959644E3873">
    <w:name w:val="696C7C2F059842828239DB959644E3873"/>
    <w:rsid w:val="006655E8"/>
    <w:rPr>
      <w:rFonts w:eastAsiaTheme="minorHAnsi"/>
      <w:lang w:eastAsia="en-US"/>
    </w:rPr>
  </w:style>
  <w:style w:type="paragraph" w:customStyle="1" w:styleId="409501DC708B40ABB63111C101CDDF832">
    <w:name w:val="409501DC708B40ABB63111C101CDDF832"/>
    <w:rsid w:val="006655E8"/>
    <w:rPr>
      <w:rFonts w:eastAsiaTheme="minorHAnsi"/>
      <w:lang w:eastAsia="en-US"/>
    </w:rPr>
  </w:style>
  <w:style w:type="paragraph" w:customStyle="1" w:styleId="74D1C1C1F2F14E6A9885F6711A2AED992">
    <w:name w:val="74D1C1C1F2F14E6A9885F6711A2AED992"/>
    <w:rsid w:val="006655E8"/>
    <w:rPr>
      <w:rFonts w:eastAsiaTheme="minorHAnsi"/>
      <w:lang w:eastAsia="en-US"/>
    </w:rPr>
  </w:style>
  <w:style w:type="paragraph" w:customStyle="1" w:styleId="CCD9EAFBD4644E18AC831296B9A65BFF3">
    <w:name w:val="CCD9EAFBD4644E18AC831296B9A65BFF3"/>
    <w:rsid w:val="006655E8"/>
    <w:rPr>
      <w:rFonts w:eastAsiaTheme="minorHAnsi"/>
      <w:lang w:eastAsia="en-US"/>
    </w:rPr>
  </w:style>
  <w:style w:type="paragraph" w:customStyle="1" w:styleId="897B629E0909446496FDDD9A9CE5852A3">
    <w:name w:val="897B629E0909446496FDDD9A9CE5852A3"/>
    <w:rsid w:val="006655E8"/>
    <w:rPr>
      <w:rFonts w:eastAsiaTheme="minorHAnsi"/>
      <w:lang w:eastAsia="en-US"/>
    </w:rPr>
  </w:style>
  <w:style w:type="paragraph" w:customStyle="1" w:styleId="A77CC883F6504A9A90538066464A7E7D2">
    <w:name w:val="A77CC883F6504A9A90538066464A7E7D2"/>
    <w:rsid w:val="006655E8"/>
    <w:rPr>
      <w:rFonts w:eastAsiaTheme="minorHAnsi"/>
      <w:lang w:eastAsia="en-US"/>
    </w:rPr>
  </w:style>
  <w:style w:type="paragraph" w:customStyle="1" w:styleId="DE414224B7E74B8AAAEEB91D45A6B6FF1">
    <w:name w:val="DE414224B7E74B8AAAEEB91D45A6B6FF1"/>
    <w:rsid w:val="006655E8"/>
    <w:rPr>
      <w:rFonts w:eastAsiaTheme="minorHAnsi"/>
      <w:lang w:eastAsia="en-US"/>
    </w:rPr>
  </w:style>
  <w:style w:type="paragraph" w:customStyle="1" w:styleId="2DC8308880524C579AA346F4409BEF251">
    <w:name w:val="2DC8308880524C579AA346F4409BEF251"/>
    <w:rsid w:val="006655E8"/>
    <w:rPr>
      <w:rFonts w:eastAsiaTheme="minorHAnsi"/>
      <w:lang w:eastAsia="en-US"/>
    </w:rPr>
  </w:style>
  <w:style w:type="paragraph" w:customStyle="1" w:styleId="6F857DA7C2014800AAC4D083374D31AC">
    <w:name w:val="6F857DA7C2014800AAC4D083374D31AC"/>
    <w:rsid w:val="006655E8"/>
    <w:rPr>
      <w:rFonts w:eastAsiaTheme="minorHAnsi"/>
      <w:lang w:eastAsia="en-US"/>
    </w:rPr>
  </w:style>
  <w:style w:type="paragraph" w:customStyle="1" w:styleId="E3185739FFBE44709F142451424079B4">
    <w:name w:val="E3185739FFBE44709F142451424079B4"/>
    <w:rsid w:val="006655E8"/>
    <w:rPr>
      <w:rFonts w:eastAsiaTheme="minorHAnsi"/>
      <w:lang w:eastAsia="en-US"/>
    </w:rPr>
  </w:style>
  <w:style w:type="paragraph" w:customStyle="1" w:styleId="9F8B3DCF6AD6479AB72556E22113A7CA">
    <w:name w:val="9F8B3DCF6AD6479AB72556E22113A7CA"/>
    <w:rsid w:val="006655E8"/>
    <w:rPr>
      <w:rFonts w:eastAsiaTheme="minorHAnsi"/>
      <w:lang w:eastAsia="en-US"/>
    </w:rPr>
  </w:style>
  <w:style w:type="paragraph" w:customStyle="1" w:styleId="C9F08713B6294BA7B705ADCB5DA06C8A1">
    <w:name w:val="C9F08713B6294BA7B705ADCB5DA06C8A1"/>
    <w:rsid w:val="006655E8"/>
    <w:rPr>
      <w:rFonts w:eastAsiaTheme="minorHAnsi"/>
      <w:lang w:eastAsia="en-US"/>
    </w:rPr>
  </w:style>
  <w:style w:type="paragraph" w:customStyle="1" w:styleId="BA546DD9221147CF8E2942941132439B1">
    <w:name w:val="BA546DD9221147CF8E2942941132439B1"/>
    <w:rsid w:val="006655E8"/>
    <w:rPr>
      <w:rFonts w:eastAsiaTheme="minorHAnsi"/>
      <w:lang w:eastAsia="en-US"/>
    </w:rPr>
  </w:style>
  <w:style w:type="paragraph" w:customStyle="1" w:styleId="863D823C08AE4E43905B1515AD0B54FA1">
    <w:name w:val="863D823C08AE4E43905B1515AD0B54FA1"/>
    <w:rsid w:val="006655E8"/>
    <w:rPr>
      <w:rFonts w:eastAsiaTheme="minorHAnsi"/>
      <w:lang w:eastAsia="en-US"/>
    </w:rPr>
  </w:style>
  <w:style w:type="paragraph" w:customStyle="1" w:styleId="5BD3A23D28B64FD281BB6F16CC8562181">
    <w:name w:val="5BD3A23D28B64FD281BB6F16CC8562181"/>
    <w:rsid w:val="006655E8"/>
    <w:rPr>
      <w:rFonts w:eastAsiaTheme="minorHAnsi"/>
      <w:lang w:eastAsia="en-US"/>
    </w:rPr>
  </w:style>
  <w:style w:type="paragraph" w:customStyle="1" w:styleId="2026C8A5BC4749E399C9FCD61B539F6C1">
    <w:name w:val="2026C8A5BC4749E399C9FCD61B539F6C1"/>
    <w:rsid w:val="006655E8"/>
    <w:rPr>
      <w:rFonts w:eastAsiaTheme="minorHAnsi"/>
      <w:lang w:eastAsia="en-US"/>
    </w:rPr>
  </w:style>
  <w:style w:type="paragraph" w:customStyle="1" w:styleId="B411B713B8AD456091BDA011ADC905A11">
    <w:name w:val="B411B713B8AD456091BDA011ADC905A11"/>
    <w:rsid w:val="006655E8"/>
    <w:rPr>
      <w:rFonts w:eastAsiaTheme="minorHAnsi"/>
      <w:lang w:eastAsia="en-US"/>
    </w:rPr>
  </w:style>
  <w:style w:type="paragraph" w:customStyle="1" w:styleId="708DB262078B4969B8B73EE87EC412541">
    <w:name w:val="708DB262078B4969B8B73EE87EC412541"/>
    <w:rsid w:val="006655E8"/>
    <w:rPr>
      <w:rFonts w:eastAsiaTheme="minorHAnsi"/>
      <w:lang w:eastAsia="en-US"/>
    </w:rPr>
  </w:style>
  <w:style w:type="paragraph" w:customStyle="1" w:styleId="9F6BEA07CBEE4F8B9608956E31E71CA81">
    <w:name w:val="9F6BEA07CBEE4F8B9608956E31E71CA81"/>
    <w:rsid w:val="006655E8"/>
    <w:rPr>
      <w:rFonts w:eastAsiaTheme="minorHAnsi"/>
      <w:lang w:eastAsia="en-US"/>
    </w:rPr>
  </w:style>
  <w:style w:type="paragraph" w:customStyle="1" w:styleId="4FD6FCC6D569411FAE01AF5F822ABC75">
    <w:name w:val="4FD6FCC6D569411FAE01AF5F822ABC75"/>
    <w:rsid w:val="006655E8"/>
    <w:rPr>
      <w:rFonts w:eastAsiaTheme="minorHAnsi"/>
      <w:lang w:eastAsia="en-US"/>
    </w:rPr>
  </w:style>
  <w:style w:type="paragraph" w:customStyle="1" w:styleId="1AA6B7C1115B4937AF6C4ADD757EC2E91">
    <w:name w:val="1AA6B7C1115B4937AF6C4ADD757EC2E91"/>
    <w:rsid w:val="006655E8"/>
    <w:rPr>
      <w:rFonts w:eastAsiaTheme="minorHAnsi"/>
      <w:lang w:eastAsia="en-US"/>
    </w:rPr>
  </w:style>
  <w:style w:type="paragraph" w:customStyle="1" w:styleId="BDDE04FB97F34DA4BCAB05C61B160E2F1">
    <w:name w:val="BDDE04FB97F34DA4BCAB05C61B160E2F1"/>
    <w:rsid w:val="006655E8"/>
    <w:rPr>
      <w:rFonts w:eastAsiaTheme="minorHAnsi"/>
      <w:lang w:eastAsia="en-US"/>
    </w:rPr>
  </w:style>
  <w:style w:type="paragraph" w:customStyle="1" w:styleId="995E2A7FF22B488A879410BB63EF167E1">
    <w:name w:val="995E2A7FF22B488A879410BB63EF167E1"/>
    <w:rsid w:val="006655E8"/>
    <w:rPr>
      <w:rFonts w:eastAsiaTheme="minorHAnsi"/>
      <w:lang w:eastAsia="en-US"/>
    </w:rPr>
  </w:style>
  <w:style w:type="paragraph" w:customStyle="1" w:styleId="5C2465E53F3B4AC28281B62E6069E81C1">
    <w:name w:val="5C2465E53F3B4AC28281B62E6069E81C1"/>
    <w:rsid w:val="006655E8"/>
    <w:rPr>
      <w:rFonts w:eastAsiaTheme="minorHAnsi"/>
      <w:lang w:eastAsia="en-US"/>
    </w:rPr>
  </w:style>
  <w:style w:type="paragraph" w:customStyle="1" w:styleId="B866EB8E3A4F4BC1B21463821200564E1">
    <w:name w:val="B866EB8E3A4F4BC1B21463821200564E1"/>
    <w:rsid w:val="006655E8"/>
    <w:rPr>
      <w:rFonts w:eastAsiaTheme="minorHAnsi"/>
      <w:lang w:eastAsia="en-US"/>
    </w:rPr>
  </w:style>
  <w:style w:type="paragraph" w:customStyle="1" w:styleId="146411D4A42E421FA7806049A99C73021">
    <w:name w:val="146411D4A42E421FA7806049A99C73021"/>
    <w:rsid w:val="006655E8"/>
    <w:rPr>
      <w:rFonts w:eastAsiaTheme="minorHAnsi"/>
      <w:lang w:eastAsia="en-US"/>
    </w:rPr>
  </w:style>
  <w:style w:type="paragraph" w:customStyle="1" w:styleId="A86DC217B18A46AF928B1A6471F186D51">
    <w:name w:val="A86DC217B18A46AF928B1A6471F186D51"/>
    <w:rsid w:val="006655E8"/>
    <w:rPr>
      <w:rFonts w:eastAsiaTheme="minorHAnsi"/>
      <w:lang w:eastAsia="en-US"/>
    </w:rPr>
  </w:style>
  <w:style w:type="paragraph" w:customStyle="1" w:styleId="C7C77226BD22417E92D251E28DFB42D71">
    <w:name w:val="C7C77226BD22417E92D251E28DFB42D71"/>
    <w:rsid w:val="006655E8"/>
    <w:rPr>
      <w:rFonts w:eastAsiaTheme="minorHAnsi"/>
      <w:lang w:eastAsia="en-US"/>
    </w:rPr>
  </w:style>
  <w:style w:type="paragraph" w:customStyle="1" w:styleId="7C9A3067036C4554A728DEF7399FA2481">
    <w:name w:val="7C9A3067036C4554A728DEF7399FA2481"/>
    <w:rsid w:val="006655E8"/>
    <w:rPr>
      <w:rFonts w:eastAsiaTheme="minorHAnsi"/>
      <w:lang w:eastAsia="en-US"/>
    </w:rPr>
  </w:style>
  <w:style w:type="paragraph" w:customStyle="1" w:styleId="708CC29B8618494FA0C56E5576FD98C01">
    <w:name w:val="708CC29B8618494FA0C56E5576FD98C01"/>
    <w:rsid w:val="006655E8"/>
    <w:rPr>
      <w:rFonts w:eastAsiaTheme="minorHAnsi"/>
      <w:lang w:eastAsia="en-US"/>
    </w:rPr>
  </w:style>
  <w:style w:type="paragraph" w:customStyle="1" w:styleId="89046B3754674A389345D6F570E170531">
    <w:name w:val="89046B3754674A389345D6F570E170531"/>
    <w:rsid w:val="006655E8"/>
    <w:rPr>
      <w:rFonts w:eastAsiaTheme="minorHAnsi"/>
      <w:lang w:eastAsia="en-US"/>
    </w:rPr>
  </w:style>
  <w:style w:type="paragraph" w:customStyle="1" w:styleId="C606DF715E23477CAC4B08C746A6923A1">
    <w:name w:val="C606DF715E23477CAC4B08C746A6923A1"/>
    <w:rsid w:val="006655E8"/>
    <w:rPr>
      <w:rFonts w:eastAsiaTheme="minorHAnsi"/>
      <w:lang w:eastAsia="en-US"/>
    </w:rPr>
  </w:style>
  <w:style w:type="paragraph" w:customStyle="1" w:styleId="A73144692F314E0798A8A35C7A5BBE3E1">
    <w:name w:val="A73144692F314E0798A8A35C7A5BBE3E1"/>
    <w:rsid w:val="006655E8"/>
    <w:rPr>
      <w:rFonts w:eastAsiaTheme="minorHAnsi"/>
      <w:lang w:eastAsia="en-US"/>
    </w:rPr>
  </w:style>
  <w:style w:type="paragraph" w:customStyle="1" w:styleId="DF3F3F9308FC4989940B21959B4788131">
    <w:name w:val="DF3F3F9308FC4989940B21959B4788131"/>
    <w:rsid w:val="006655E8"/>
    <w:rPr>
      <w:rFonts w:eastAsiaTheme="minorHAnsi"/>
      <w:lang w:eastAsia="en-US"/>
    </w:rPr>
  </w:style>
  <w:style w:type="paragraph" w:customStyle="1" w:styleId="2B2B9AA1C63B484182678CC574A8B0821">
    <w:name w:val="2B2B9AA1C63B484182678CC574A8B0821"/>
    <w:rsid w:val="006655E8"/>
    <w:rPr>
      <w:rFonts w:eastAsiaTheme="minorHAnsi"/>
      <w:lang w:eastAsia="en-US"/>
    </w:rPr>
  </w:style>
  <w:style w:type="paragraph" w:customStyle="1" w:styleId="B0BC6AEC64D2466ABBDCDDDFC1A12B901">
    <w:name w:val="B0BC6AEC64D2466ABBDCDDDFC1A12B901"/>
    <w:rsid w:val="006655E8"/>
    <w:rPr>
      <w:rFonts w:eastAsiaTheme="minorHAnsi"/>
      <w:lang w:eastAsia="en-US"/>
    </w:rPr>
  </w:style>
  <w:style w:type="paragraph" w:customStyle="1" w:styleId="E380109EB3C5416AACCDC605E33793941">
    <w:name w:val="E380109EB3C5416AACCDC605E33793941"/>
    <w:rsid w:val="006655E8"/>
    <w:rPr>
      <w:rFonts w:eastAsiaTheme="minorHAnsi"/>
      <w:lang w:eastAsia="en-US"/>
    </w:rPr>
  </w:style>
  <w:style w:type="paragraph" w:customStyle="1" w:styleId="CDCE6E40DE3843739DE8949A05CF558D1">
    <w:name w:val="CDCE6E40DE3843739DE8949A05CF558D1"/>
    <w:rsid w:val="006655E8"/>
    <w:rPr>
      <w:rFonts w:eastAsiaTheme="minorHAnsi"/>
      <w:lang w:eastAsia="en-US"/>
    </w:rPr>
  </w:style>
  <w:style w:type="paragraph" w:customStyle="1" w:styleId="A945FE01AFFC474AA4C6FE73CB52A0781">
    <w:name w:val="A945FE01AFFC474AA4C6FE73CB52A0781"/>
    <w:rsid w:val="006655E8"/>
    <w:rPr>
      <w:rFonts w:eastAsiaTheme="minorHAnsi"/>
      <w:lang w:eastAsia="en-US"/>
    </w:rPr>
  </w:style>
  <w:style w:type="paragraph" w:customStyle="1" w:styleId="FE3594B831514A98AFFB074806360E171">
    <w:name w:val="FE3594B831514A98AFFB074806360E171"/>
    <w:rsid w:val="006655E8"/>
    <w:rPr>
      <w:rFonts w:eastAsiaTheme="minorHAnsi"/>
      <w:lang w:eastAsia="en-US"/>
    </w:rPr>
  </w:style>
  <w:style w:type="paragraph" w:customStyle="1" w:styleId="69B6CEC61994465C9A78A479DF6B77AC1">
    <w:name w:val="69B6CEC61994465C9A78A479DF6B77AC1"/>
    <w:rsid w:val="006655E8"/>
    <w:rPr>
      <w:rFonts w:eastAsiaTheme="minorHAnsi"/>
      <w:lang w:eastAsia="en-US"/>
    </w:rPr>
  </w:style>
  <w:style w:type="paragraph" w:customStyle="1" w:styleId="08B3DDDCE0F24EBE8D893870FB21BC071">
    <w:name w:val="08B3DDDCE0F24EBE8D893870FB21BC071"/>
    <w:rsid w:val="006655E8"/>
    <w:rPr>
      <w:rFonts w:eastAsiaTheme="minorHAnsi"/>
      <w:lang w:eastAsia="en-US"/>
    </w:rPr>
  </w:style>
  <w:style w:type="paragraph" w:customStyle="1" w:styleId="30E22AE7A6704343AED8D848A9A709E41">
    <w:name w:val="30E22AE7A6704343AED8D848A9A709E41"/>
    <w:rsid w:val="006655E8"/>
    <w:rPr>
      <w:rFonts w:eastAsiaTheme="minorHAnsi"/>
      <w:lang w:eastAsia="en-US"/>
    </w:rPr>
  </w:style>
  <w:style w:type="paragraph" w:customStyle="1" w:styleId="67BD8B0E5793483891B98CB57C6194E51">
    <w:name w:val="67BD8B0E5793483891B98CB57C6194E51"/>
    <w:rsid w:val="006655E8"/>
    <w:rPr>
      <w:rFonts w:eastAsiaTheme="minorHAnsi"/>
      <w:lang w:eastAsia="en-US"/>
    </w:rPr>
  </w:style>
  <w:style w:type="paragraph" w:customStyle="1" w:styleId="F6E040E457B34EF2B47514912C07291C1">
    <w:name w:val="F6E040E457B34EF2B47514912C07291C1"/>
    <w:rsid w:val="006655E8"/>
    <w:rPr>
      <w:rFonts w:eastAsiaTheme="minorHAnsi"/>
      <w:lang w:eastAsia="en-US"/>
    </w:rPr>
  </w:style>
  <w:style w:type="paragraph" w:customStyle="1" w:styleId="2BFF3F1773584E2D8C2D3374211F86C91">
    <w:name w:val="2BFF3F1773584E2D8C2D3374211F86C91"/>
    <w:rsid w:val="006655E8"/>
    <w:rPr>
      <w:rFonts w:eastAsiaTheme="minorHAnsi"/>
      <w:lang w:eastAsia="en-US"/>
    </w:rPr>
  </w:style>
  <w:style w:type="paragraph" w:customStyle="1" w:styleId="4782FD586DB146A4848EEE3ED9A832E51">
    <w:name w:val="4782FD586DB146A4848EEE3ED9A832E51"/>
    <w:rsid w:val="006655E8"/>
    <w:rPr>
      <w:rFonts w:eastAsiaTheme="minorHAnsi"/>
      <w:lang w:eastAsia="en-US"/>
    </w:rPr>
  </w:style>
  <w:style w:type="paragraph" w:customStyle="1" w:styleId="2B2C5F0EB1E047D192DFE1E7A0988D4A1">
    <w:name w:val="2B2C5F0EB1E047D192DFE1E7A0988D4A1"/>
    <w:rsid w:val="006655E8"/>
    <w:rPr>
      <w:rFonts w:eastAsiaTheme="minorHAnsi"/>
      <w:lang w:eastAsia="en-US"/>
    </w:rPr>
  </w:style>
  <w:style w:type="paragraph" w:customStyle="1" w:styleId="7614A5EBADC34480BDC7221349F9D7F51">
    <w:name w:val="7614A5EBADC34480BDC7221349F9D7F51"/>
    <w:rsid w:val="006655E8"/>
    <w:rPr>
      <w:rFonts w:eastAsiaTheme="minorHAnsi"/>
      <w:lang w:eastAsia="en-US"/>
    </w:rPr>
  </w:style>
  <w:style w:type="paragraph" w:customStyle="1" w:styleId="70F00479588E452E808ADECDADE1B5DD1">
    <w:name w:val="70F00479588E452E808ADECDADE1B5DD1"/>
    <w:rsid w:val="006655E8"/>
    <w:rPr>
      <w:rFonts w:eastAsiaTheme="minorHAnsi"/>
      <w:lang w:eastAsia="en-US"/>
    </w:rPr>
  </w:style>
  <w:style w:type="paragraph" w:customStyle="1" w:styleId="5731CB0FCA3A4CE4B424362DA63668D51">
    <w:name w:val="5731CB0FCA3A4CE4B424362DA63668D51"/>
    <w:rsid w:val="006655E8"/>
    <w:rPr>
      <w:rFonts w:eastAsiaTheme="minorHAnsi"/>
      <w:lang w:eastAsia="en-US"/>
    </w:rPr>
  </w:style>
  <w:style w:type="paragraph" w:customStyle="1" w:styleId="826D294285DE41B89B699113507A56411">
    <w:name w:val="826D294285DE41B89B699113507A56411"/>
    <w:rsid w:val="006655E8"/>
    <w:rPr>
      <w:rFonts w:eastAsiaTheme="minorHAnsi"/>
      <w:lang w:eastAsia="en-US"/>
    </w:rPr>
  </w:style>
  <w:style w:type="paragraph" w:customStyle="1" w:styleId="4191C5FCD76B43A395798B99C9EAA1911">
    <w:name w:val="4191C5FCD76B43A395798B99C9EAA1911"/>
    <w:rsid w:val="006655E8"/>
    <w:rPr>
      <w:rFonts w:eastAsiaTheme="minorHAnsi"/>
      <w:lang w:eastAsia="en-US"/>
    </w:rPr>
  </w:style>
  <w:style w:type="paragraph" w:customStyle="1" w:styleId="AF8BEA74A65541E580EA5F4BB1D253A51">
    <w:name w:val="AF8BEA74A65541E580EA5F4BB1D253A51"/>
    <w:rsid w:val="006655E8"/>
    <w:rPr>
      <w:rFonts w:eastAsiaTheme="minorHAnsi"/>
      <w:lang w:eastAsia="en-US"/>
    </w:rPr>
  </w:style>
  <w:style w:type="paragraph" w:customStyle="1" w:styleId="47D81934FFB242DF9C947CCDD7E4E2E61">
    <w:name w:val="47D81934FFB242DF9C947CCDD7E4E2E61"/>
    <w:rsid w:val="006655E8"/>
    <w:rPr>
      <w:rFonts w:eastAsiaTheme="minorHAnsi"/>
      <w:lang w:eastAsia="en-US"/>
    </w:rPr>
  </w:style>
  <w:style w:type="paragraph" w:customStyle="1" w:styleId="820F52E7B09F4AAE99748B569907A0161">
    <w:name w:val="820F52E7B09F4AAE99748B569907A0161"/>
    <w:rsid w:val="006655E8"/>
    <w:rPr>
      <w:rFonts w:eastAsiaTheme="minorHAnsi"/>
      <w:lang w:eastAsia="en-US"/>
    </w:rPr>
  </w:style>
  <w:style w:type="paragraph" w:customStyle="1" w:styleId="A68CA799C7E9404FB1733AF2626CB1031">
    <w:name w:val="A68CA799C7E9404FB1733AF2626CB1031"/>
    <w:rsid w:val="006655E8"/>
    <w:rPr>
      <w:rFonts w:eastAsiaTheme="minorHAnsi"/>
      <w:lang w:eastAsia="en-US"/>
    </w:rPr>
  </w:style>
  <w:style w:type="paragraph" w:customStyle="1" w:styleId="F03BA5A871FF4D218628FBA86B4090CD1">
    <w:name w:val="F03BA5A871FF4D218628FBA86B4090CD1"/>
    <w:rsid w:val="006655E8"/>
    <w:rPr>
      <w:rFonts w:eastAsiaTheme="minorHAnsi"/>
      <w:lang w:eastAsia="en-US"/>
    </w:rPr>
  </w:style>
  <w:style w:type="paragraph" w:customStyle="1" w:styleId="D81F1B357FF548DD9D50EA3B9E6AD2681">
    <w:name w:val="D81F1B357FF548DD9D50EA3B9E6AD2681"/>
    <w:rsid w:val="006655E8"/>
    <w:rPr>
      <w:rFonts w:eastAsiaTheme="minorHAnsi"/>
      <w:lang w:eastAsia="en-US"/>
    </w:rPr>
  </w:style>
  <w:style w:type="paragraph" w:customStyle="1" w:styleId="7F57C22043474AEB9D8AF70C9AB3834F1">
    <w:name w:val="7F57C22043474AEB9D8AF70C9AB3834F1"/>
    <w:rsid w:val="006655E8"/>
    <w:rPr>
      <w:rFonts w:eastAsiaTheme="minorHAnsi"/>
      <w:lang w:eastAsia="en-US"/>
    </w:rPr>
  </w:style>
  <w:style w:type="paragraph" w:customStyle="1" w:styleId="2BB91950F7EA4AC7A259AA58D9EF8D8B1">
    <w:name w:val="2BB91950F7EA4AC7A259AA58D9EF8D8B1"/>
    <w:rsid w:val="006655E8"/>
    <w:rPr>
      <w:rFonts w:eastAsiaTheme="minorHAnsi"/>
      <w:lang w:eastAsia="en-US"/>
    </w:rPr>
  </w:style>
  <w:style w:type="paragraph" w:customStyle="1" w:styleId="0DAFEFE5C4C4406C971990429F02755C1">
    <w:name w:val="0DAFEFE5C4C4406C971990429F02755C1"/>
    <w:rsid w:val="006655E8"/>
    <w:rPr>
      <w:rFonts w:eastAsiaTheme="minorHAnsi"/>
      <w:lang w:eastAsia="en-US"/>
    </w:rPr>
  </w:style>
  <w:style w:type="paragraph" w:customStyle="1" w:styleId="AB4ACC26B4D848F1B0A3F04F505554591">
    <w:name w:val="AB4ACC26B4D848F1B0A3F04F505554591"/>
    <w:rsid w:val="006655E8"/>
    <w:rPr>
      <w:rFonts w:eastAsiaTheme="minorHAnsi"/>
      <w:lang w:eastAsia="en-US"/>
    </w:rPr>
  </w:style>
  <w:style w:type="paragraph" w:customStyle="1" w:styleId="F5C9FB94646A4072A18EE6F6B596FBF61">
    <w:name w:val="F5C9FB94646A4072A18EE6F6B596FBF61"/>
    <w:rsid w:val="006655E8"/>
    <w:rPr>
      <w:rFonts w:eastAsiaTheme="minorHAnsi"/>
      <w:lang w:eastAsia="en-US"/>
    </w:rPr>
  </w:style>
  <w:style w:type="paragraph" w:customStyle="1" w:styleId="0205B1BC278042FF803590F41C4AC1241">
    <w:name w:val="0205B1BC278042FF803590F41C4AC1241"/>
    <w:rsid w:val="006655E8"/>
    <w:rPr>
      <w:rFonts w:eastAsiaTheme="minorHAnsi"/>
      <w:lang w:eastAsia="en-US"/>
    </w:rPr>
  </w:style>
  <w:style w:type="paragraph" w:customStyle="1" w:styleId="5016D498FCE441548DDE1DAC3D78BEB41">
    <w:name w:val="5016D498FCE441548DDE1DAC3D78BEB41"/>
    <w:rsid w:val="006655E8"/>
    <w:rPr>
      <w:rFonts w:eastAsiaTheme="minorHAnsi"/>
      <w:lang w:eastAsia="en-US"/>
    </w:rPr>
  </w:style>
  <w:style w:type="paragraph" w:customStyle="1" w:styleId="E6AFB94741544927AB21C97C15A643851">
    <w:name w:val="E6AFB94741544927AB21C97C15A643851"/>
    <w:rsid w:val="006655E8"/>
    <w:rPr>
      <w:rFonts w:eastAsiaTheme="minorHAnsi"/>
      <w:lang w:eastAsia="en-US"/>
    </w:rPr>
  </w:style>
  <w:style w:type="paragraph" w:customStyle="1" w:styleId="BAE5F22A273C4E68BAEC62A2E8A543ED1">
    <w:name w:val="BAE5F22A273C4E68BAEC62A2E8A543ED1"/>
    <w:rsid w:val="006655E8"/>
    <w:rPr>
      <w:rFonts w:eastAsiaTheme="minorHAnsi"/>
      <w:lang w:eastAsia="en-US"/>
    </w:rPr>
  </w:style>
  <w:style w:type="paragraph" w:customStyle="1" w:styleId="B431E632BBC2431983A2D048E75B73A91">
    <w:name w:val="B431E632BBC2431983A2D048E75B73A91"/>
    <w:rsid w:val="006655E8"/>
    <w:rPr>
      <w:rFonts w:eastAsiaTheme="minorHAnsi"/>
      <w:lang w:eastAsia="en-US"/>
    </w:rPr>
  </w:style>
  <w:style w:type="paragraph" w:customStyle="1" w:styleId="2007C9C296D94448BFD366C2A767C70A1">
    <w:name w:val="2007C9C296D94448BFD366C2A767C70A1"/>
    <w:rsid w:val="006655E8"/>
    <w:rPr>
      <w:rFonts w:eastAsiaTheme="minorHAnsi"/>
      <w:lang w:eastAsia="en-US"/>
    </w:rPr>
  </w:style>
  <w:style w:type="paragraph" w:customStyle="1" w:styleId="876AD37ED9394BEC88404E004CFF753D1">
    <w:name w:val="876AD37ED9394BEC88404E004CFF753D1"/>
    <w:rsid w:val="006655E8"/>
    <w:rPr>
      <w:rFonts w:eastAsiaTheme="minorHAnsi"/>
      <w:lang w:eastAsia="en-US"/>
    </w:rPr>
  </w:style>
  <w:style w:type="paragraph" w:customStyle="1" w:styleId="D1B1E9C4AC4D4322BF523DCC0B5DD4201">
    <w:name w:val="D1B1E9C4AC4D4322BF523DCC0B5DD4201"/>
    <w:rsid w:val="006655E8"/>
    <w:rPr>
      <w:rFonts w:eastAsiaTheme="minorHAnsi"/>
      <w:lang w:eastAsia="en-US"/>
    </w:rPr>
  </w:style>
  <w:style w:type="paragraph" w:customStyle="1" w:styleId="58962CF853A84C52B7D47C5A2A0034D11">
    <w:name w:val="58962CF853A84C52B7D47C5A2A0034D11"/>
    <w:rsid w:val="006655E8"/>
    <w:rPr>
      <w:rFonts w:eastAsiaTheme="minorHAnsi"/>
      <w:lang w:eastAsia="en-US"/>
    </w:rPr>
  </w:style>
  <w:style w:type="paragraph" w:customStyle="1" w:styleId="6EFC351BE1664A20AF12FA93775503161">
    <w:name w:val="6EFC351BE1664A20AF12FA93775503161"/>
    <w:rsid w:val="006655E8"/>
    <w:rPr>
      <w:rFonts w:eastAsiaTheme="minorHAnsi"/>
      <w:lang w:eastAsia="en-US"/>
    </w:rPr>
  </w:style>
  <w:style w:type="paragraph" w:customStyle="1" w:styleId="9C574F646A3E4638A0D2012EBE4C67651">
    <w:name w:val="9C574F646A3E4638A0D2012EBE4C67651"/>
    <w:rsid w:val="006655E8"/>
    <w:rPr>
      <w:rFonts w:eastAsiaTheme="minorHAnsi"/>
      <w:lang w:eastAsia="en-US"/>
    </w:rPr>
  </w:style>
  <w:style w:type="paragraph" w:customStyle="1" w:styleId="CAB9BC86D31343799BD741685436D8CA1">
    <w:name w:val="CAB9BC86D31343799BD741685436D8CA1"/>
    <w:rsid w:val="006655E8"/>
    <w:rPr>
      <w:rFonts w:eastAsiaTheme="minorHAnsi"/>
      <w:lang w:eastAsia="en-US"/>
    </w:rPr>
  </w:style>
  <w:style w:type="paragraph" w:customStyle="1" w:styleId="C5ACC5BB577F4592A4780F14430285FC1">
    <w:name w:val="C5ACC5BB577F4592A4780F14430285FC1"/>
    <w:rsid w:val="006655E8"/>
    <w:rPr>
      <w:rFonts w:eastAsiaTheme="minorHAnsi"/>
      <w:lang w:eastAsia="en-US"/>
    </w:rPr>
  </w:style>
  <w:style w:type="paragraph" w:customStyle="1" w:styleId="7966D723934F4DB483F0B39C677337251">
    <w:name w:val="7966D723934F4DB483F0B39C677337251"/>
    <w:rsid w:val="006655E8"/>
    <w:rPr>
      <w:rFonts w:eastAsiaTheme="minorHAnsi"/>
      <w:lang w:eastAsia="en-US"/>
    </w:rPr>
  </w:style>
  <w:style w:type="paragraph" w:customStyle="1" w:styleId="A7B10AA5172144CCA0055FC3F9C620CC1">
    <w:name w:val="A7B10AA5172144CCA0055FC3F9C620CC1"/>
    <w:rsid w:val="006655E8"/>
    <w:rPr>
      <w:rFonts w:eastAsiaTheme="minorHAnsi"/>
      <w:lang w:eastAsia="en-US"/>
    </w:rPr>
  </w:style>
  <w:style w:type="paragraph" w:customStyle="1" w:styleId="EF2CA38BE5724A68B0488BA5237F29461">
    <w:name w:val="EF2CA38BE5724A68B0488BA5237F29461"/>
    <w:rsid w:val="006655E8"/>
    <w:rPr>
      <w:rFonts w:eastAsiaTheme="minorHAnsi"/>
      <w:lang w:eastAsia="en-US"/>
    </w:rPr>
  </w:style>
  <w:style w:type="paragraph" w:customStyle="1" w:styleId="703CFD66A3E74FFBB57CB19B429D2C461">
    <w:name w:val="703CFD66A3E74FFBB57CB19B429D2C461"/>
    <w:rsid w:val="006655E8"/>
    <w:rPr>
      <w:rFonts w:eastAsiaTheme="minorHAnsi"/>
      <w:lang w:eastAsia="en-US"/>
    </w:rPr>
  </w:style>
  <w:style w:type="paragraph" w:customStyle="1" w:styleId="277947FABE814219963871479058DE7D1">
    <w:name w:val="277947FABE814219963871479058DE7D1"/>
    <w:rsid w:val="006655E8"/>
    <w:rPr>
      <w:rFonts w:eastAsiaTheme="minorHAnsi"/>
      <w:lang w:eastAsia="en-US"/>
    </w:rPr>
  </w:style>
  <w:style w:type="paragraph" w:customStyle="1" w:styleId="39AD85AF5A8D434DA9710A9CB77BE9041">
    <w:name w:val="39AD85AF5A8D434DA9710A9CB77BE9041"/>
    <w:rsid w:val="006655E8"/>
    <w:rPr>
      <w:rFonts w:eastAsiaTheme="minorHAnsi"/>
      <w:lang w:eastAsia="en-US"/>
    </w:rPr>
  </w:style>
  <w:style w:type="paragraph" w:customStyle="1" w:styleId="A6EF98525E5E478B9C3C4BD78D18E0691">
    <w:name w:val="A6EF98525E5E478B9C3C4BD78D18E0691"/>
    <w:rsid w:val="006655E8"/>
    <w:rPr>
      <w:rFonts w:eastAsiaTheme="minorHAnsi"/>
      <w:lang w:eastAsia="en-US"/>
    </w:rPr>
  </w:style>
  <w:style w:type="paragraph" w:customStyle="1" w:styleId="F40845548D7E477B88BA8EF70866ED5F1">
    <w:name w:val="F40845548D7E477B88BA8EF70866ED5F1"/>
    <w:rsid w:val="006655E8"/>
    <w:rPr>
      <w:rFonts w:eastAsiaTheme="minorHAnsi"/>
      <w:lang w:eastAsia="en-US"/>
    </w:rPr>
  </w:style>
  <w:style w:type="paragraph" w:customStyle="1" w:styleId="ED129BBC13E648A7B4F1B078D98390341">
    <w:name w:val="ED129BBC13E648A7B4F1B078D98390341"/>
    <w:rsid w:val="006655E8"/>
    <w:rPr>
      <w:rFonts w:eastAsiaTheme="minorHAnsi"/>
      <w:lang w:eastAsia="en-US"/>
    </w:rPr>
  </w:style>
  <w:style w:type="paragraph" w:customStyle="1" w:styleId="48F6A92F53144FE0AB38BEFD090FD7691">
    <w:name w:val="48F6A92F53144FE0AB38BEFD090FD7691"/>
    <w:rsid w:val="006655E8"/>
    <w:rPr>
      <w:rFonts w:eastAsiaTheme="minorHAnsi"/>
      <w:lang w:eastAsia="en-US"/>
    </w:rPr>
  </w:style>
  <w:style w:type="paragraph" w:customStyle="1" w:styleId="A4C3892D7FDF45308D73D639E4BC9A441">
    <w:name w:val="A4C3892D7FDF45308D73D639E4BC9A441"/>
    <w:rsid w:val="006655E8"/>
    <w:rPr>
      <w:rFonts w:eastAsiaTheme="minorHAnsi"/>
      <w:lang w:eastAsia="en-US"/>
    </w:rPr>
  </w:style>
  <w:style w:type="paragraph" w:customStyle="1" w:styleId="27F916F92B6B41F3B3A91CC2B930EA8F1">
    <w:name w:val="27F916F92B6B41F3B3A91CC2B930EA8F1"/>
    <w:rsid w:val="006655E8"/>
    <w:rPr>
      <w:rFonts w:eastAsiaTheme="minorHAnsi"/>
      <w:lang w:eastAsia="en-US"/>
    </w:rPr>
  </w:style>
  <w:style w:type="paragraph" w:customStyle="1" w:styleId="701E45AE2C3244FBB9D974CE1EA289F21">
    <w:name w:val="701E45AE2C3244FBB9D974CE1EA289F21"/>
    <w:rsid w:val="006655E8"/>
    <w:rPr>
      <w:rFonts w:eastAsiaTheme="minorHAnsi"/>
      <w:lang w:eastAsia="en-US"/>
    </w:rPr>
  </w:style>
  <w:style w:type="paragraph" w:customStyle="1" w:styleId="5747D38BB7424954A8EDC4860C765D4E1">
    <w:name w:val="5747D38BB7424954A8EDC4860C765D4E1"/>
    <w:rsid w:val="006655E8"/>
    <w:rPr>
      <w:rFonts w:eastAsiaTheme="minorHAnsi"/>
      <w:lang w:eastAsia="en-US"/>
    </w:rPr>
  </w:style>
  <w:style w:type="paragraph" w:customStyle="1" w:styleId="CE45705EB40D462A9D7D4662507BDFA71">
    <w:name w:val="CE45705EB40D462A9D7D4662507BDFA71"/>
    <w:rsid w:val="006655E8"/>
    <w:rPr>
      <w:rFonts w:eastAsiaTheme="minorHAnsi"/>
      <w:lang w:eastAsia="en-US"/>
    </w:rPr>
  </w:style>
  <w:style w:type="paragraph" w:customStyle="1" w:styleId="8D6F4D7419CD4EB098CB5C83C9F47A0C1">
    <w:name w:val="8D6F4D7419CD4EB098CB5C83C9F47A0C1"/>
    <w:rsid w:val="006655E8"/>
    <w:rPr>
      <w:rFonts w:eastAsiaTheme="minorHAnsi"/>
      <w:lang w:eastAsia="en-US"/>
    </w:rPr>
  </w:style>
  <w:style w:type="paragraph" w:customStyle="1" w:styleId="0CD13737B62C499DAF60473A58ABC9571">
    <w:name w:val="0CD13737B62C499DAF60473A58ABC9571"/>
    <w:rsid w:val="006655E8"/>
    <w:rPr>
      <w:rFonts w:eastAsiaTheme="minorHAnsi"/>
      <w:lang w:eastAsia="en-US"/>
    </w:rPr>
  </w:style>
  <w:style w:type="paragraph" w:customStyle="1" w:styleId="4FAF7D276DC8462C90D9A15C8EC0E5D71">
    <w:name w:val="4FAF7D276DC8462C90D9A15C8EC0E5D71"/>
    <w:rsid w:val="006655E8"/>
    <w:rPr>
      <w:rFonts w:eastAsiaTheme="minorHAnsi"/>
      <w:lang w:eastAsia="en-US"/>
    </w:rPr>
  </w:style>
  <w:style w:type="paragraph" w:customStyle="1" w:styleId="D3CC039063EF4CED967D361CBF4214BC1">
    <w:name w:val="D3CC039063EF4CED967D361CBF4214BC1"/>
    <w:rsid w:val="006655E8"/>
    <w:rPr>
      <w:rFonts w:eastAsiaTheme="minorHAnsi"/>
      <w:lang w:eastAsia="en-US"/>
    </w:rPr>
  </w:style>
  <w:style w:type="paragraph" w:customStyle="1" w:styleId="6537CFF153F24D41B0E96D94202010EE1">
    <w:name w:val="6537CFF153F24D41B0E96D94202010EE1"/>
    <w:rsid w:val="006655E8"/>
    <w:rPr>
      <w:rFonts w:eastAsiaTheme="minorHAnsi"/>
      <w:lang w:eastAsia="en-US"/>
    </w:rPr>
  </w:style>
  <w:style w:type="paragraph" w:customStyle="1" w:styleId="7A52657B6D834794B23DD2ECBBA6FB681">
    <w:name w:val="7A52657B6D834794B23DD2ECBBA6FB681"/>
    <w:rsid w:val="006655E8"/>
    <w:rPr>
      <w:rFonts w:eastAsiaTheme="minorHAnsi"/>
      <w:lang w:eastAsia="en-US"/>
    </w:rPr>
  </w:style>
  <w:style w:type="paragraph" w:customStyle="1" w:styleId="B096A160A2574F7FA1EA45A96F8898F01">
    <w:name w:val="B096A160A2574F7FA1EA45A96F8898F01"/>
    <w:rsid w:val="006655E8"/>
    <w:rPr>
      <w:rFonts w:eastAsiaTheme="minorHAnsi"/>
      <w:lang w:eastAsia="en-US"/>
    </w:rPr>
  </w:style>
  <w:style w:type="paragraph" w:customStyle="1" w:styleId="0CD205714A5948E9801A27BBCD58EB7C1">
    <w:name w:val="0CD205714A5948E9801A27BBCD58EB7C1"/>
    <w:rsid w:val="006655E8"/>
    <w:rPr>
      <w:rFonts w:eastAsiaTheme="minorHAnsi"/>
      <w:lang w:eastAsia="en-US"/>
    </w:rPr>
  </w:style>
  <w:style w:type="paragraph" w:customStyle="1" w:styleId="5AF21695E6E1448982EE768504D3E7E41">
    <w:name w:val="5AF21695E6E1448982EE768504D3E7E41"/>
    <w:rsid w:val="006655E8"/>
    <w:rPr>
      <w:rFonts w:eastAsiaTheme="minorHAnsi"/>
      <w:lang w:eastAsia="en-US"/>
    </w:rPr>
  </w:style>
  <w:style w:type="paragraph" w:customStyle="1" w:styleId="62BB2F007C7643B2AAD82F28998753221">
    <w:name w:val="62BB2F007C7643B2AAD82F28998753221"/>
    <w:rsid w:val="006655E8"/>
    <w:rPr>
      <w:rFonts w:eastAsiaTheme="minorHAnsi"/>
      <w:lang w:eastAsia="en-US"/>
    </w:rPr>
  </w:style>
  <w:style w:type="paragraph" w:customStyle="1" w:styleId="A110EE3F223A43F7A07ED39618EA47C61">
    <w:name w:val="A110EE3F223A43F7A07ED39618EA47C61"/>
    <w:rsid w:val="006655E8"/>
    <w:rPr>
      <w:rFonts w:eastAsiaTheme="minorHAnsi"/>
      <w:lang w:eastAsia="en-US"/>
    </w:rPr>
  </w:style>
  <w:style w:type="paragraph" w:customStyle="1" w:styleId="F72A8A6832D14A40B837887FA2E725F21">
    <w:name w:val="F72A8A6832D14A40B837887FA2E725F21"/>
    <w:rsid w:val="006655E8"/>
    <w:rPr>
      <w:rFonts w:eastAsiaTheme="minorHAnsi"/>
      <w:lang w:eastAsia="en-US"/>
    </w:rPr>
  </w:style>
  <w:style w:type="paragraph" w:customStyle="1" w:styleId="E3F37B196EAE4F1BB9944B7597E247491">
    <w:name w:val="E3F37B196EAE4F1BB9944B7597E247491"/>
    <w:rsid w:val="006655E8"/>
    <w:rPr>
      <w:rFonts w:eastAsiaTheme="minorHAnsi"/>
      <w:lang w:eastAsia="en-US"/>
    </w:rPr>
  </w:style>
  <w:style w:type="paragraph" w:customStyle="1" w:styleId="7DA95814A8704B959F8A714D32F16A281">
    <w:name w:val="7DA95814A8704B959F8A714D32F16A281"/>
    <w:rsid w:val="006655E8"/>
    <w:rPr>
      <w:rFonts w:eastAsiaTheme="minorHAnsi"/>
      <w:lang w:eastAsia="en-US"/>
    </w:rPr>
  </w:style>
  <w:style w:type="paragraph" w:customStyle="1" w:styleId="5E00DFEEA3B54893A008277209476C351">
    <w:name w:val="5E00DFEEA3B54893A008277209476C351"/>
    <w:rsid w:val="006655E8"/>
    <w:rPr>
      <w:rFonts w:eastAsiaTheme="minorHAnsi"/>
      <w:lang w:eastAsia="en-US"/>
    </w:rPr>
  </w:style>
  <w:style w:type="paragraph" w:customStyle="1" w:styleId="DD4BB88C21394749847DB9D40F23C1E61">
    <w:name w:val="DD4BB88C21394749847DB9D40F23C1E61"/>
    <w:rsid w:val="006655E8"/>
    <w:rPr>
      <w:rFonts w:eastAsiaTheme="minorHAnsi"/>
      <w:lang w:eastAsia="en-US"/>
    </w:rPr>
  </w:style>
  <w:style w:type="paragraph" w:customStyle="1" w:styleId="C5A9F8DAB987444BA45AEB500FB17AA11">
    <w:name w:val="C5A9F8DAB987444BA45AEB500FB17AA11"/>
    <w:rsid w:val="006655E8"/>
    <w:rPr>
      <w:rFonts w:eastAsiaTheme="minorHAnsi"/>
      <w:lang w:eastAsia="en-US"/>
    </w:rPr>
  </w:style>
  <w:style w:type="paragraph" w:customStyle="1" w:styleId="C58F01C290DB417FBF3B4E993D98D2561">
    <w:name w:val="C58F01C290DB417FBF3B4E993D98D2561"/>
    <w:rsid w:val="006655E8"/>
    <w:rPr>
      <w:rFonts w:eastAsiaTheme="minorHAnsi"/>
      <w:lang w:eastAsia="en-US"/>
    </w:rPr>
  </w:style>
  <w:style w:type="paragraph" w:customStyle="1" w:styleId="A9B974242C5444A5B0F4154229F863E81">
    <w:name w:val="A9B974242C5444A5B0F4154229F863E81"/>
    <w:rsid w:val="006655E8"/>
    <w:rPr>
      <w:rFonts w:eastAsiaTheme="minorHAnsi"/>
      <w:lang w:eastAsia="en-US"/>
    </w:rPr>
  </w:style>
  <w:style w:type="paragraph" w:customStyle="1" w:styleId="D2509CB0751049A1AD5544AF21D1E7911">
    <w:name w:val="D2509CB0751049A1AD5544AF21D1E7911"/>
    <w:rsid w:val="006655E8"/>
    <w:rPr>
      <w:rFonts w:eastAsiaTheme="minorHAnsi"/>
      <w:lang w:eastAsia="en-US"/>
    </w:rPr>
  </w:style>
  <w:style w:type="paragraph" w:customStyle="1" w:styleId="858001CF9B234ED4BC386BF132D1CAC61">
    <w:name w:val="858001CF9B234ED4BC386BF132D1CAC61"/>
    <w:rsid w:val="006655E8"/>
    <w:rPr>
      <w:rFonts w:eastAsiaTheme="minorHAnsi"/>
      <w:lang w:eastAsia="en-US"/>
    </w:rPr>
  </w:style>
  <w:style w:type="paragraph" w:customStyle="1" w:styleId="7DFEFCE7347340278453A02C2F9958641">
    <w:name w:val="7DFEFCE7347340278453A02C2F9958641"/>
    <w:rsid w:val="006655E8"/>
    <w:rPr>
      <w:rFonts w:eastAsiaTheme="minorHAnsi"/>
      <w:lang w:eastAsia="en-US"/>
    </w:rPr>
  </w:style>
  <w:style w:type="paragraph" w:customStyle="1" w:styleId="A0DB2FD9CD33491FBF80905FE56B8D441">
    <w:name w:val="A0DB2FD9CD33491FBF80905FE56B8D441"/>
    <w:rsid w:val="006655E8"/>
    <w:rPr>
      <w:rFonts w:eastAsiaTheme="minorHAnsi"/>
      <w:lang w:eastAsia="en-US"/>
    </w:rPr>
  </w:style>
  <w:style w:type="paragraph" w:customStyle="1" w:styleId="B282AF7043C64CEE86FA5698890D57061">
    <w:name w:val="B282AF7043C64CEE86FA5698890D57061"/>
    <w:rsid w:val="006655E8"/>
    <w:rPr>
      <w:rFonts w:eastAsiaTheme="minorHAnsi"/>
      <w:lang w:eastAsia="en-US"/>
    </w:rPr>
  </w:style>
  <w:style w:type="paragraph" w:customStyle="1" w:styleId="CA0D93B951E6471CAE52AA9F17C1917D1">
    <w:name w:val="CA0D93B951E6471CAE52AA9F17C1917D1"/>
    <w:rsid w:val="006655E8"/>
    <w:rPr>
      <w:rFonts w:eastAsiaTheme="minorHAnsi"/>
      <w:lang w:eastAsia="en-US"/>
    </w:rPr>
  </w:style>
  <w:style w:type="paragraph" w:customStyle="1" w:styleId="09DF35B9EB754DB595AB484C5664E5291">
    <w:name w:val="09DF35B9EB754DB595AB484C5664E5291"/>
    <w:rsid w:val="006655E8"/>
    <w:rPr>
      <w:rFonts w:eastAsiaTheme="minorHAnsi"/>
      <w:lang w:eastAsia="en-US"/>
    </w:rPr>
  </w:style>
  <w:style w:type="paragraph" w:customStyle="1" w:styleId="48C77AA4221B4BC6AA791B16B8FABACC1">
    <w:name w:val="48C77AA4221B4BC6AA791B16B8FABACC1"/>
    <w:rsid w:val="006655E8"/>
    <w:rPr>
      <w:rFonts w:eastAsiaTheme="minorHAnsi"/>
      <w:lang w:eastAsia="en-US"/>
    </w:rPr>
  </w:style>
  <w:style w:type="paragraph" w:customStyle="1" w:styleId="78FBAD9D433E4AFC93507B202627C02B1">
    <w:name w:val="78FBAD9D433E4AFC93507B202627C02B1"/>
    <w:rsid w:val="006655E8"/>
    <w:rPr>
      <w:rFonts w:eastAsiaTheme="minorHAnsi"/>
      <w:lang w:eastAsia="en-US"/>
    </w:rPr>
  </w:style>
  <w:style w:type="paragraph" w:customStyle="1" w:styleId="C060081E776343FD81AD6E1695AA3F221">
    <w:name w:val="C060081E776343FD81AD6E1695AA3F221"/>
    <w:rsid w:val="006655E8"/>
    <w:rPr>
      <w:rFonts w:eastAsiaTheme="minorHAnsi"/>
      <w:lang w:eastAsia="en-US"/>
    </w:rPr>
  </w:style>
  <w:style w:type="paragraph" w:customStyle="1" w:styleId="7D3C5ACAE9B54FD79CE36DC5161B4C711">
    <w:name w:val="7D3C5ACAE9B54FD79CE36DC5161B4C711"/>
    <w:rsid w:val="006655E8"/>
    <w:rPr>
      <w:rFonts w:eastAsiaTheme="minorHAnsi"/>
      <w:lang w:eastAsia="en-US"/>
    </w:rPr>
  </w:style>
  <w:style w:type="paragraph" w:customStyle="1" w:styleId="7C17EDB57100428AB65FD7077E1934991">
    <w:name w:val="7C17EDB57100428AB65FD7077E1934991"/>
    <w:rsid w:val="006655E8"/>
    <w:rPr>
      <w:rFonts w:eastAsiaTheme="minorHAnsi"/>
      <w:lang w:eastAsia="en-US"/>
    </w:rPr>
  </w:style>
  <w:style w:type="paragraph" w:customStyle="1" w:styleId="395F3727F6074FDC9D6F9CEA20BE8D131">
    <w:name w:val="395F3727F6074FDC9D6F9CEA20BE8D131"/>
    <w:rsid w:val="006655E8"/>
    <w:rPr>
      <w:rFonts w:eastAsiaTheme="minorHAnsi"/>
      <w:lang w:eastAsia="en-US"/>
    </w:rPr>
  </w:style>
  <w:style w:type="paragraph" w:customStyle="1" w:styleId="27CDE532F2CA4BE9AE6C4CD4E6924B771">
    <w:name w:val="27CDE532F2CA4BE9AE6C4CD4E6924B771"/>
    <w:rsid w:val="006655E8"/>
    <w:rPr>
      <w:rFonts w:eastAsiaTheme="minorHAnsi"/>
      <w:lang w:eastAsia="en-US"/>
    </w:rPr>
  </w:style>
  <w:style w:type="paragraph" w:customStyle="1" w:styleId="93874D1D31FD40B384F340643343F4D01">
    <w:name w:val="93874D1D31FD40B384F340643343F4D01"/>
    <w:rsid w:val="006655E8"/>
    <w:rPr>
      <w:rFonts w:eastAsiaTheme="minorHAnsi"/>
      <w:lang w:eastAsia="en-US"/>
    </w:rPr>
  </w:style>
  <w:style w:type="paragraph" w:customStyle="1" w:styleId="9CEE1D63AF134DC6A4645EB58D0D4FCA1">
    <w:name w:val="9CEE1D63AF134DC6A4645EB58D0D4FCA1"/>
    <w:rsid w:val="006655E8"/>
    <w:rPr>
      <w:rFonts w:eastAsiaTheme="minorHAnsi"/>
      <w:lang w:eastAsia="en-US"/>
    </w:rPr>
  </w:style>
  <w:style w:type="paragraph" w:customStyle="1" w:styleId="D3FDB873CDFF49B38FA4D0BA5CDA18BD1">
    <w:name w:val="D3FDB873CDFF49B38FA4D0BA5CDA18BD1"/>
    <w:rsid w:val="006655E8"/>
    <w:rPr>
      <w:rFonts w:eastAsiaTheme="minorHAnsi"/>
      <w:lang w:eastAsia="en-US"/>
    </w:rPr>
  </w:style>
  <w:style w:type="paragraph" w:customStyle="1" w:styleId="6D72F35858374B65A638B149FF4D0F261">
    <w:name w:val="6D72F35858374B65A638B149FF4D0F261"/>
    <w:rsid w:val="006655E8"/>
    <w:rPr>
      <w:rFonts w:eastAsiaTheme="minorHAnsi"/>
      <w:lang w:eastAsia="en-US"/>
    </w:rPr>
  </w:style>
  <w:style w:type="paragraph" w:customStyle="1" w:styleId="505BDC40B68D429DA7C6428E734285C91">
    <w:name w:val="505BDC40B68D429DA7C6428E734285C91"/>
    <w:rsid w:val="006655E8"/>
    <w:rPr>
      <w:rFonts w:eastAsiaTheme="minorHAnsi"/>
      <w:lang w:eastAsia="en-US"/>
    </w:rPr>
  </w:style>
  <w:style w:type="paragraph" w:customStyle="1" w:styleId="8C884C0749464CAA85BAEC8B0E7CC1821">
    <w:name w:val="8C884C0749464CAA85BAEC8B0E7CC1821"/>
    <w:rsid w:val="006655E8"/>
    <w:rPr>
      <w:rFonts w:eastAsiaTheme="minorHAnsi"/>
      <w:lang w:eastAsia="en-US"/>
    </w:rPr>
  </w:style>
  <w:style w:type="paragraph" w:customStyle="1" w:styleId="60A7A857B97245DF8E1E425F0EE64A461">
    <w:name w:val="60A7A857B97245DF8E1E425F0EE64A461"/>
    <w:rsid w:val="006655E8"/>
    <w:rPr>
      <w:rFonts w:eastAsiaTheme="minorHAnsi"/>
      <w:lang w:eastAsia="en-US"/>
    </w:rPr>
  </w:style>
  <w:style w:type="paragraph" w:customStyle="1" w:styleId="8B2D11CEA7E04736A335ECABCAA247AA1">
    <w:name w:val="8B2D11CEA7E04736A335ECABCAA247AA1"/>
    <w:rsid w:val="006655E8"/>
    <w:rPr>
      <w:rFonts w:eastAsiaTheme="minorHAnsi"/>
      <w:lang w:eastAsia="en-US"/>
    </w:rPr>
  </w:style>
  <w:style w:type="paragraph" w:customStyle="1" w:styleId="02E0107502F74214A1A5B75728F45D061">
    <w:name w:val="02E0107502F74214A1A5B75728F45D061"/>
    <w:rsid w:val="006655E8"/>
    <w:rPr>
      <w:rFonts w:eastAsiaTheme="minorHAnsi"/>
      <w:lang w:eastAsia="en-US"/>
    </w:rPr>
  </w:style>
  <w:style w:type="paragraph" w:customStyle="1" w:styleId="1BE35DCC9DD1471D868078477B717A575">
    <w:name w:val="1BE35DCC9DD1471D868078477B717A575"/>
    <w:rsid w:val="00051D67"/>
    <w:rPr>
      <w:rFonts w:eastAsiaTheme="minorHAnsi"/>
      <w:lang w:eastAsia="en-US"/>
    </w:rPr>
  </w:style>
  <w:style w:type="paragraph" w:customStyle="1" w:styleId="B5EEC1CF919844A0878AD07CCFBCBB634">
    <w:name w:val="B5EEC1CF919844A0878AD07CCFBCBB634"/>
    <w:rsid w:val="00051D67"/>
    <w:rPr>
      <w:rFonts w:eastAsiaTheme="minorHAnsi"/>
      <w:lang w:eastAsia="en-US"/>
    </w:rPr>
  </w:style>
  <w:style w:type="paragraph" w:customStyle="1" w:styleId="D48835CEF7DA4A618B04AC0B14F23D8B4">
    <w:name w:val="D48835CEF7DA4A618B04AC0B14F23D8B4"/>
    <w:rsid w:val="00051D67"/>
    <w:rPr>
      <w:rFonts w:eastAsiaTheme="minorHAnsi"/>
      <w:lang w:eastAsia="en-US"/>
    </w:rPr>
  </w:style>
  <w:style w:type="paragraph" w:customStyle="1" w:styleId="C0A32CD8630E48C18CDAAA2DE69F4B1B4">
    <w:name w:val="C0A32CD8630E48C18CDAAA2DE69F4B1B4"/>
    <w:rsid w:val="00051D67"/>
    <w:rPr>
      <w:rFonts w:eastAsiaTheme="minorHAnsi"/>
      <w:lang w:eastAsia="en-US"/>
    </w:rPr>
  </w:style>
  <w:style w:type="paragraph" w:customStyle="1" w:styleId="1162477271474C9C9B84BB6A5B261B7C4">
    <w:name w:val="1162477271474C9C9B84BB6A5B261B7C4"/>
    <w:rsid w:val="00051D67"/>
    <w:rPr>
      <w:rFonts w:eastAsiaTheme="minorHAnsi"/>
      <w:lang w:eastAsia="en-US"/>
    </w:rPr>
  </w:style>
  <w:style w:type="paragraph" w:customStyle="1" w:styleId="2A6236AB63E84713AEE30B270070F9004">
    <w:name w:val="2A6236AB63E84713AEE30B270070F9004"/>
    <w:rsid w:val="00051D67"/>
    <w:rPr>
      <w:rFonts w:eastAsiaTheme="minorHAnsi"/>
      <w:lang w:eastAsia="en-US"/>
    </w:rPr>
  </w:style>
  <w:style w:type="paragraph" w:customStyle="1" w:styleId="4FD7C7DD4D9F49E2B6A1F16727382EDE3">
    <w:name w:val="4FD7C7DD4D9F49E2B6A1F16727382EDE3"/>
    <w:rsid w:val="00051D67"/>
    <w:rPr>
      <w:rFonts w:eastAsiaTheme="minorHAnsi"/>
      <w:lang w:eastAsia="en-US"/>
    </w:rPr>
  </w:style>
  <w:style w:type="paragraph" w:customStyle="1" w:styleId="1E479AE9AEFB4EA18D27F6B43953488A3">
    <w:name w:val="1E479AE9AEFB4EA18D27F6B43953488A3"/>
    <w:rsid w:val="00051D67"/>
    <w:rPr>
      <w:rFonts w:eastAsiaTheme="minorHAnsi"/>
      <w:lang w:eastAsia="en-US"/>
    </w:rPr>
  </w:style>
  <w:style w:type="paragraph" w:customStyle="1" w:styleId="1A0CFD051A0F4B3BAB2909F49A589A593">
    <w:name w:val="1A0CFD051A0F4B3BAB2909F49A589A593"/>
    <w:rsid w:val="00051D67"/>
    <w:rPr>
      <w:rFonts w:eastAsiaTheme="minorHAnsi"/>
      <w:lang w:eastAsia="en-US"/>
    </w:rPr>
  </w:style>
  <w:style w:type="paragraph" w:customStyle="1" w:styleId="4D35E648AB2840CA995A1DBEB54DF33E3">
    <w:name w:val="4D35E648AB2840CA995A1DBEB54DF33E3"/>
    <w:rsid w:val="00051D67"/>
    <w:rPr>
      <w:rFonts w:eastAsiaTheme="minorHAnsi"/>
      <w:lang w:eastAsia="en-US"/>
    </w:rPr>
  </w:style>
  <w:style w:type="paragraph" w:customStyle="1" w:styleId="50E19402B59D40B58B76756C62739BFC3">
    <w:name w:val="50E19402B59D40B58B76756C62739BFC3"/>
    <w:rsid w:val="00051D67"/>
    <w:rPr>
      <w:rFonts w:eastAsiaTheme="minorHAnsi"/>
      <w:lang w:eastAsia="en-US"/>
    </w:rPr>
  </w:style>
  <w:style w:type="paragraph" w:customStyle="1" w:styleId="E47D7180428B479F901BE1202C5092853">
    <w:name w:val="E47D7180428B479F901BE1202C5092853"/>
    <w:rsid w:val="00051D67"/>
    <w:rPr>
      <w:rFonts w:eastAsiaTheme="minorHAnsi"/>
      <w:lang w:eastAsia="en-US"/>
    </w:rPr>
  </w:style>
  <w:style w:type="paragraph" w:customStyle="1" w:styleId="CA5111DB47B743D7ABE637B5636F97A93">
    <w:name w:val="CA5111DB47B743D7ABE637B5636F97A93"/>
    <w:rsid w:val="00051D67"/>
    <w:rPr>
      <w:rFonts w:eastAsiaTheme="minorHAnsi"/>
      <w:lang w:eastAsia="en-US"/>
    </w:rPr>
  </w:style>
  <w:style w:type="paragraph" w:customStyle="1" w:styleId="F669F1076DF946AABF8479B9EBBF806E3">
    <w:name w:val="F669F1076DF946AABF8479B9EBBF806E3"/>
    <w:rsid w:val="00051D67"/>
    <w:rPr>
      <w:rFonts w:eastAsiaTheme="minorHAnsi"/>
      <w:lang w:eastAsia="en-US"/>
    </w:rPr>
  </w:style>
  <w:style w:type="paragraph" w:customStyle="1" w:styleId="9D40586C2984483BAB1727E6C53C444E4">
    <w:name w:val="9D40586C2984483BAB1727E6C53C444E4"/>
    <w:rsid w:val="00051D67"/>
    <w:rPr>
      <w:rFonts w:eastAsiaTheme="minorHAnsi"/>
      <w:lang w:eastAsia="en-US"/>
    </w:rPr>
  </w:style>
  <w:style w:type="paragraph" w:customStyle="1" w:styleId="0D02F8C8C1DF4F5FA4070E0CF4469F944">
    <w:name w:val="0D02F8C8C1DF4F5FA4070E0CF4469F944"/>
    <w:rsid w:val="00051D67"/>
    <w:rPr>
      <w:rFonts w:eastAsiaTheme="minorHAnsi"/>
      <w:lang w:eastAsia="en-US"/>
    </w:rPr>
  </w:style>
  <w:style w:type="paragraph" w:customStyle="1" w:styleId="906B6208CBD7425B91DA7F8A691C6FB13">
    <w:name w:val="906B6208CBD7425B91DA7F8A691C6FB13"/>
    <w:rsid w:val="00051D67"/>
    <w:rPr>
      <w:rFonts w:eastAsiaTheme="minorHAnsi"/>
      <w:lang w:eastAsia="en-US"/>
    </w:rPr>
  </w:style>
  <w:style w:type="paragraph" w:customStyle="1" w:styleId="8B145A6C7A594E60BC98A92C7F44F3A33">
    <w:name w:val="8B145A6C7A594E60BC98A92C7F44F3A33"/>
    <w:rsid w:val="00051D67"/>
    <w:rPr>
      <w:rFonts w:eastAsiaTheme="minorHAnsi"/>
      <w:lang w:eastAsia="en-US"/>
    </w:rPr>
  </w:style>
  <w:style w:type="paragraph" w:customStyle="1" w:styleId="FB84B93A8F214173AC49DFED0FAF373A4">
    <w:name w:val="FB84B93A8F214173AC49DFED0FAF373A4"/>
    <w:rsid w:val="00051D67"/>
    <w:rPr>
      <w:rFonts w:eastAsiaTheme="minorHAnsi"/>
      <w:lang w:eastAsia="en-US"/>
    </w:rPr>
  </w:style>
  <w:style w:type="paragraph" w:customStyle="1" w:styleId="428BFEFCF0274F84946BC6744C8774914">
    <w:name w:val="428BFEFCF0274F84946BC6744C8774914"/>
    <w:rsid w:val="00051D67"/>
    <w:rPr>
      <w:rFonts w:eastAsiaTheme="minorHAnsi"/>
      <w:lang w:eastAsia="en-US"/>
    </w:rPr>
  </w:style>
  <w:style w:type="paragraph" w:customStyle="1" w:styleId="78E33CC7947143A7AEDC515561D43B733">
    <w:name w:val="78E33CC7947143A7AEDC515561D43B733"/>
    <w:rsid w:val="00051D67"/>
    <w:rPr>
      <w:rFonts w:eastAsiaTheme="minorHAnsi"/>
      <w:lang w:eastAsia="en-US"/>
    </w:rPr>
  </w:style>
  <w:style w:type="paragraph" w:customStyle="1" w:styleId="ABD6264911444C22A1F7086DFA429C303">
    <w:name w:val="ABD6264911444C22A1F7086DFA429C303"/>
    <w:rsid w:val="00051D67"/>
    <w:rPr>
      <w:rFonts w:eastAsiaTheme="minorHAnsi"/>
      <w:lang w:eastAsia="en-US"/>
    </w:rPr>
  </w:style>
  <w:style w:type="paragraph" w:customStyle="1" w:styleId="71986DCE3C844216B133942EB478432E4">
    <w:name w:val="71986DCE3C844216B133942EB478432E4"/>
    <w:rsid w:val="00051D67"/>
    <w:rPr>
      <w:rFonts w:eastAsiaTheme="minorHAnsi"/>
      <w:lang w:eastAsia="en-US"/>
    </w:rPr>
  </w:style>
  <w:style w:type="paragraph" w:customStyle="1" w:styleId="F8B2BB0D314E472F8D69B034CEA9FC014">
    <w:name w:val="F8B2BB0D314E472F8D69B034CEA9FC014"/>
    <w:rsid w:val="00051D67"/>
    <w:rPr>
      <w:rFonts w:eastAsiaTheme="minorHAnsi"/>
      <w:lang w:eastAsia="en-US"/>
    </w:rPr>
  </w:style>
  <w:style w:type="paragraph" w:customStyle="1" w:styleId="ECAE34ACBBF145088E5E3ED57F7A89D43">
    <w:name w:val="ECAE34ACBBF145088E5E3ED57F7A89D43"/>
    <w:rsid w:val="00051D67"/>
    <w:rPr>
      <w:rFonts w:eastAsiaTheme="minorHAnsi"/>
      <w:lang w:eastAsia="en-US"/>
    </w:rPr>
  </w:style>
  <w:style w:type="paragraph" w:customStyle="1" w:styleId="89616CE0A332450AB74BCC0EE6D58B453">
    <w:name w:val="89616CE0A332450AB74BCC0EE6D58B453"/>
    <w:rsid w:val="00051D67"/>
    <w:rPr>
      <w:rFonts w:eastAsiaTheme="minorHAnsi"/>
      <w:lang w:eastAsia="en-US"/>
    </w:rPr>
  </w:style>
  <w:style w:type="paragraph" w:customStyle="1" w:styleId="93F193D9A8114299A36C3484AE718F744">
    <w:name w:val="93F193D9A8114299A36C3484AE718F744"/>
    <w:rsid w:val="00051D67"/>
    <w:rPr>
      <w:rFonts w:eastAsiaTheme="minorHAnsi"/>
      <w:lang w:eastAsia="en-US"/>
    </w:rPr>
  </w:style>
  <w:style w:type="paragraph" w:customStyle="1" w:styleId="E1E41CB98C2741038D7E281F54895FEB4">
    <w:name w:val="E1E41CB98C2741038D7E281F54895FEB4"/>
    <w:rsid w:val="00051D67"/>
    <w:rPr>
      <w:rFonts w:eastAsiaTheme="minorHAnsi"/>
      <w:lang w:eastAsia="en-US"/>
    </w:rPr>
  </w:style>
  <w:style w:type="paragraph" w:customStyle="1" w:styleId="30EFB5A8227C4E329563BC861F1712B43">
    <w:name w:val="30EFB5A8227C4E329563BC861F1712B43"/>
    <w:rsid w:val="00051D67"/>
    <w:rPr>
      <w:rFonts w:eastAsiaTheme="minorHAnsi"/>
      <w:lang w:eastAsia="en-US"/>
    </w:rPr>
  </w:style>
  <w:style w:type="paragraph" w:customStyle="1" w:styleId="5BFAF932357240EE9AC8ACF412721FD03">
    <w:name w:val="5BFAF932357240EE9AC8ACF412721FD03"/>
    <w:rsid w:val="00051D67"/>
    <w:rPr>
      <w:rFonts w:eastAsiaTheme="minorHAnsi"/>
      <w:lang w:eastAsia="en-US"/>
    </w:rPr>
  </w:style>
  <w:style w:type="paragraph" w:customStyle="1" w:styleId="9FEFF619E63F438EB1965B9AAEA72E8E4">
    <w:name w:val="9FEFF619E63F438EB1965B9AAEA72E8E4"/>
    <w:rsid w:val="00051D67"/>
    <w:rPr>
      <w:rFonts w:eastAsiaTheme="minorHAnsi"/>
      <w:lang w:eastAsia="en-US"/>
    </w:rPr>
  </w:style>
  <w:style w:type="paragraph" w:customStyle="1" w:styleId="696C7C2F059842828239DB959644E3874">
    <w:name w:val="696C7C2F059842828239DB959644E3874"/>
    <w:rsid w:val="00051D67"/>
    <w:rPr>
      <w:rFonts w:eastAsiaTheme="minorHAnsi"/>
      <w:lang w:eastAsia="en-US"/>
    </w:rPr>
  </w:style>
  <w:style w:type="paragraph" w:customStyle="1" w:styleId="409501DC708B40ABB63111C101CDDF833">
    <w:name w:val="409501DC708B40ABB63111C101CDDF833"/>
    <w:rsid w:val="00051D67"/>
    <w:rPr>
      <w:rFonts w:eastAsiaTheme="minorHAnsi"/>
      <w:lang w:eastAsia="en-US"/>
    </w:rPr>
  </w:style>
  <w:style w:type="paragraph" w:customStyle="1" w:styleId="74D1C1C1F2F14E6A9885F6711A2AED993">
    <w:name w:val="74D1C1C1F2F14E6A9885F6711A2AED993"/>
    <w:rsid w:val="00051D67"/>
    <w:rPr>
      <w:rFonts w:eastAsiaTheme="minorHAnsi"/>
      <w:lang w:eastAsia="en-US"/>
    </w:rPr>
  </w:style>
  <w:style w:type="paragraph" w:customStyle="1" w:styleId="CCD9EAFBD4644E18AC831296B9A65BFF4">
    <w:name w:val="CCD9EAFBD4644E18AC831296B9A65BFF4"/>
    <w:rsid w:val="00051D67"/>
    <w:rPr>
      <w:rFonts w:eastAsiaTheme="minorHAnsi"/>
      <w:lang w:eastAsia="en-US"/>
    </w:rPr>
  </w:style>
  <w:style w:type="paragraph" w:customStyle="1" w:styleId="897B629E0909446496FDDD9A9CE5852A4">
    <w:name w:val="897B629E0909446496FDDD9A9CE5852A4"/>
    <w:rsid w:val="00051D67"/>
    <w:rPr>
      <w:rFonts w:eastAsiaTheme="minorHAnsi"/>
      <w:lang w:eastAsia="en-US"/>
    </w:rPr>
  </w:style>
  <w:style w:type="paragraph" w:customStyle="1" w:styleId="A77CC883F6504A9A90538066464A7E7D3">
    <w:name w:val="A77CC883F6504A9A90538066464A7E7D3"/>
    <w:rsid w:val="00051D67"/>
    <w:rPr>
      <w:rFonts w:eastAsiaTheme="minorHAnsi"/>
      <w:lang w:eastAsia="en-US"/>
    </w:rPr>
  </w:style>
  <w:style w:type="paragraph" w:customStyle="1" w:styleId="DE414224B7E74B8AAAEEB91D45A6B6FF2">
    <w:name w:val="DE414224B7E74B8AAAEEB91D45A6B6FF2"/>
    <w:rsid w:val="00051D67"/>
    <w:rPr>
      <w:rFonts w:eastAsiaTheme="minorHAnsi"/>
      <w:lang w:eastAsia="en-US"/>
    </w:rPr>
  </w:style>
  <w:style w:type="paragraph" w:customStyle="1" w:styleId="2DC8308880524C579AA346F4409BEF252">
    <w:name w:val="2DC8308880524C579AA346F4409BEF252"/>
    <w:rsid w:val="00051D67"/>
    <w:rPr>
      <w:rFonts w:eastAsiaTheme="minorHAnsi"/>
      <w:lang w:eastAsia="en-US"/>
    </w:rPr>
  </w:style>
  <w:style w:type="paragraph" w:customStyle="1" w:styleId="6F857DA7C2014800AAC4D083374D31AC1">
    <w:name w:val="6F857DA7C2014800AAC4D083374D31AC1"/>
    <w:rsid w:val="00051D67"/>
    <w:rPr>
      <w:rFonts w:eastAsiaTheme="minorHAnsi"/>
      <w:lang w:eastAsia="en-US"/>
    </w:rPr>
  </w:style>
  <w:style w:type="paragraph" w:customStyle="1" w:styleId="E3185739FFBE44709F142451424079B41">
    <w:name w:val="E3185739FFBE44709F142451424079B41"/>
    <w:rsid w:val="00051D67"/>
    <w:rPr>
      <w:rFonts w:eastAsiaTheme="minorHAnsi"/>
      <w:lang w:eastAsia="en-US"/>
    </w:rPr>
  </w:style>
  <w:style w:type="paragraph" w:customStyle="1" w:styleId="9F8B3DCF6AD6479AB72556E22113A7CA1">
    <w:name w:val="9F8B3DCF6AD6479AB72556E22113A7CA1"/>
    <w:rsid w:val="00051D67"/>
    <w:rPr>
      <w:rFonts w:eastAsiaTheme="minorHAnsi"/>
      <w:lang w:eastAsia="en-US"/>
    </w:rPr>
  </w:style>
  <w:style w:type="paragraph" w:customStyle="1" w:styleId="C9F08713B6294BA7B705ADCB5DA06C8A2">
    <w:name w:val="C9F08713B6294BA7B705ADCB5DA06C8A2"/>
    <w:rsid w:val="00051D67"/>
    <w:rPr>
      <w:rFonts w:eastAsiaTheme="minorHAnsi"/>
      <w:lang w:eastAsia="en-US"/>
    </w:rPr>
  </w:style>
  <w:style w:type="paragraph" w:customStyle="1" w:styleId="BA546DD9221147CF8E2942941132439B2">
    <w:name w:val="BA546DD9221147CF8E2942941132439B2"/>
    <w:rsid w:val="00051D67"/>
    <w:rPr>
      <w:rFonts w:eastAsiaTheme="minorHAnsi"/>
      <w:lang w:eastAsia="en-US"/>
    </w:rPr>
  </w:style>
  <w:style w:type="paragraph" w:customStyle="1" w:styleId="863D823C08AE4E43905B1515AD0B54FA2">
    <w:name w:val="863D823C08AE4E43905B1515AD0B54FA2"/>
    <w:rsid w:val="00051D67"/>
    <w:rPr>
      <w:rFonts w:eastAsiaTheme="minorHAnsi"/>
      <w:lang w:eastAsia="en-US"/>
    </w:rPr>
  </w:style>
  <w:style w:type="paragraph" w:customStyle="1" w:styleId="5BD3A23D28B64FD281BB6F16CC8562182">
    <w:name w:val="5BD3A23D28B64FD281BB6F16CC8562182"/>
    <w:rsid w:val="00051D67"/>
    <w:rPr>
      <w:rFonts w:eastAsiaTheme="minorHAnsi"/>
      <w:lang w:eastAsia="en-US"/>
    </w:rPr>
  </w:style>
  <w:style w:type="paragraph" w:customStyle="1" w:styleId="2026C8A5BC4749E399C9FCD61B539F6C2">
    <w:name w:val="2026C8A5BC4749E399C9FCD61B539F6C2"/>
    <w:rsid w:val="00051D67"/>
    <w:rPr>
      <w:rFonts w:eastAsiaTheme="minorHAnsi"/>
      <w:lang w:eastAsia="en-US"/>
    </w:rPr>
  </w:style>
  <w:style w:type="paragraph" w:customStyle="1" w:styleId="B411B713B8AD456091BDA011ADC905A12">
    <w:name w:val="B411B713B8AD456091BDA011ADC905A12"/>
    <w:rsid w:val="00051D67"/>
    <w:rPr>
      <w:rFonts w:eastAsiaTheme="minorHAnsi"/>
      <w:lang w:eastAsia="en-US"/>
    </w:rPr>
  </w:style>
  <w:style w:type="paragraph" w:customStyle="1" w:styleId="708DB262078B4969B8B73EE87EC412542">
    <w:name w:val="708DB262078B4969B8B73EE87EC412542"/>
    <w:rsid w:val="00051D67"/>
    <w:rPr>
      <w:rFonts w:eastAsiaTheme="minorHAnsi"/>
      <w:lang w:eastAsia="en-US"/>
    </w:rPr>
  </w:style>
  <w:style w:type="paragraph" w:customStyle="1" w:styleId="9F6BEA07CBEE4F8B9608956E31E71CA82">
    <w:name w:val="9F6BEA07CBEE4F8B9608956E31E71CA82"/>
    <w:rsid w:val="00051D67"/>
    <w:rPr>
      <w:rFonts w:eastAsiaTheme="minorHAnsi"/>
      <w:lang w:eastAsia="en-US"/>
    </w:rPr>
  </w:style>
  <w:style w:type="paragraph" w:customStyle="1" w:styleId="4FD6FCC6D569411FAE01AF5F822ABC751">
    <w:name w:val="4FD6FCC6D569411FAE01AF5F822ABC751"/>
    <w:rsid w:val="00051D67"/>
    <w:rPr>
      <w:rFonts w:eastAsiaTheme="minorHAnsi"/>
      <w:lang w:eastAsia="en-US"/>
    </w:rPr>
  </w:style>
  <w:style w:type="paragraph" w:customStyle="1" w:styleId="1AA6B7C1115B4937AF6C4ADD757EC2E92">
    <w:name w:val="1AA6B7C1115B4937AF6C4ADD757EC2E92"/>
    <w:rsid w:val="00051D67"/>
    <w:rPr>
      <w:rFonts w:eastAsiaTheme="minorHAnsi"/>
      <w:lang w:eastAsia="en-US"/>
    </w:rPr>
  </w:style>
  <w:style w:type="paragraph" w:customStyle="1" w:styleId="BDDE04FB97F34DA4BCAB05C61B160E2F2">
    <w:name w:val="BDDE04FB97F34DA4BCAB05C61B160E2F2"/>
    <w:rsid w:val="00051D67"/>
    <w:rPr>
      <w:rFonts w:eastAsiaTheme="minorHAnsi"/>
      <w:lang w:eastAsia="en-US"/>
    </w:rPr>
  </w:style>
  <w:style w:type="paragraph" w:customStyle="1" w:styleId="995E2A7FF22B488A879410BB63EF167E2">
    <w:name w:val="995E2A7FF22B488A879410BB63EF167E2"/>
    <w:rsid w:val="00051D67"/>
    <w:rPr>
      <w:rFonts w:eastAsiaTheme="minorHAnsi"/>
      <w:lang w:eastAsia="en-US"/>
    </w:rPr>
  </w:style>
  <w:style w:type="paragraph" w:customStyle="1" w:styleId="5C2465E53F3B4AC28281B62E6069E81C2">
    <w:name w:val="5C2465E53F3B4AC28281B62E6069E81C2"/>
    <w:rsid w:val="00051D67"/>
    <w:rPr>
      <w:rFonts w:eastAsiaTheme="minorHAnsi"/>
      <w:lang w:eastAsia="en-US"/>
    </w:rPr>
  </w:style>
  <w:style w:type="paragraph" w:customStyle="1" w:styleId="B866EB8E3A4F4BC1B21463821200564E2">
    <w:name w:val="B866EB8E3A4F4BC1B21463821200564E2"/>
    <w:rsid w:val="00051D67"/>
    <w:rPr>
      <w:rFonts w:eastAsiaTheme="minorHAnsi"/>
      <w:lang w:eastAsia="en-US"/>
    </w:rPr>
  </w:style>
  <w:style w:type="paragraph" w:customStyle="1" w:styleId="146411D4A42E421FA7806049A99C73022">
    <w:name w:val="146411D4A42E421FA7806049A99C73022"/>
    <w:rsid w:val="00051D67"/>
    <w:rPr>
      <w:rFonts w:eastAsiaTheme="minorHAnsi"/>
      <w:lang w:eastAsia="en-US"/>
    </w:rPr>
  </w:style>
  <w:style w:type="paragraph" w:customStyle="1" w:styleId="A86DC217B18A46AF928B1A6471F186D52">
    <w:name w:val="A86DC217B18A46AF928B1A6471F186D52"/>
    <w:rsid w:val="00051D67"/>
    <w:rPr>
      <w:rFonts w:eastAsiaTheme="minorHAnsi"/>
      <w:lang w:eastAsia="en-US"/>
    </w:rPr>
  </w:style>
  <w:style w:type="paragraph" w:customStyle="1" w:styleId="C7C77226BD22417E92D251E28DFB42D72">
    <w:name w:val="C7C77226BD22417E92D251E28DFB42D72"/>
    <w:rsid w:val="00051D67"/>
    <w:rPr>
      <w:rFonts w:eastAsiaTheme="minorHAnsi"/>
      <w:lang w:eastAsia="en-US"/>
    </w:rPr>
  </w:style>
  <w:style w:type="paragraph" w:customStyle="1" w:styleId="7C9A3067036C4554A728DEF7399FA2482">
    <w:name w:val="7C9A3067036C4554A728DEF7399FA2482"/>
    <w:rsid w:val="00051D67"/>
    <w:rPr>
      <w:rFonts w:eastAsiaTheme="minorHAnsi"/>
      <w:lang w:eastAsia="en-US"/>
    </w:rPr>
  </w:style>
  <w:style w:type="paragraph" w:customStyle="1" w:styleId="708CC29B8618494FA0C56E5576FD98C02">
    <w:name w:val="708CC29B8618494FA0C56E5576FD98C02"/>
    <w:rsid w:val="00051D67"/>
    <w:rPr>
      <w:rFonts w:eastAsiaTheme="minorHAnsi"/>
      <w:lang w:eastAsia="en-US"/>
    </w:rPr>
  </w:style>
  <w:style w:type="paragraph" w:customStyle="1" w:styleId="89046B3754674A389345D6F570E170532">
    <w:name w:val="89046B3754674A389345D6F570E170532"/>
    <w:rsid w:val="00051D67"/>
    <w:rPr>
      <w:rFonts w:eastAsiaTheme="minorHAnsi"/>
      <w:lang w:eastAsia="en-US"/>
    </w:rPr>
  </w:style>
  <w:style w:type="paragraph" w:customStyle="1" w:styleId="C606DF715E23477CAC4B08C746A6923A2">
    <w:name w:val="C606DF715E23477CAC4B08C746A6923A2"/>
    <w:rsid w:val="00051D67"/>
    <w:rPr>
      <w:rFonts w:eastAsiaTheme="minorHAnsi"/>
      <w:lang w:eastAsia="en-US"/>
    </w:rPr>
  </w:style>
  <w:style w:type="paragraph" w:customStyle="1" w:styleId="A73144692F314E0798A8A35C7A5BBE3E2">
    <w:name w:val="A73144692F314E0798A8A35C7A5BBE3E2"/>
    <w:rsid w:val="00051D67"/>
    <w:rPr>
      <w:rFonts w:eastAsiaTheme="minorHAnsi"/>
      <w:lang w:eastAsia="en-US"/>
    </w:rPr>
  </w:style>
  <w:style w:type="paragraph" w:customStyle="1" w:styleId="DF3F3F9308FC4989940B21959B4788132">
    <w:name w:val="DF3F3F9308FC4989940B21959B4788132"/>
    <w:rsid w:val="00051D67"/>
    <w:rPr>
      <w:rFonts w:eastAsiaTheme="minorHAnsi"/>
      <w:lang w:eastAsia="en-US"/>
    </w:rPr>
  </w:style>
  <w:style w:type="paragraph" w:customStyle="1" w:styleId="2B2B9AA1C63B484182678CC574A8B0822">
    <w:name w:val="2B2B9AA1C63B484182678CC574A8B0822"/>
    <w:rsid w:val="00051D67"/>
    <w:rPr>
      <w:rFonts w:eastAsiaTheme="minorHAnsi"/>
      <w:lang w:eastAsia="en-US"/>
    </w:rPr>
  </w:style>
  <w:style w:type="paragraph" w:customStyle="1" w:styleId="B0BC6AEC64D2466ABBDCDDDFC1A12B902">
    <w:name w:val="B0BC6AEC64D2466ABBDCDDDFC1A12B902"/>
    <w:rsid w:val="00051D67"/>
    <w:rPr>
      <w:rFonts w:eastAsiaTheme="minorHAnsi"/>
      <w:lang w:eastAsia="en-US"/>
    </w:rPr>
  </w:style>
  <w:style w:type="paragraph" w:customStyle="1" w:styleId="E380109EB3C5416AACCDC605E33793942">
    <w:name w:val="E380109EB3C5416AACCDC605E33793942"/>
    <w:rsid w:val="00051D67"/>
    <w:rPr>
      <w:rFonts w:eastAsiaTheme="minorHAnsi"/>
      <w:lang w:eastAsia="en-US"/>
    </w:rPr>
  </w:style>
  <w:style w:type="paragraph" w:customStyle="1" w:styleId="CDCE6E40DE3843739DE8949A05CF558D2">
    <w:name w:val="CDCE6E40DE3843739DE8949A05CF558D2"/>
    <w:rsid w:val="00051D67"/>
    <w:rPr>
      <w:rFonts w:eastAsiaTheme="minorHAnsi"/>
      <w:lang w:eastAsia="en-US"/>
    </w:rPr>
  </w:style>
  <w:style w:type="paragraph" w:customStyle="1" w:styleId="A945FE01AFFC474AA4C6FE73CB52A0782">
    <w:name w:val="A945FE01AFFC474AA4C6FE73CB52A0782"/>
    <w:rsid w:val="00051D67"/>
    <w:rPr>
      <w:rFonts w:eastAsiaTheme="minorHAnsi"/>
      <w:lang w:eastAsia="en-US"/>
    </w:rPr>
  </w:style>
  <w:style w:type="paragraph" w:customStyle="1" w:styleId="FE3594B831514A98AFFB074806360E172">
    <w:name w:val="FE3594B831514A98AFFB074806360E172"/>
    <w:rsid w:val="00051D67"/>
    <w:rPr>
      <w:rFonts w:eastAsiaTheme="minorHAnsi"/>
      <w:lang w:eastAsia="en-US"/>
    </w:rPr>
  </w:style>
  <w:style w:type="paragraph" w:customStyle="1" w:styleId="69B6CEC61994465C9A78A479DF6B77AC2">
    <w:name w:val="69B6CEC61994465C9A78A479DF6B77AC2"/>
    <w:rsid w:val="00051D67"/>
    <w:rPr>
      <w:rFonts w:eastAsiaTheme="minorHAnsi"/>
      <w:lang w:eastAsia="en-US"/>
    </w:rPr>
  </w:style>
  <w:style w:type="paragraph" w:customStyle="1" w:styleId="08B3DDDCE0F24EBE8D893870FB21BC072">
    <w:name w:val="08B3DDDCE0F24EBE8D893870FB21BC072"/>
    <w:rsid w:val="00051D67"/>
    <w:rPr>
      <w:rFonts w:eastAsiaTheme="minorHAnsi"/>
      <w:lang w:eastAsia="en-US"/>
    </w:rPr>
  </w:style>
  <w:style w:type="paragraph" w:customStyle="1" w:styleId="30E22AE7A6704343AED8D848A9A709E42">
    <w:name w:val="30E22AE7A6704343AED8D848A9A709E42"/>
    <w:rsid w:val="00051D67"/>
    <w:rPr>
      <w:rFonts w:eastAsiaTheme="minorHAnsi"/>
      <w:lang w:eastAsia="en-US"/>
    </w:rPr>
  </w:style>
  <w:style w:type="paragraph" w:customStyle="1" w:styleId="67BD8B0E5793483891B98CB57C6194E52">
    <w:name w:val="67BD8B0E5793483891B98CB57C6194E52"/>
    <w:rsid w:val="00051D67"/>
    <w:rPr>
      <w:rFonts w:eastAsiaTheme="minorHAnsi"/>
      <w:lang w:eastAsia="en-US"/>
    </w:rPr>
  </w:style>
  <w:style w:type="paragraph" w:customStyle="1" w:styleId="F6E040E457B34EF2B47514912C07291C2">
    <w:name w:val="F6E040E457B34EF2B47514912C07291C2"/>
    <w:rsid w:val="00051D67"/>
    <w:rPr>
      <w:rFonts w:eastAsiaTheme="minorHAnsi"/>
      <w:lang w:eastAsia="en-US"/>
    </w:rPr>
  </w:style>
  <w:style w:type="paragraph" w:customStyle="1" w:styleId="2BFF3F1773584E2D8C2D3374211F86C92">
    <w:name w:val="2BFF3F1773584E2D8C2D3374211F86C92"/>
    <w:rsid w:val="00051D67"/>
    <w:rPr>
      <w:rFonts w:eastAsiaTheme="minorHAnsi"/>
      <w:lang w:eastAsia="en-US"/>
    </w:rPr>
  </w:style>
  <w:style w:type="paragraph" w:customStyle="1" w:styleId="4782FD586DB146A4848EEE3ED9A832E52">
    <w:name w:val="4782FD586DB146A4848EEE3ED9A832E52"/>
    <w:rsid w:val="00051D67"/>
    <w:rPr>
      <w:rFonts w:eastAsiaTheme="minorHAnsi"/>
      <w:lang w:eastAsia="en-US"/>
    </w:rPr>
  </w:style>
  <w:style w:type="paragraph" w:customStyle="1" w:styleId="2B2C5F0EB1E047D192DFE1E7A0988D4A2">
    <w:name w:val="2B2C5F0EB1E047D192DFE1E7A0988D4A2"/>
    <w:rsid w:val="00051D67"/>
    <w:rPr>
      <w:rFonts w:eastAsiaTheme="minorHAnsi"/>
      <w:lang w:eastAsia="en-US"/>
    </w:rPr>
  </w:style>
  <w:style w:type="paragraph" w:customStyle="1" w:styleId="7614A5EBADC34480BDC7221349F9D7F52">
    <w:name w:val="7614A5EBADC34480BDC7221349F9D7F52"/>
    <w:rsid w:val="00051D67"/>
    <w:rPr>
      <w:rFonts w:eastAsiaTheme="minorHAnsi"/>
      <w:lang w:eastAsia="en-US"/>
    </w:rPr>
  </w:style>
  <w:style w:type="paragraph" w:customStyle="1" w:styleId="70F00479588E452E808ADECDADE1B5DD2">
    <w:name w:val="70F00479588E452E808ADECDADE1B5DD2"/>
    <w:rsid w:val="00051D67"/>
    <w:rPr>
      <w:rFonts w:eastAsiaTheme="minorHAnsi"/>
      <w:lang w:eastAsia="en-US"/>
    </w:rPr>
  </w:style>
  <w:style w:type="paragraph" w:customStyle="1" w:styleId="5731CB0FCA3A4CE4B424362DA63668D52">
    <w:name w:val="5731CB0FCA3A4CE4B424362DA63668D52"/>
    <w:rsid w:val="00051D67"/>
    <w:rPr>
      <w:rFonts w:eastAsiaTheme="minorHAnsi"/>
      <w:lang w:eastAsia="en-US"/>
    </w:rPr>
  </w:style>
  <w:style w:type="paragraph" w:customStyle="1" w:styleId="826D294285DE41B89B699113507A56412">
    <w:name w:val="826D294285DE41B89B699113507A56412"/>
    <w:rsid w:val="00051D67"/>
    <w:rPr>
      <w:rFonts w:eastAsiaTheme="minorHAnsi"/>
      <w:lang w:eastAsia="en-US"/>
    </w:rPr>
  </w:style>
  <w:style w:type="paragraph" w:customStyle="1" w:styleId="4191C5FCD76B43A395798B99C9EAA1912">
    <w:name w:val="4191C5FCD76B43A395798B99C9EAA1912"/>
    <w:rsid w:val="00051D67"/>
    <w:rPr>
      <w:rFonts w:eastAsiaTheme="minorHAnsi"/>
      <w:lang w:eastAsia="en-US"/>
    </w:rPr>
  </w:style>
  <w:style w:type="paragraph" w:customStyle="1" w:styleId="AF8BEA74A65541E580EA5F4BB1D253A52">
    <w:name w:val="AF8BEA74A65541E580EA5F4BB1D253A52"/>
    <w:rsid w:val="00051D67"/>
    <w:rPr>
      <w:rFonts w:eastAsiaTheme="minorHAnsi"/>
      <w:lang w:eastAsia="en-US"/>
    </w:rPr>
  </w:style>
  <w:style w:type="paragraph" w:customStyle="1" w:styleId="47D81934FFB242DF9C947CCDD7E4E2E62">
    <w:name w:val="47D81934FFB242DF9C947CCDD7E4E2E62"/>
    <w:rsid w:val="00051D67"/>
    <w:rPr>
      <w:rFonts w:eastAsiaTheme="minorHAnsi"/>
      <w:lang w:eastAsia="en-US"/>
    </w:rPr>
  </w:style>
  <w:style w:type="paragraph" w:customStyle="1" w:styleId="820F52E7B09F4AAE99748B569907A0162">
    <w:name w:val="820F52E7B09F4AAE99748B569907A0162"/>
    <w:rsid w:val="00051D67"/>
    <w:rPr>
      <w:rFonts w:eastAsiaTheme="minorHAnsi"/>
      <w:lang w:eastAsia="en-US"/>
    </w:rPr>
  </w:style>
  <w:style w:type="paragraph" w:customStyle="1" w:styleId="A68CA799C7E9404FB1733AF2626CB1032">
    <w:name w:val="A68CA799C7E9404FB1733AF2626CB1032"/>
    <w:rsid w:val="00051D67"/>
    <w:rPr>
      <w:rFonts w:eastAsiaTheme="minorHAnsi"/>
      <w:lang w:eastAsia="en-US"/>
    </w:rPr>
  </w:style>
  <w:style w:type="paragraph" w:customStyle="1" w:styleId="F03BA5A871FF4D218628FBA86B4090CD2">
    <w:name w:val="F03BA5A871FF4D218628FBA86B4090CD2"/>
    <w:rsid w:val="00051D67"/>
    <w:rPr>
      <w:rFonts w:eastAsiaTheme="minorHAnsi"/>
      <w:lang w:eastAsia="en-US"/>
    </w:rPr>
  </w:style>
  <w:style w:type="paragraph" w:customStyle="1" w:styleId="D81F1B357FF548DD9D50EA3B9E6AD2682">
    <w:name w:val="D81F1B357FF548DD9D50EA3B9E6AD2682"/>
    <w:rsid w:val="00051D67"/>
    <w:rPr>
      <w:rFonts w:eastAsiaTheme="minorHAnsi"/>
      <w:lang w:eastAsia="en-US"/>
    </w:rPr>
  </w:style>
  <w:style w:type="paragraph" w:customStyle="1" w:styleId="7F57C22043474AEB9D8AF70C9AB3834F2">
    <w:name w:val="7F57C22043474AEB9D8AF70C9AB3834F2"/>
    <w:rsid w:val="00051D67"/>
    <w:rPr>
      <w:rFonts w:eastAsiaTheme="minorHAnsi"/>
      <w:lang w:eastAsia="en-US"/>
    </w:rPr>
  </w:style>
  <w:style w:type="paragraph" w:customStyle="1" w:styleId="2BB91950F7EA4AC7A259AA58D9EF8D8B2">
    <w:name w:val="2BB91950F7EA4AC7A259AA58D9EF8D8B2"/>
    <w:rsid w:val="00051D67"/>
    <w:rPr>
      <w:rFonts w:eastAsiaTheme="minorHAnsi"/>
      <w:lang w:eastAsia="en-US"/>
    </w:rPr>
  </w:style>
  <w:style w:type="paragraph" w:customStyle="1" w:styleId="0DAFEFE5C4C4406C971990429F02755C2">
    <w:name w:val="0DAFEFE5C4C4406C971990429F02755C2"/>
    <w:rsid w:val="00051D67"/>
    <w:rPr>
      <w:rFonts w:eastAsiaTheme="minorHAnsi"/>
      <w:lang w:eastAsia="en-US"/>
    </w:rPr>
  </w:style>
  <w:style w:type="paragraph" w:customStyle="1" w:styleId="AB4ACC26B4D848F1B0A3F04F505554592">
    <w:name w:val="AB4ACC26B4D848F1B0A3F04F505554592"/>
    <w:rsid w:val="00051D67"/>
    <w:rPr>
      <w:rFonts w:eastAsiaTheme="minorHAnsi"/>
      <w:lang w:eastAsia="en-US"/>
    </w:rPr>
  </w:style>
  <w:style w:type="paragraph" w:customStyle="1" w:styleId="F5C9FB94646A4072A18EE6F6B596FBF62">
    <w:name w:val="F5C9FB94646A4072A18EE6F6B596FBF62"/>
    <w:rsid w:val="00051D67"/>
    <w:rPr>
      <w:rFonts w:eastAsiaTheme="minorHAnsi"/>
      <w:lang w:eastAsia="en-US"/>
    </w:rPr>
  </w:style>
  <w:style w:type="paragraph" w:customStyle="1" w:styleId="0205B1BC278042FF803590F41C4AC1242">
    <w:name w:val="0205B1BC278042FF803590F41C4AC1242"/>
    <w:rsid w:val="00051D67"/>
    <w:rPr>
      <w:rFonts w:eastAsiaTheme="minorHAnsi"/>
      <w:lang w:eastAsia="en-US"/>
    </w:rPr>
  </w:style>
  <w:style w:type="paragraph" w:customStyle="1" w:styleId="5016D498FCE441548DDE1DAC3D78BEB42">
    <w:name w:val="5016D498FCE441548DDE1DAC3D78BEB42"/>
    <w:rsid w:val="00051D67"/>
    <w:rPr>
      <w:rFonts w:eastAsiaTheme="minorHAnsi"/>
      <w:lang w:eastAsia="en-US"/>
    </w:rPr>
  </w:style>
  <w:style w:type="paragraph" w:customStyle="1" w:styleId="E6AFB94741544927AB21C97C15A643852">
    <w:name w:val="E6AFB94741544927AB21C97C15A643852"/>
    <w:rsid w:val="00051D67"/>
    <w:rPr>
      <w:rFonts w:eastAsiaTheme="minorHAnsi"/>
      <w:lang w:eastAsia="en-US"/>
    </w:rPr>
  </w:style>
  <w:style w:type="paragraph" w:customStyle="1" w:styleId="BAE5F22A273C4E68BAEC62A2E8A543ED2">
    <w:name w:val="BAE5F22A273C4E68BAEC62A2E8A543ED2"/>
    <w:rsid w:val="00051D67"/>
    <w:rPr>
      <w:rFonts w:eastAsiaTheme="minorHAnsi"/>
      <w:lang w:eastAsia="en-US"/>
    </w:rPr>
  </w:style>
  <w:style w:type="paragraph" w:customStyle="1" w:styleId="B431E632BBC2431983A2D048E75B73A92">
    <w:name w:val="B431E632BBC2431983A2D048E75B73A92"/>
    <w:rsid w:val="00051D67"/>
    <w:rPr>
      <w:rFonts w:eastAsiaTheme="minorHAnsi"/>
      <w:lang w:eastAsia="en-US"/>
    </w:rPr>
  </w:style>
  <w:style w:type="paragraph" w:customStyle="1" w:styleId="2007C9C296D94448BFD366C2A767C70A2">
    <w:name w:val="2007C9C296D94448BFD366C2A767C70A2"/>
    <w:rsid w:val="00051D67"/>
    <w:rPr>
      <w:rFonts w:eastAsiaTheme="minorHAnsi"/>
      <w:lang w:eastAsia="en-US"/>
    </w:rPr>
  </w:style>
  <w:style w:type="paragraph" w:customStyle="1" w:styleId="876AD37ED9394BEC88404E004CFF753D2">
    <w:name w:val="876AD37ED9394BEC88404E004CFF753D2"/>
    <w:rsid w:val="00051D67"/>
    <w:rPr>
      <w:rFonts w:eastAsiaTheme="minorHAnsi"/>
      <w:lang w:eastAsia="en-US"/>
    </w:rPr>
  </w:style>
  <w:style w:type="paragraph" w:customStyle="1" w:styleId="D1B1E9C4AC4D4322BF523DCC0B5DD4202">
    <w:name w:val="D1B1E9C4AC4D4322BF523DCC0B5DD4202"/>
    <w:rsid w:val="00051D67"/>
    <w:rPr>
      <w:rFonts w:eastAsiaTheme="minorHAnsi"/>
      <w:lang w:eastAsia="en-US"/>
    </w:rPr>
  </w:style>
  <w:style w:type="paragraph" w:customStyle="1" w:styleId="58962CF853A84C52B7D47C5A2A0034D12">
    <w:name w:val="58962CF853A84C52B7D47C5A2A0034D12"/>
    <w:rsid w:val="00051D67"/>
    <w:rPr>
      <w:rFonts w:eastAsiaTheme="minorHAnsi"/>
      <w:lang w:eastAsia="en-US"/>
    </w:rPr>
  </w:style>
  <w:style w:type="paragraph" w:customStyle="1" w:styleId="6EFC351BE1664A20AF12FA93775503162">
    <w:name w:val="6EFC351BE1664A20AF12FA93775503162"/>
    <w:rsid w:val="00051D67"/>
    <w:rPr>
      <w:rFonts w:eastAsiaTheme="minorHAnsi"/>
      <w:lang w:eastAsia="en-US"/>
    </w:rPr>
  </w:style>
  <w:style w:type="paragraph" w:customStyle="1" w:styleId="9C574F646A3E4638A0D2012EBE4C67652">
    <w:name w:val="9C574F646A3E4638A0D2012EBE4C67652"/>
    <w:rsid w:val="00051D67"/>
    <w:rPr>
      <w:rFonts w:eastAsiaTheme="minorHAnsi"/>
      <w:lang w:eastAsia="en-US"/>
    </w:rPr>
  </w:style>
  <w:style w:type="paragraph" w:customStyle="1" w:styleId="CAB9BC86D31343799BD741685436D8CA2">
    <w:name w:val="CAB9BC86D31343799BD741685436D8CA2"/>
    <w:rsid w:val="00051D67"/>
    <w:rPr>
      <w:rFonts w:eastAsiaTheme="minorHAnsi"/>
      <w:lang w:eastAsia="en-US"/>
    </w:rPr>
  </w:style>
  <w:style w:type="paragraph" w:customStyle="1" w:styleId="C5ACC5BB577F4592A4780F14430285FC2">
    <w:name w:val="C5ACC5BB577F4592A4780F14430285FC2"/>
    <w:rsid w:val="00051D67"/>
    <w:rPr>
      <w:rFonts w:eastAsiaTheme="minorHAnsi"/>
      <w:lang w:eastAsia="en-US"/>
    </w:rPr>
  </w:style>
  <w:style w:type="paragraph" w:customStyle="1" w:styleId="7966D723934F4DB483F0B39C677337252">
    <w:name w:val="7966D723934F4DB483F0B39C677337252"/>
    <w:rsid w:val="00051D67"/>
    <w:rPr>
      <w:rFonts w:eastAsiaTheme="minorHAnsi"/>
      <w:lang w:eastAsia="en-US"/>
    </w:rPr>
  </w:style>
  <w:style w:type="paragraph" w:customStyle="1" w:styleId="9F56EC705EC344D3860FACF0AE90062E">
    <w:name w:val="9F56EC705EC344D3860FACF0AE90062E"/>
    <w:rsid w:val="00051D67"/>
    <w:rPr>
      <w:rFonts w:eastAsiaTheme="minorHAnsi"/>
      <w:lang w:eastAsia="en-US"/>
    </w:rPr>
  </w:style>
  <w:style w:type="paragraph" w:customStyle="1" w:styleId="9628E40802B34D0EAF2873F754DBB69A">
    <w:name w:val="9628E40802B34D0EAF2873F754DBB69A"/>
    <w:rsid w:val="00051D67"/>
    <w:rPr>
      <w:rFonts w:eastAsiaTheme="minorHAnsi"/>
      <w:lang w:eastAsia="en-US"/>
    </w:rPr>
  </w:style>
  <w:style w:type="paragraph" w:customStyle="1" w:styleId="936257BA02F84166B33B290FDE266515">
    <w:name w:val="936257BA02F84166B33B290FDE266515"/>
    <w:rsid w:val="00051D67"/>
    <w:rPr>
      <w:rFonts w:eastAsiaTheme="minorHAnsi"/>
      <w:lang w:eastAsia="en-US"/>
    </w:rPr>
  </w:style>
  <w:style w:type="paragraph" w:customStyle="1" w:styleId="CDC8D83109004D6BA64E91634F9988F2">
    <w:name w:val="CDC8D83109004D6BA64E91634F9988F2"/>
    <w:rsid w:val="00051D67"/>
    <w:rPr>
      <w:rFonts w:eastAsiaTheme="minorHAnsi"/>
      <w:lang w:eastAsia="en-US"/>
    </w:rPr>
  </w:style>
  <w:style w:type="paragraph" w:customStyle="1" w:styleId="8C64FBF56D8E4914BADA82874C7714AF">
    <w:name w:val="8C64FBF56D8E4914BADA82874C7714AF"/>
    <w:rsid w:val="00051D67"/>
    <w:rPr>
      <w:rFonts w:eastAsiaTheme="minorHAnsi"/>
      <w:lang w:eastAsia="en-US"/>
    </w:rPr>
  </w:style>
  <w:style w:type="paragraph" w:customStyle="1" w:styleId="A40118D52A9541B1846FA9ED39E68D84">
    <w:name w:val="A40118D52A9541B1846FA9ED39E68D84"/>
    <w:rsid w:val="00051D67"/>
    <w:rPr>
      <w:rFonts w:eastAsiaTheme="minorHAnsi"/>
      <w:lang w:eastAsia="en-US"/>
    </w:rPr>
  </w:style>
  <w:style w:type="paragraph" w:customStyle="1" w:styleId="B168F0CCD8884728A1BD093FD3F98D70">
    <w:name w:val="B168F0CCD8884728A1BD093FD3F98D70"/>
    <w:rsid w:val="00051D67"/>
    <w:rPr>
      <w:rFonts w:eastAsiaTheme="minorHAnsi"/>
      <w:lang w:eastAsia="en-US"/>
    </w:rPr>
  </w:style>
  <w:style w:type="paragraph" w:customStyle="1" w:styleId="E1F066A0643A4028B8CF265E28769D40">
    <w:name w:val="E1F066A0643A4028B8CF265E28769D40"/>
    <w:rsid w:val="00051D67"/>
    <w:rPr>
      <w:rFonts w:eastAsiaTheme="minorHAnsi"/>
      <w:lang w:eastAsia="en-US"/>
    </w:rPr>
  </w:style>
  <w:style w:type="paragraph" w:customStyle="1" w:styleId="2B710E70CF5B4485A0DD048C1B3426E1">
    <w:name w:val="2B710E70CF5B4485A0DD048C1B3426E1"/>
    <w:rsid w:val="00051D67"/>
    <w:rPr>
      <w:rFonts w:eastAsiaTheme="minorHAnsi"/>
      <w:lang w:eastAsia="en-US"/>
    </w:rPr>
  </w:style>
  <w:style w:type="paragraph" w:customStyle="1" w:styleId="35BAA9826A464996BA6F0E59E121A38E">
    <w:name w:val="35BAA9826A464996BA6F0E59E121A38E"/>
    <w:rsid w:val="00051D67"/>
    <w:rPr>
      <w:rFonts w:eastAsiaTheme="minorHAnsi"/>
      <w:lang w:eastAsia="en-US"/>
    </w:rPr>
  </w:style>
  <w:style w:type="paragraph" w:customStyle="1" w:styleId="E68B30D9485746A3AD855C1449BE2E27">
    <w:name w:val="E68B30D9485746A3AD855C1449BE2E27"/>
    <w:rsid w:val="00051D67"/>
    <w:rPr>
      <w:rFonts w:eastAsiaTheme="minorHAnsi"/>
      <w:lang w:eastAsia="en-US"/>
    </w:rPr>
  </w:style>
  <w:style w:type="paragraph" w:customStyle="1" w:styleId="3E315236F98844ABA50999593AAC0088">
    <w:name w:val="3E315236F98844ABA50999593AAC0088"/>
    <w:rsid w:val="00051D67"/>
    <w:rPr>
      <w:rFonts w:eastAsiaTheme="minorHAnsi"/>
      <w:lang w:eastAsia="en-US"/>
    </w:rPr>
  </w:style>
  <w:style w:type="paragraph" w:customStyle="1" w:styleId="BC91464491D24B2A8C0A253F26233807">
    <w:name w:val="BC91464491D24B2A8C0A253F26233807"/>
    <w:rsid w:val="00051D67"/>
    <w:rPr>
      <w:rFonts w:eastAsiaTheme="minorHAnsi"/>
      <w:lang w:eastAsia="en-US"/>
    </w:rPr>
  </w:style>
  <w:style w:type="paragraph" w:customStyle="1" w:styleId="F0D0D97890124930A77A995EC98345F2">
    <w:name w:val="F0D0D97890124930A77A995EC98345F2"/>
    <w:rsid w:val="00051D67"/>
    <w:rPr>
      <w:rFonts w:eastAsiaTheme="minorHAnsi"/>
      <w:lang w:eastAsia="en-US"/>
    </w:rPr>
  </w:style>
  <w:style w:type="paragraph" w:customStyle="1" w:styleId="A40B236EFB7246DE9D65E392AF8C4EEB">
    <w:name w:val="A40B236EFB7246DE9D65E392AF8C4EEB"/>
    <w:rsid w:val="00051D67"/>
    <w:rPr>
      <w:rFonts w:eastAsiaTheme="minorHAnsi"/>
      <w:lang w:eastAsia="en-US"/>
    </w:rPr>
  </w:style>
  <w:style w:type="paragraph" w:customStyle="1" w:styleId="0C28CC55E80B4E7DA69D5AFEE1248B01">
    <w:name w:val="0C28CC55E80B4E7DA69D5AFEE1248B01"/>
    <w:rsid w:val="00051D67"/>
    <w:rPr>
      <w:rFonts w:eastAsiaTheme="minorHAnsi"/>
      <w:lang w:eastAsia="en-US"/>
    </w:rPr>
  </w:style>
  <w:style w:type="paragraph" w:customStyle="1" w:styleId="80A7427D55584A1894F0F6310FB20115">
    <w:name w:val="80A7427D55584A1894F0F6310FB20115"/>
    <w:rsid w:val="00051D67"/>
    <w:rPr>
      <w:rFonts w:eastAsiaTheme="minorHAnsi"/>
      <w:lang w:eastAsia="en-US"/>
    </w:rPr>
  </w:style>
  <w:style w:type="paragraph" w:customStyle="1" w:styleId="A33BAF67D3D14005A333C7CB5CB5B58B">
    <w:name w:val="A33BAF67D3D14005A333C7CB5CB5B58B"/>
    <w:rsid w:val="00051D67"/>
    <w:rPr>
      <w:rFonts w:eastAsiaTheme="minorHAnsi"/>
      <w:lang w:eastAsia="en-US"/>
    </w:rPr>
  </w:style>
  <w:style w:type="paragraph" w:customStyle="1" w:styleId="A2CF61CF9AA84B35BE24BD3991A724E5">
    <w:name w:val="A2CF61CF9AA84B35BE24BD3991A724E5"/>
    <w:rsid w:val="00051D67"/>
    <w:rPr>
      <w:rFonts w:eastAsiaTheme="minorHAnsi"/>
      <w:lang w:eastAsia="en-US"/>
    </w:rPr>
  </w:style>
  <w:style w:type="paragraph" w:customStyle="1" w:styleId="BD85257FE6294DE98F5A46B74D38CFA8">
    <w:name w:val="BD85257FE6294DE98F5A46B74D38CFA8"/>
    <w:rsid w:val="00051D67"/>
    <w:rPr>
      <w:rFonts w:eastAsiaTheme="minorHAnsi"/>
      <w:lang w:eastAsia="en-US"/>
    </w:rPr>
  </w:style>
  <w:style w:type="paragraph" w:customStyle="1" w:styleId="A4C3436FBD3D4DEF8C5B1C81F2161FB8">
    <w:name w:val="A4C3436FBD3D4DEF8C5B1C81F2161FB8"/>
    <w:rsid w:val="00051D67"/>
    <w:rPr>
      <w:rFonts w:eastAsiaTheme="minorHAnsi"/>
      <w:lang w:eastAsia="en-US"/>
    </w:rPr>
  </w:style>
  <w:style w:type="paragraph" w:customStyle="1" w:styleId="F8DFD3A35F244BA182C0EE78D75539E3">
    <w:name w:val="F8DFD3A35F244BA182C0EE78D75539E3"/>
    <w:rsid w:val="00051D67"/>
    <w:rPr>
      <w:rFonts w:eastAsiaTheme="minorHAnsi"/>
      <w:lang w:eastAsia="en-US"/>
    </w:rPr>
  </w:style>
  <w:style w:type="paragraph" w:customStyle="1" w:styleId="2350D21704224E67A18DFC614A06AB0F">
    <w:name w:val="2350D21704224E67A18DFC614A06AB0F"/>
    <w:rsid w:val="00051D67"/>
    <w:rPr>
      <w:rFonts w:eastAsiaTheme="minorHAnsi"/>
      <w:lang w:eastAsia="en-US"/>
    </w:rPr>
  </w:style>
  <w:style w:type="paragraph" w:customStyle="1" w:styleId="D8B1785F983243B9BEDEA6EC05310FFF">
    <w:name w:val="D8B1785F983243B9BEDEA6EC05310FFF"/>
    <w:rsid w:val="00051D67"/>
    <w:rPr>
      <w:rFonts w:eastAsiaTheme="minorHAnsi"/>
      <w:lang w:eastAsia="en-US"/>
    </w:rPr>
  </w:style>
  <w:style w:type="paragraph" w:customStyle="1" w:styleId="C3F34132AA2D4DA6B467DA82BABD48FD">
    <w:name w:val="C3F34132AA2D4DA6B467DA82BABD48FD"/>
    <w:rsid w:val="00051D67"/>
    <w:rPr>
      <w:rFonts w:eastAsiaTheme="minorHAnsi"/>
      <w:lang w:eastAsia="en-US"/>
    </w:rPr>
  </w:style>
  <w:style w:type="paragraph" w:customStyle="1" w:styleId="0814317E973744AE8E03640C0853A5DB">
    <w:name w:val="0814317E973744AE8E03640C0853A5DB"/>
    <w:rsid w:val="00051D67"/>
    <w:rPr>
      <w:rFonts w:eastAsiaTheme="minorHAnsi"/>
      <w:lang w:eastAsia="en-US"/>
    </w:rPr>
  </w:style>
  <w:style w:type="paragraph" w:customStyle="1" w:styleId="7BBF747696884D12A58E3580F37BC61E">
    <w:name w:val="7BBF747696884D12A58E3580F37BC61E"/>
    <w:rsid w:val="00051D67"/>
    <w:rPr>
      <w:rFonts w:eastAsiaTheme="minorHAnsi"/>
      <w:lang w:eastAsia="en-US"/>
    </w:rPr>
  </w:style>
  <w:style w:type="paragraph" w:customStyle="1" w:styleId="8A6C4E81EA7144529D8F8268AAC85D41">
    <w:name w:val="8A6C4E81EA7144529D8F8268AAC85D41"/>
    <w:rsid w:val="00051D67"/>
    <w:rPr>
      <w:rFonts w:eastAsiaTheme="minorHAnsi"/>
      <w:lang w:eastAsia="en-US"/>
    </w:rPr>
  </w:style>
  <w:style w:type="paragraph" w:customStyle="1" w:styleId="C1B3AF0C1CD04536929BC1A2C3C4CB66">
    <w:name w:val="C1B3AF0C1CD04536929BC1A2C3C4CB66"/>
    <w:rsid w:val="00051D67"/>
    <w:rPr>
      <w:rFonts w:eastAsiaTheme="minorHAnsi"/>
      <w:lang w:eastAsia="en-US"/>
    </w:rPr>
  </w:style>
  <w:style w:type="paragraph" w:customStyle="1" w:styleId="F86A40D717C04EDBA2EEDCB81104B6D4">
    <w:name w:val="F86A40D717C04EDBA2EEDCB81104B6D4"/>
    <w:rsid w:val="00051D67"/>
    <w:rPr>
      <w:rFonts w:eastAsiaTheme="minorHAnsi"/>
      <w:lang w:eastAsia="en-US"/>
    </w:rPr>
  </w:style>
  <w:style w:type="paragraph" w:customStyle="1" w:styleId="D22BAE55D91C4E2A85711E0DEE761569">
    <w:name w:val="D22BAE55D91C4E2A85711E0DEE761569"/>
    <w:rsid w:val="00051D67"/>
    <w:rPr>
      <w:rFonts w:eastAsiaTheme="minorHAnsi"/>
      <w:lang w:eastAsia="en-US"/>
    </w:rPr>
  </w:style>
  <w:style w:type="paragraph" w:customStyle="1" w:styleId="78D46AACFD434113AF07ED3B1521DB26">
    <w:name w:val="78D46AACFD434113AF07ED3B1521DB26"/>
    <w:rsid w:val="00051D67"/>
    <w:rPr>
      <w:rFonts w:eastAsiaTheme="minorHAnsi"/>
      <w:lang w:eastAsia="en-US"/>
    </w:rPr>
  </w:style>
  <w:style w:type="paragraph" w:customStyle="1" w:styleId="9E03E2DCAC8B46A7BCBF61D38BCAEC3F">
    <w:name w:val="9E03E2DCAC8B46A7BCBF61D38BCAEC3F"/>
    <w:rsid w:val="00051D67"/>
    <w:rPr>
      <w:rFonts w:eastAsiaTheme="minorHAnsi"/>
      <w:lang w:eastAsia="en-US"/>
    </w:rPr>
  </w:style>
  <w:style w:type="paragraph" w:customStyle="1" w:styleId="E956202E2F1C4185A9C6238CF20F4930">
    <w:name w:val="E956202E2F1C4185A9C6238CF20F4930"/>
    <w:rsid w:val="00051D67"/>
    <w:rPr>
      <w:rFonts w:eastAsiaTheme="minorHAnsi"/>
      <w:lang w:eastAsia="en-US"/>
    </w:rPr>
  </w:style>
  <w:style w:type="paragraph" w:customStyle="1" w:styleId="F97B689B6D374CD2A772509B0C9B67BC">
    <w:name w:val="F97B689B6D374CD2A772509B0C9B67BC"/>
    <w:rsid w:val="00051D67"/>
    <w:rPr>
      <w:rFonts w:eastAsiaTheme="minorHAnsi"/>
      <w:lang w:eastAsia="en-US"/>
    </w:rPr>
  </w:style>
  <w:style w:type="paragraph" w:customStyle="1" w:styleId="DBF4EE816FC84448AB9AE1592B78A2C2">
    <w:name w:val="DBF4EE816FC84448AB9AE1592B78A2C2"/>
    <w:rsid w:val="00051D67"/>
    <w:rPr>
      <w:rFonts w:eastAsiaTheme="minorHAnsi"/>
      <w:lang w:eastAsia="en-US"/>
    </w:rPr>
  </w:style>
  <w:style w:type="paragraph" w:customStyle="1" w:styleId="ABDDBE12A24B46F08B57BC62BE695DDE">
    <w:name w:val="ABDDBE12A24B46F08B57BC62BE695DDE"/>
    <w:rsid w:val="00051D67"/>
    <w:rPr>
      <w:rFonts w:eastAsiaTheme="minorHAnsi"/>
      <w:lang w:eastAsia="en-US"/>
    </w:rPr>
  </w:style>
  <w:style w:type="paragraph" w:customStyle="1" w:styleId="8BC27BAED94C4BF49DCFCAABEEA3EBF5">
    <w:name w:val="8BC27BAED94C4BF49DCFCAABEEA3EBF5"/>
    <w:rsid w:val="00051D67"/>
    <w:rPr>
      <w:rFonts w:eastAsiaTheme="minorHAnsi"/>
      <w:lang w:eastAsia="en-US"/>
    </w:rPr>
  </w:style>
  <w:style w:type="paragraph" w:customStyle="1" w:styleId="AE1947BCA1D0437BA0080D9C0DE9A2EF">
    <w:name w:val="AE1947BCA1D0437BA0080D9C0DE9A2EF"/>
    <w:rsid w:val="00051D67"/>
    <w:rPr>
      <w:rFonts w:eastAsiaTheme="minorHAnsi"/>
      <w:lang w:eastAsia="en-US"/>
    </w:rPr>
  </w:style>
  <w:style w:type="paragraph" w:customStyle="1" w:styleId="0A03B59E60214F578C3D91803FFE89DF">
    <w:name w:val="0A03B59E60214F578C3D91803FFE89DF"/>
    <w:rsid w:val="00051D67"/>
    <w:rPr>
      <w:rFonts w:eastAsiaTheme="minorHAnsi"/>
      <w:lang w:eastAsia="en-US"/>
    </w:rPr>
  </w:style>
  <w:style w:type="paragraph" w:customStyle="1" w:styleId="A6EE61BA914B4BB9932369DC83684AD6">
    <w:name w:val="A6EE61BA914B4BB9932369DC83684AD6"/>
    <w:rsid w:val="00051D67"/>
    <w:rPr>
      <w:rFonts w:eastAsiaTheme="minorHAnsi"/>
      <w:lang w:eastAsia="en-US"/>
    </w:rPr>
  </w:style>
  <w:style w:type="paragraph" w:customStyle="1" w:styleId="068FD326A28D4E299C219165C556544A">
    <w:name w:val="068FD326A28D4E299C219165C556544A"/>
    <w:rsid w:val="00051D67"/>
    <w:rPr>
      <w:rFonts w:eastAsiaTheme="minorHAnsi"/>
      <w:lang w:eastAsia="en-US"/>
    </w:rPr>
  </w:style>
  <w:style w:type="paragraph" w:customStyle="1" w:styleId="65E8560FE9964AAB8A1BBA055ECD8452">
    <w:name w:val="65E8560FE9964AAB8A1BBA055ECD8452"/>
    <w:rsid w:val="00051D67"/>
    <w:rPr>
      <w:rFonts w:eastAsiaTheme="minorHAnsi"/>
      <w:lang w:eastAsia="en-US"/>
    </w:rPr>
  </w:style>
  <w:style w:type="paragraph" w:customStyle="1" w:styleId="F6EC7193B1DD4123AAFDF88AA7690801">
    <w:name w:val="F6EC7193B1DD4123AAFDF88AA7690801"/>
    <w:rsid w:val="00051D67"/>
    <w:rPr>
      <w:rFonts w:eastAsiaTheme="minorHAnsi"/>
      <w:lang w:eastAsia="en-US"/>
    </w:rPr>
  </w:style>
  <w:style w:type="paragraph" w:customStyle="1" w:styleId="34797BD0BE814A3B880C4D8B10C29B8B">
    <w:name w:val="34797BD0BE814A3B880C4D8B10C29B8B"/>
    <w:rsid w:val="00051D67"/>
    <w:rPr>
      <w:rFonts w:eastAsiaTheme="minorHAnsi"/>
      <w:lang w:eastAsia="en-US"/>
    </w:rPr>
  </w:style>
  <w:style w:type="paragraph" w:customStyle="1" w:styleId="E6EE5D6089FF4F3C992A999A022D71EF">
    <w:name w:val="E6EE5D6089FF4F3C992A999A022D71EF"/>
    <w:rsid w:val="00051D67"/>
    <w:rPr>
      <w:rFonts w:eastAsiaTheme="minorHAnsi"/>
      <w:lang w:eastAsia="en-US"/>
    </w:rPr>
  </w:style>
  <w:style w:type="paragraph" w:customStyle="1" w:styleId="43148AECEE5F48ED9B5EA6DFDA39FFF3">
    <w:name w:val="43148AECEE5F48ED9B5EA6DFDA39FFF3"/>
    <w:rsid w:val="00051D67"/>
    <w:rPr>
      <w:rFonts w:eastAsiaTheme="minorHAnsi"/>
      <w:lang w:eastAsia="en-US"/>
    </w:rPr>
  </w:style>
  <w:style w:type="paragraph" w:customStyle="1" w:styleId="947041FF235747D298AEF66BEA3F6F4C">
    <w:name w:val="947041FF235747D298AEF66BEA3F6F4C"/>
    <w:rsid w:val="00051D67"/>
    <w:rPr>
      <w:rFonts w:eastAsiaTheme="minorHAnsi"/>
      <w:lang w:eastAsia="en-US"/>
    </w:rPr>
  </w:style>
  <w:style w:type="paragraph" w:customStyle="1" w:styleId="636CC6076BB8479FB9E82EB2AC2E978A">
    <w:name w:val="636CC6076BB8479FB9E82EB2AC2E978A"/>
    <w:rsid w:val="00051D67"/>
    <w:rPr>
      <w:rFonts w:eastAsiaTheme="minorHAnsi"/>
      <w:lang w:eastAsia="en-US"/>
    </w:rPr>
  </w:style>
  <w:style w:type="paragraph" w:customStyle="1" w:styleId="429A5CB38B7D46AAB924F949E5B09740">
    <w:name w:val="429A5CB38B7D46AAB924F949E5B09740"/>
    <w:rsid w:val="00051D67"/>
    <w:rPr>
      <w:rFonts w:eastAsiaTheme="minorHAnsi"/>
      <w:lang w:eastAsia="en-US"/>
    </w:rPr>
  </w:style>
  <w:style w:type="paragraph" w:customStyle="1" w:styleId="7DE06D922CE745CE8EB6AD60911D0709">
    <w:name w:val="7DE06D922CE745CE8EB6AD60911D0709"/>
    <w:rsid w:val="00051D67"/>
    <w:rPr>
      <w:rFonts w:eastAsiaTheme="minorHAnsi"/>
      <w:lang w:eastAsia="en-US"/>
    </w:rPr>
  </w:style>
  <w:style w:type="paragraph" w:customStyle="1" w:styleId="DD76AA52460C4006A5945C4A36561295">
    <w:name w:val="DD76AA52460C4006A5945C4A36561295"/>
    <w:rsid w:val="00051D67"/>
    <w:rPr>
      <w:rFonts w:eastAsiaTheme="minorHAnsi"/>
      <w:lang w:eastAsia="en-US"/>
    </w:rPr>
  </w:style>
  <w:style w:type="paragraph" w:customStyle="1" w:styleId="A781B0363D7344BD893CFDE59A490F17">
    <w:name w:val="A781B0363D7344BD893CFDE59A490F17"/>
    <w:rsid w:val="00051D67"/>
    <w:rPr>
      <w:rFonts w:eastAsiaTheme="minorHAnsi"/>
      <w:lang w:eastAsia="en-US"/>
    </w:rPr>
  </w:style>
  <w:style w:type="paragraph" w:customStyle="1" w:styleId="96B870D721F145CAB6DD7A95469B33B1">
    <w:name w:val="96B870D721F145CAB6DD7A95469B33B1"/>
    <w:rsid w:val="00051D67"/>
    <w:rPr>
      <w:rFonts w:eastAsiaTheme="minorHAnsi"/>
      <w:lang w:eastAsia="en-US"/>
    </w:rPr>
  </w:style>
  <w:style w:type="paragraph" w:customStyle="1" w:styleId="4942F5B89BAC45309DE73BD865E9F341">
    <w:name w:val="4942F5B89BAC45309DE73BD865E9F341"/>
    <w:rsid w:val="00051D67"/>
    <w:rPr>
      <w:rFonts w:eastAsiaTheme="minorHAnsi"/>
      <w:lang w:eastAsia="en-US"/>
    </w:rPr>
  </w:style>
  <w:style w:type="paragraph" w:customStyle="1" w:styleId="48080ACBB5DB48188F95D19FC87F742A">
    <w:name w:val="48080ACBB5DB48188F95D19FC87F742A"/>
    <w:rsid w:val="00051D6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MEXC_application_sep_2015</Template>
  <TotalTime>78</TotalTime>
  <Pages>9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Selfe</dc:creator>
  <cp:lastModifiedBy>Kelly Webb</cp:lastModifiedBy>
  <cp:revision>5</cp:revision>
  <cp:lastPrinted>2015-01-05T12:57:00Z</cp:lastPrinted>
  <dcterms:created xsi:type="dcterms:W3CDTF">2017-03-08T09:07:00Z</dcterms:created>
  <dcterms:modified xsi:type="dcterms:W3CDTF">2017-03-08T10:56:00Z</dcterms:modified>
</cp:coreProperties>
</file>