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1DA8" w14:textId="77777777" w:rsidR="00514C5B" w:rsidRDefault="007F6549">
      <w:pPr>
        <w:widowControl w:val="0"/>
        <w:tabs>
          <w:tab w:val="center" w:pos="5233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71DA9" wp14:editId="6C571DAA">
                <wp:simplePos x="0" y="0"/>
                <wp:positionH relativeFrom="margin">
                  <wp:posOffset>6101718</wp:posOffset>
                </wp:positionH>
                <wp:positionV relativeFrom="page">
                  <wp:posOffset>161291</wp:posOffset>
                </wp:positionV>
                <wp:extent cx="722632" cy="762637"/>
                <wp:effectExtent l="0" t="0" r="1268" b="0"/>
                <wp:wrapSquare wrapText="bothSides"/>
                <wp:docPr id="4343028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2" cy="762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571DAF" w14:textId="77777777" w:rsidR="00514C5B" w:rsidRDefault="007F6549">
                            <w:pPr>
                              <w:widowControl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71DAF" wp14:editId="6C571DB0">
                                  <wp:extent cx="723903" cy="761996"/>
                                  <wp:effectExtent l="0" t="0" r="0" b="4"/>
                                  <wp:docPr id="227390378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903" cy="761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71D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80.45pt;margin-top:12.7pt;width:56.9pt;height:60.0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" stroked="f">
                <v:textbox inset="0,0,0,0">
                  <w:txbxContent>
                    <w:p w14:paraId="6C571DAF" w14:textId="77777777" w:rsidR="00514C5B" w:rsidRDefault="007F6549">
                      <w:pPr>
                        <w:widowControl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571DAF" wp14:editId="6C571DB0">
                            <wp:extent cx="723903" cy="761996"/>
                            <wp:effectExtent l="0" t="0" r="0" b="4"/>
                            <wp:docPr id="227390378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3903" cy="761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Arial" w:hAnsi="Arial"/>
          <w:sz w:val="18"/>
          <w:lang w:val="en-GB"/>
        </w:rPr>
        <w:tab/>
      </w:r>
      <w:r>
        <w:rPr>
          <w:rFonts w:ascii="Arial" w:hAnsi="Arial" w:cs="Arial"/>
          <w:b/>
          <w:bCs/>
          <w:sz w:val="20"/>
          <w:u w:val="single"/>
          <w:lang w:val="en-GB"/>
        </w:rPr>
        <w:t>BRISTOL CITY COUNCIL COMMON APPLICATION FORM FOR STUDIO SCHOOLS AND UNIVERSITY TECHNICAL COLLEGES (UTC) FOR TRANFER IN SEPTEMBER 2026</w:t>
      </w:r>
      <w:r>
        <w:rPr>
          <w:rFonts w:ascii="Arial" w:hAnsi="Arial" w:cs="Arial"/>
          <w:b/>
          <w:sz w:val="20"/>
          <w:lang w:val="en-GB"/>
        </w:rPr>
        <w:tab/>
      </w:r>
      <w:r>
        <w:rPr>
          <w:rFonts w:ascii="Arial" w:hAnsi="Arial" w:cs="Arial"/>
          <w:b/>
          <w:bCs/>
          <w:sz w:val="20"/>
          <w:lang w:val="en-GB"/>
        </w:rPr>
        <w:t xml:space="preserve">       </w:t>
      </w:r>
    </w:p>
    <w:p w14:paraId="6C571DA9" w14:textId="77777777" w:rsidR="00514C5B" w:rsidRDefault="007F6549">
      <w:pPr>
        <w:widowControl w:val="0"/>
        <w:tabs>
          <w:tab w:val="center" w:pos="5233"/>
        </w:tabs>
        <w:jc w:val="center"/>
        <w:rPr>
          <w:rFonts w:ascii="Arial" w:hAnsi="Arial" w:cs="Arial"/>
          <w:b/>
          <w:sz w:val="20"/>
          <w:u w:val="single"/>
          <w:lang w:val="en-GB"/>
        </w:rPr>
      </w:pPr>
      <w:r>
        <w:rPr>
          <w:rFonts w:ascii="Arial" w:hAnsi="Arial" w:cs="Arial"/>
          <w:b/>
          <w:sz w:val="20"/>
          <w:u w:val="single"/>
          <w:lang w:val="en-GB"/>
        </w:rPr>
        <w:t>Application for entrance into Year 10 at Digitech Studio School for September 2026.</w:t>
      </w:r>
    </w:p>
    <w:p w14:paraId="6C571DAA" w14:textId="77777777" w:rsidR="00514C5B" w:rsidRDefault="00514C5B">
      <w:pPr>
        <w:widowControl w:val="0"/>
        <w:tabs>
          <w:tab w:val="center" w:pos="5233"/>
        </w:tabs>
        <w:jc w:val="center"/>
        <w:rPr>
          <w:rFonts w:ascii="Arial" w:hAnsi="Arial" w:cs="Arial"/>
          <w:b/>
          <w:sz w:val="20"/>
          <w:u w:val="single"/>
          <w:lang w:val="en-GB"/>
        </w:rPr>
      </w:pPr>
    </w:p>
    <w:p w14:paraId="6C571DAB" w14:textId="77777777" w:rsidR="00514C5B" w:rsidRDefault="007F6549">
      <w:pPr>
        <w:widowControl w:val="0"/>
        <w:tabs>
          <w:tab w:val="center" w:pos="5233"/>
        </w:tabs>
        <w:jc w:val="center"/>
      </w:pPr>
      <w:r>
        <w:rPr>
          <w:rFonts w:ascii="Arial" w:hAnsi="Arial" w:cs="Arial"/>
          <w:b/>
          <w:sz w:val="20"/>
          <w:u w:val="single"/>
          <w:lang w:val="en-GB"/>
        </w:rPr>
        <w:t xml:space="preserve">If </w:t>
      </w:r>
      <w:r>
        <w:rPr>
          <w:rFonts w:ascii="Arial" w:hAnsi="Arial" w:cs="Arial"/>
          <w:b/>
          <w:sz w:val="20"/>
          <w:u w:val="single"/>
          <w:lang w:val="en-GB"/>
        </w:rPr>
        <w:t xml:space="preserve">your child has an Education, Health and Care Plan DO NOT complete this application form.  Contact the SEN Team to discuss how to apply for a place </w:t>
      </w:r>
      <w:hyperlink r:id="rId7" w:history="1">
        <w:r>
          <w:rPr>
            <w:rStyle w:val="Hyperlink"/>
            <w:rFonts w:ascii="Arial" w:hAnsi="Arial" w:cs="Arial"/>
            <w:b/>
            <w:sz w:val="20"/>
            <w:lang w:val="en-GB"/>
          </w:rPr>
          <w:t>sen@bristol.gov.uk</w:t>
        </w:r>
      </w:hyperlink>
    </w:p>
    <w:tbl>
      <w:tblPr>
        <w:tblW w:w="10325" w:type="dxa"/>
        <w:tblInd w:w="2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3544"/>
        <w:gridCol w:w="850"/>
        <w:gridCol w:w="851"/>
        <w:gridCol w:w="1701"/>
        <w:gridCol w:w="402"/>
      </w:tblGrid>
      <w:tr w:rsidR="00514C5B" w14:paraId="6C571D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25" w:type="dxa"/>
            <w:gridSpan w:val="7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AC" w14:textId="77777777" w:rsidR="00514C5B" w:rsidRDefault="007F6549">
            <w:pPr>
              <w:widowControl w:val="0"/>
              <w:spacing w:before="120"/>
            </w:pPr>
            <w:r>
              <w:rPr>
                <w:rFonts w:ascii="Arial" w:hAnsi="Arial" w:cs="Arial"/>
                <w:sz w:val="20"/>
                <w:lang w:val="en-GB"/>
              </w:rPr>
              <w:t>The Parent or Carer of the child requiring a school place should fill in this form.  It is important that you also read the information on the school’s website.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hyperlink r:id="rId8" w:history="1">
              <w:r>
                <w:rPr>
                  <w:rStyle w:val="Hyperlink"/>
                  <w:rFonts w:cs="Arial"/>
                  <w:sz w:val="18"/>
                  <w:szCs w:val="18"/>
                </w:rPr>
                <w:t>http://digitechstudioschool.co.uk/</w:t>
              </w:r>
            </w:hyperlink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C571DAD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1324" w:hanging="1324"/>
            </w:pPr>
            <w:r>
              <w:rPr>
                <w:rFonts w:ascii="Arial" w:hAnsi="Arial" w:cs="Arial"/>
                <w:sz w:val="20"/>
                <w:lang w:val="en-GB"/>
              </w:rPr>
              <w:t>Please note:</w:t>
            </w:r>
            <w:r>
              <w:rPr>
                <w:rFonts w:ascii="Arial" w:hAnsi="Arial" w:cs="Arial"/>
                <w:sz w:val="20"/>
                <w:lang w:val="en-GB"/>
              </w:rPr>
              <w:tab/>
              <w:t xml:space="preserve"> (a)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This form must only be completed by parents applying for the above school/college who reside in Bristol</w:t>
            </w:r>
          </w:p>
          <w:p w14:paraId="6C571DAE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1324" w:hanging="1324"/>
            </w:pPr>
            <w:r>
              <w:rPr>
                <w:rFonts w:ascii="Arial" w:hAnsi="Arial" w:cs="Arial"/>
                <w:sz w:val="20"/>
                <w:lang w:val="en-GB"/>
              </w:rPr>
              <w:t xml:space="preserve">                       (b) 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ONLY ONE FORM SHOULD BE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COMPLETED FOR EACH CHILD</w:t>
            </w:r>
          </w:p>
        </w:tc>
      </w:tr>
      <w:tr w:rsidR="00514C5B" w14:paraId="6C571D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gridSpan w:val="2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0" w14:textId="77777777" w:rsidR="00514C5B" w:rsidRDefault="007F6549">
            <w:pPr>
              <w:widowControl w:val="0"/>
              <w:tabs>
                <w:tab w:val="center" w:pos="1246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CHILD'S  SURNAME: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1" w14:textId="77777777" w:rsidR="00514C5B" w:rsidRDefault="007F6549">
            <w:pPr>
              <w:widowControl w:val="0"/>
              <w:tabs>
                <w:tab w:val="center" w:pos="2058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CHILD'S FIRST NAME(S):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2" w14:textId="77777777" w:rsidR="00514C5B" w:rsidRDefault="007F6549">
            <w:pPr>
              <w:widowControl w:val="0"/>
              <w:tabs>
                <w:tab w:val="center" w:pos="235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BOY: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3" w14:textId="77777777" w:rsidR="00514C5B" w:rsidRDefault="007F6549">
            <w:pPr>
              <w:widowControl w:val="0"/>
              <w:tabs>
                <w:tab w:val="center" w:pos="278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GIRL:</w:t>
            </w:r>
          </w:p>
        </w:tc>
        <w:tc>
          <w:tcPr>
            <w:tcW w:w="2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4" w14:textId="77777777" w:rsidR="00514C5B" w:rsidRDefault="007F6549">
            <w:pPr>
              <w:widowControl w:val="0"/>
              <w:tabs>
                <w:tab w:val="center" w:pos="864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DATE OFBIRTH:</w:t>
            </w:r>
          </w:p>
          <w:p w14:paraId="6C571DB5" w14:textId="77777777" w:rsidR="00514C5B" w:rsidRDefault="00514C5B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lang w:val="en-GB"/>
              </w:rPr>
            </w:pPr>
          </w:p>
          <w:p w14:paraId="6C571DB6" w14:textId="77777777" w:rsidR="00514C5B" w:rsidRDefault="00514C5B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14C5B" w14:paraId="6C571DC3" w14:textId="77777777">
        <w:tblPrEx>
          <w:tblCellMar>
            <w:top w:w="0" w:type="dxa"/>
            <w:bottom w:w="0" w:type="dxa"/>
          </w:tblCellMar>
        </w:tblPrEx>
        <w:trPr>
          <w:cantSplit/>
          <w:trHeight w:val="2335"/>
        </w:trPr>
        <w:tc>
          <w:tcPr>
            <w:tcW w:w="10325" w:type="dxa"/>
            <w:gridSpan w:val="7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B8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 xml:space="preserve">CHILD'S HOME ADDRESS </w:t>
            </w:r>
            <w:r>
              <w:rPr>
                <w:rFonts w:ascii="Arial" w:hAnsi="Arial" w:cs="Arial"/>
                <w:sz w:val="20"/>
                <w:lang w:val="en-GB"/>
              </w:rPr>
              <w:t xml:space="preserve"> (including postcode)</w:t>
            </w:r>
          </w:p>
          <w:p w14:paraId="6C571DB9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BA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BB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.....................................................................................................................................................</w:t>
            </w:r>
          </w:p>
          <w:p w14:paraId="6C571DBC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BD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BE" w14:textId="77777777" w:rsidR="00514C5B" w:rsidRDefault="007F6549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 w:line="12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 No: …………………………………………………………………………………………..</w:t>
            </w:r>
          </w:p>
          <w:p w14:paraId="6C571DBF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C0" w14:textId="77777777" w:rsidR="00514C5B" w:rsidRDefault="007F6549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 w:line="12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Email address </w:t>
            </w: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…………………………………………………………………………………………..</w:t>
            </w:r>
          </w:p>
          <w:p w14:paraId="6C571DC1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 w:line="120" w:lineRule="auto"/>
              <w:rPr>
                <w:rFonts w:ascii="Arial" w:hAnsi="Arial" w:cs="Arial"/>
                <w:sz w:val="20"/>
                <w:lang w:val="en-GB"/>
              </w:rPr>
            </w:pPr>
          </w:p>
          <w:p w14:paraId="6C571DC2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120" w:lineRule="auto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14C5B" w14:paraId="6C571DC6" w14:textId="77777777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0325" w:type="dxa"/>
            <w:gridSpan w:val="7"/>
            <w:tcBorders>
              <w:top w:val="single" w:sz="8" w:space="0" w:color="000000"/>
              <w:left w:val="double" w:sz="12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4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left="898" w:hanging="89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1.(a)  Name and address of your child's present Secondary School:</w:t>
            </w:r>
          </w:p>
          <w:p w14:paraId="6C571DC5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14C5B" w14:paraId="6C571DCB" w14:textId="77777777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709" w:type="dxa"/>
            <w:tcBorders>
              <w:left w:val="double" w:sz="12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7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8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</w:p>
          <w:p w14:paraId="6C571DC9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02" w:type="dxa"/>
            <w:tcBorders>
              <w:left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A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514C5B" w14:paraId="6C571DCD" w14:textId="77777777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0325" w:type="dxa"/>
            <w:gridSpan w:val="7"/>
            <w:tcBorders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C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ind w:left="6658" w:hanging="665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ab/>
              <w:t xml:space="preserve">    </w:t>
            </w:r>
          </w:p>
        </w:tc>
      </w:tr>
      <w:tr w:rsidR="00514C5B" w14:paraId="6C571DD1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10325" w:type="dxa"/>
            <w:gridSpan w:val="7"/>
            <w:tcBorders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CE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</w:pPr>
            <w:r>
              <w:rPr>
                <w:rFonts w:ascii="Arial" w:hAnsi="Arial" w:cs="Arial"/>
                <w:noProof/>
                <w:sz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571DAB" wp14:editId="6C571DAC">
                      <wp:simplePos x="0" y="0"/>
                      <wp:positionH relativeFrom="column">
                        <wp:posOffset>5021583</wp:posOffset>
                      </wp:positionH>
                      <wp:positionV relativeFrom="paragraph">
                        <wp:posOffset>99697</wp:posOffset>
                      </wp:positionV>
                      <wp:extent cx="189866" cy="180978"/>
                      <wp:effectExtent l="0" t="0" r="19684" b="28572"/>
                      <wp:wrapNone/>
                      <wp:docPr id="200119770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6" cy="1809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FE6C1B" id="Rectangle 3" o:spid="_x0000_s1026" style="position:absolute;margin-left:395.4pt;margin-top:7.85pt;width:14.95pt;height:14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lang w:val="en-GB"/>
              </w:rPr>
              <w:t>2.. I am applying for a place at Digitech Studio School.</w:t>
            </w:r>
          </w:p>
          <w:p w14:paraId="6C571DCF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rPr>
                <w:rFonts w:ascii="Arial" w:hAnsi="Arial" w:cs="Arial"/>
                <w:sz w:val="20"/>
                <w:lang w:val="en-GB"/>
              </w:rPr>
            </w:pPr>
          </w:p>
          <w:p w14:paraId="6C571DD0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</w:tr>
      <w:tr w:rsidR="00514C5B" w14:paraId="6C571D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25" w:type="dxa"/>
            <w:gridSpan w:val="7"/>
            <w:tcBorders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D2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</w:pPr>
            <w:r>
              <w:rPr>
                <w:rFonts w:ascii="Arial" w:hAnsi="Arial" w:cs="Arial"/>
                <w:sz w:val="20"/>
                <w:lang w:val="en-GB"/>
              </w:rPr>
              <w:t xml:space="preserve">3.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Children in Care or children previously in Care</w:t>
            </w:r>
            <w:r>
              <w:rPr>
                <w:rFonts w:ascii="Arial" w:hAnsi="Arial" w:cs="Arial"/>
                <w:b/>
                <w:sz w:val="20"/>
                <w:u w:val="single"/>
                <w:lang w:val="en-GB"/>
              </w:rPr>
              <w:t xml:space="preserve"> </w:t>
            </w:r>
          </w:p>
          <w:p w14:paraId="6C571DD3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rPr>
                <w:rFonts w:ascii="Arial" w:hAnsi="Arial" w:cs="Arial"/>
                <w:sz w:val="20"/>
                <w:lang w:val="en-GB"/>
              </w:rPr>
            </w:pPr>
          </w:p>
          <w:p w14:paraId="6C571DD4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jc w:val="both"/>
            </w:pPr>
            <w:r>
              <w:rPr>
                <w:rFonts w:ascii="Arial" w:hAnsi="Arial" w:cs="Arial"/>
                <w:noProof/>
                <w:sz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C571DAD" wp14:editId="6C571DAE">
                      <wp:simplePos x="0" y="0"/>
                      <wp:positionH relativeFrom="column">
                        <wp:posOffset>5021583</wp:posOffset>
                      </wp:positionH>
                      <wp:positionV relativeFrom="paragraph">
                        <wp:posOffset>12701</wp:posOffset>
                      </wp:positionV>
                      <wp:extent cx="189866" cy="180978"/>
                      <wp:effectExtent l="0" t="0" r="19684" b="28572"/>
                      <wp:wrapNone/>
                      <wp:docPr id="207200315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6" cy="1809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1F9000" id="Rectangle 2" o:spid="_x0000_s1026" style="position:absolute;margin-left:395.4pt;margin-top:1pt;width:14.95pt;height:14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lang w:val="en-GB"/>
              </w:rPr>
              <w:t xml:space="preserve">Tick the box if </w:t>
            </w:r>
            <w:r>
              <w:rPr>
                <w:rFonts w:ascii="Arial" w:hAnsi="Arial" w:cs="Arial"/>
                <w:sz w:val="20"/>
                <w:lang w:val="en-GB"/>
              </w:rPr>
              <w:t xml:space="preserve">your child is in care or previously in care. </w:t>
            </w:r>
          </w:p>
          <w:p w14:paraId="6C571DD5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6C571DD6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Please confirm name of Social Worker and Local Authority. </w:t>
            </w:r>
          </w:p>
          <w:p w14:paraId="6C571DD7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jc w:val="both"/>
              <w:rPr>
                <w:rFonts w:ascii="Arial" w:hAnsi="Arial" w:cs="Arial"/>
                <w:sz w:val="20"/>
                <w:lang w:val="en-GB"/>
              </w:rPr>
            </w:pPr>
          </w:p>
          <w:p w14:paraId="6C571DD8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9538" w:hanging="9538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If child was previously in Care evidence will be required.</w:t>
            </w:r>
          </w:p>
          <w:p w14:paraId="6C571DD9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ab/>
            </w:r>
          </w:p>
        </w:tc>
      </w:tr>
      <w:tr w:rsidR="00514C5B" w14:paraId="6C571DE2" w14:textId="77777777">
        <w:tblPrEx>
          <w:tblCellMar>
            <w:top w:w="0" w:type="dxa"/>
            <w:bottom w:w="0" w:type="dxa"/>
          </w:tblCellMar>
        </w:tblPrEx>
        <w:trPr>
          <w:cantSplit/>
          <w:trHeight w:val="1797"/>
        </w:trPr>
        <w:tc>
          <w:tcPr>
            <w:tcW w:w="10325" w:type="dxa"/>
            <w:gridSpan w:val="7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DB" w14:textId="77777777" w:rsidR="00514C5B" w:rsidRDefault="007F6549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</w:pPr>
            <w:r>
              <w:rPr>
                <w:rFonts w:ascii="Arial" w:hAnsi="Arial" w:cs="Arial"/>
                <w:sz w:val="20"/>
                <w:lang w:val="en-GB"/>
              </w:rPr>
              <w:t xml:space="preserve"> 4. Please sign and date this form below, and </w:t>
            </w: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submit it by 31 October 2025</w:t>
            </w:r>
          </w:p>
          <w:p w14:paraId="6C571DDC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89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Name of </w:t>
            </w:r>
            <w:r>
              <w:rPr>
                <w:rFonts w:ascii="Arial" w:hAnsi="Arial" w:cs="Arial"/>
                <w:sz w:val="20"/>
                <w:lang w:val="en-GB"/>
              </w:rPr>
              <w:t xml:space="preserve">Parent or Carer:  </w:t>
            </w:r>
          </w:p>
          <w:p w14:paraId="6C571DDD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898"/>
              <w:rPr>
                <w:rFonts w:ascii="Arial" w:hAnsi="Arial" w:cs="Arial"/>
                <w:sz w:val="20"/>
                <w:lang w:val="en-GB"/>
              </w:rPr>
            </w:pPr>
          </w:p>
          <w:p w14:paraId="6C571DDE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89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Mr/Mrs/Ms/Miss...................................................................................................</w:t>
            </w:r>
          </w:p>
          <w:p w14:paraId="6C571DDF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lang w:val="en-GB"/>
              </w:rPr>
            </w:pPr>
          </w:p>
          <w:p w14:paraId="6C571DE0" w14:textId="77777777" w:rsidR="00514C5B" w:rsidRDefault="007F6549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89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Signature: ............................................................ Date ..................................... </w:t>
            </w:r>
          </w:p>
          <w:p w14:paraId="6C571DE1" w14:textId="77777777" w:rsidR="00514C5B" w:rsidRDefault="00514C5B">
            <w:pPr>
              <w:widowControl w:val="0"/>
              <w:tabs>
                <w:tab w:val="left" w:pos="-658"/>
                <w:tab w:val="left" w:pos="0"/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</w:tr>
      <w:tr w:rsidR="00514C5B" w14:paraId="6C571DE4" w14:textId="777777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0325" w:type="dxa"/>
            <w:gridSpan w:val="7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C571DE3" w14:textId="77777777" w:rsidR="00514C5B" w:rsidRDefault="007F6549">
            <w:pPr>
              <w:widowControl w:val="0"/>
              <w:tabs>
                <w:tab w:val="left" w:pos="720"/>
                <w:tab w:val="left" w:pos="990"/>
                <w:tab w:val="left" w:pos="114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before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PLEASE SUBMIT THIS FORM TO School Admissions (CH), Bristol City Council, PO Box 3399, BRISTOL, BS1 9NE BY 31 October 2025</w:t>
            </w:r>
          </w:p>
        </w:tc>
      </w:tr>
    </w:tbl>
    <w:p w14:paraId="6C571DE5" w14:textId="77777777" w:rsidR="00514C5B" w:rsidRDefault="00514C5B">
      <w:pPr>
        <w:widowControl w:val="0"/>
        <w:tabs>
          <w:tab w:val="left" w:pos="-658"/>
          <w:tab w:val="left" w:pos="0"/>
          <w:tab w:val="left" w:pos="720"/>
          <w:tab w:val="left" w:pos="990"/>
          <w:tab w:val="left" w:pos="114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1440"/>
        <w:rPr>
          <w:rFonts w:ascii="Arial" w:hAnsi="Arial" w:cs="Arial"/>
          <w:sz w:val="20"/>
          <w:lang w:val="en-GB"/>
        </w:rPr>
      </w:pPr>
    </w:p>
    <w:sectPr w:rsidR="00514C5B">
      <w:footnotePr>
        <w:numFmt w:val="lowerLetter"/>
      </w:footnotePr>
      <w:endnotePr>
        <w:numFmt w:val="lowerLetter"/>
      </w:endnotePr>
      <w:pgSz w:w="11906" w:h="16838"/>
      <w:pgMar w:top="1152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1DB3" w14:textId="77777777" w:rsidR="007F6549" w:rsidRDefault="007F6549">
      <w:r>
        <w:separator/>
      </w:r>
    </w:p>
  </w:endnote>
  <w:endnote w:type="continuationSeparator" w:id="0">
    <w:p w14:paraId="6C571DB5" w14:textId="77777777" w:rsidR="007F6549" w:rsidRDefault="007F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1DAF" w14:textId="77777777" w:rsidR="007F6549" w:rsidRDefault="007F6549">
      <w:r>
        <w:rPr>
          <w:color w:val="000000"/>
        </w:rPr>
        <w:separator/>
      </w:r>
    </w:p>
  </w:footnote>
  <w:footnote w:type="continuationSeparator" w:id="0">
    <w:p w14:paraId="6C571DB1" w14:textId="77777777" w:rsidR="007F6549" w:rsidRDefault="007F6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attachedTemplate r:id="rId1"/>
  <w:defaultTabStop w:val="720"/>
  <w:autoHyphenation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4C5B"/>
    <w:rsid w:val="00151082"/>
    <w:rsid w:val="00514C5B"/>
    <w:rsid w:val="007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571DA8"/>
  <w15:docId w15:val="{8E534313-1FC4-42D0-B678-21C3A4BD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ESOutNumbered">
    <w:name w:val="DfESOutNumbered"/>
    <w:basedOn w:val="Normal"/>
    <w:pPr>
      <w:widowControl w:val="0"/>
      <w:overflowPunct w:val="0"/>
      <w:autoSpaceDE w:val="0"/>
      <w:spacing w:after="240"/>
    </w:pPr>
    <w:rPr>
      <w:rFonts w:ascii="Arial" w:hAnsi="Arial"/>
      <w:lang w:val="en-GB" w:eastAsia="en-US"/>
    </w:rPr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after="240"/>
    </w:pPr>
    <w:rPr>
      <w:rFonts w:ascii="Arial" w:hAnsi="Arial"/>
      <w:lang w:val="en-GB" w:eastAsia="en-US"/>
    </w:rPr>
  </w:style>
  <w:style w:type="character" w:styleId="FootnoteReference">
    <w:name w:val="footnote reference"/>
    <w:rPr>
      <w:rFonts w:cs="Times New Roman"/>
      <w:position w:val="0"/>
      <w:vertAlign w:val="superscript"/>
    </w:rPr>
  </w:style>
  <w:style w:type="paragraph" w:customStyle="1" w:styleId="Default">
    <w:name w:val="Default"/>
    <w:pPr>
      <w:suppressAutoHyphens/>
      <w:autoSpaceDE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DfESOutNumberedChar">
    <w:name w:val="DfESOutNumbered Char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pPr>
      <w:widowControl w:val="0"/>
      <w:overflowPunct w:val="0"/>
      <w:autoSpaceDE w:val="0"/>
      <w:ind w:left="720"/>
    </w:pPr>
    <w:rPr>
      <w:rFonts w:ascii="Arial" w:hAnsi="Arial"/>
      <w:lang w:val="en-GB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HTMLAddress">
    <w:name w:val="HTML Address"/>
    <w:basedOn w:val="Normal"/>
    <w:rPr>
      <w:i/>
      <w:iCs/>
    </w:rPr>
  </w:style>
  <w:style w:type="character" w:customStyle="1" w:styleId="HTMLAddressChar">
    <w:name w:val="HTML Address Char"/>
    <w:rPr>
      <w:i/>
      <w:iCs/>
      <w:sz w:val="24"/>
      <w:lang w:val="en-US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lang w:val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lang w:val="en-US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echstudioschool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n@bristo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lastModifiedBy>Catherine Tuck</cp:lastModifiedBy>
  <cp:revision>2</cp:revision>
  <cp:lastPrinted>2013-10-07T10:08:00Z</cp:lastPrinted>
  <dcterms:created xsi:type="dcterms:W3CDTF">2025-09-12T08:36:00Z</dcterms:created>
  <dcterms:modified xsi:type="dcterms:W3CDTF">2025-09-12T08:36:00Z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Hayley Leman</vt:lpwstr>
  </property>
  <property fmtid="{D5CDD505-2E9C-101B-9397-08002B2CF9AE}" pid="3" name="Order">
    <vt:lpwstr>45848800.0000000</vt:lpwstr>
  </property>
  <property fmtid="{D5CDD505-2E9C-101B-9397-08002B2CF9AE}" pid="4" name="display_urn:schemas-microsoft-com:office:office#Author">
    <vt:lpwstr>Hayley Leman</vt:lpwstr>
  </property>
  <property fmtid="{D5CDD505-2E9C-101B-9397-08002B2CF9AE}" pid="5" name="ContentTypeId">
    <vt:lpwstr>0x010100AB3AA9FFC097854FAA1210CFCE0F43A4</vt:lpwstr>
  </property>
  <property fmtid="{D5CDD505-2E9C-101B-9397-08002B2CF9AE}" pid="6" name="MediaServiceImageTags">
    <vt:lpwstr/>
  </property>
</Properties>
</file>