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BCEAF" w14:textId="1752D868" w:rsidR="002547C8" w:rsidRPr="002547C8" w:rsidRDefault="002547C8" w:rsidP="002547C8">
      <w:pPr>
        <w:pStyle w:val="NoSpacing"/>
        <w:rPr>
          <w:b/>
          <w:color w:val="FFFFFF" w:themeColor="background1"/>
          <w:sz w:val="52"/>
          <w:szCs w:val="52"/>
        </w:rPr>
      </w:pPr>
      <w:r w:rsidRPr="002547C8">
        <w:rPr>
          <w:b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76482155" wp14:editId="2034FD68">
            <wp:simplePos x="0" y="0"/>
            <wp:positionH relativeFrom="margin">
              <wp:posOffset>4533900</wp:posOffset>
            </wp:positionH>
            <wp:positionV relativeFrom="paragraph">
              <wp:posOffset>150495</wp:posOffset>
            </wp:positionV>
            <wp:extent cx="1845945" cy="962025"/>
            <wp:effectExtent l="0" t="0" r="1905" b="9525"/>
            <wp:wrapNone/>
            <wp:docPr id="1899247989" name="Picture 5" descr="A logo with a globe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149382" descr="A logo with a globe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47C8">
        <w:rPr>
          <w:b/>
          <w:color w:val="FFFFFF" w:themeColor="background1"/>
          <w:sz w:val="52"/>
          <w:szCs w:val="52"/>
        </w:rPr>
        <w:t>XXXXXX</w:t>
      </w:r>
    </w:p>
    <w:p w14:paraId="0314F0D6" w14:textId="77777777" w:rsidR="002547C8" w:rsidRPr="002547C8" w:rsidRDefault="002547C8" w:rsidP="002547C8">
      <w:pPr>
        <w:pStyle w:val="NoSpacing"/>
        <w:rPr>
          <w:b/>
          <w:color w:val="FFFFFF" w:themeColor="background1"/>
          <w:sz w:val="52"/>
          <w:szCs w:val="52"/>
        </w:rPr>
      </w:pPr>
    </w:p>
    <w:p w14:paraId="0EE40648" w14:textId="77777777" w:rsidR="002547C8" w:rsidRPr="002547C8" w:rsidRDefault="002547C8" w:rsidP="002547C8">
      <w:pPr>
        <w:pStyle w:val="NoSpacing"/>
        <w:rPr>
          <w:b/>
          <w:color w:val="FFFFFF" w:themeColor="background1"/>
          <w:sz w:val="52"/>
          <w:szCs w:val="52"/>
        </w:rPr>
      </w:pPr>
    </w:p>
    <w:p w14:paraId="03A63F3D" w14:textId="717F258A" w:rsidR="002033C2" w:rsidRDefault="00AC079D" w:rsidP="005F1A9C">
      <w:pPr>
        <w:pStyle w:val="Heading2"/>
      </w:pPr>
      <w:bookmarkStart w:id="0" w:name="_Toc224193898"/>
      <w:bookmarkStart w:id="1" w:name="_Toc224215503"/>
      <w:r w:rsidRPr="00064733">
        <w:t xml:space="preserve">15.5. </w:t>
      </w:r>
      <w:r w:rsidR="002033C2" w:rsidRPr="00064733">
        <w:t>Appendix E:</w:t>
      </w:r>
      <w:r w:rsidR="002033C2">
        <w:t xml:space="preserve"> </w:t>
      </w:r>
      <w:r w:rsidR="002033C2" w:rsidRPr="00706BFC">
        <w:t xml:space="preserve"> Supplementary information Form </w:t>
      </w:r>
      <w:r w:rsidR="002033C2">
        <w:t xml:space="preserve">Oversubscription Criteria </w:t>
      </w:r>
      <w:r w:rsidR="009C583A">
        <w:t>–</w:t>
      </w:r>
      <w:r w:rsidR="002033C2">
        <w:t xml:space="preserve"> </w:t>
      </w:r>
      <w:r w:rsidR="002033C2" w:rsidRPr="00706BFC">
        <w:t>C</w:t>
      </w:r>
      <w:bookmarkEnd w:id="0"/>
      <w:bookmarkEnd w:id="1"/>
      <w:r w:rsidR="009C583A">
        <w:t xml:space="preserve"> – Cheddar Grove Primary School</w:t>
      </w:r>
    </w:p>
    <w:p w14:paraId="1BD4B1DF" w14:textId="77777777" w:rsidR="002033C2" w:rsidRDefault="002033C2" w:rsidP="002033C2">
      <w:pPr>
        <w:jc w:val="center"/>
        <w:rPr>
          <w:rFonts w:cstheme="minorHAnsi"/>
          <w:b/>
        </w:rPr>
      </w:pPr>
      <w:r w:rsidRPr="00706BFC">
        <w:rPr>
          <w:rFonts w:cstheme="minorHAnsi"/>
          <w:b/>
        </w:rPr>
        <w:t xml:space="preserve"> </w:t>
      </w:r>
    </w:p>
    <w:p w14:paraId="461408A6" w14:textId="00461B63" w:rsidR="002033C2" w:rsidRPr="00314594" w:rsidRDefault="002033C2" w:rsidP="002033C2">
      <w:pPr>
        <w:rPr>
          <w:rFonts w:cstheme="minorHAnsi"/>
          <w:bCs/>
        </w:rPr>
      </w:pPr>
      <w:r w:rsidRPr="00314594">
        <w:rPr>
          <w:rFonts w:cstheme="minorHAnsi"/>
          <w:bCs/>
        </w:rPr>
        <w:t xml:space="preserve">To be completed by the school staff parent </w:t>
      </w:r>
    </w:p>
    <w:p w14:paraId="099C9110" w14:textId="77777777" w:rsidR="002033C2" w:rsidRPr="00314594" w:rsidRDefault="002033C2" w:rsidP="002033C2">
      <w:pPr>
        <w:pStyle w:val="BodyTextIndent3"/>
        <w:spacing w:after="0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4594">
        <w:rPr>
          <w:rFonts w:asciiTheme="minorHAnsi" w:hAnsiTheme="minorHAnsi" w:cstheme="minorHAnsi"/>
          <w:b/>
          <w:sz w:val="22"/>
          <w:szCs w:val="22"/>
        </w:rPr>
        <w:t xml:space="preserve">Bulk September Applications </w:t>
      </w:r>
    </w:p>
    <w:p w14:paraId="0169DDDC" w14:textId="1C955A64" w:rsidR="002033C2" w:rsidRPr="00314594" w:rsidRDefault="002033C2" w:rsidP="002033C2">
      <w:pPr>
        <w:rPr>
          <w:rFonts w:cstheme="minorHAnsi"/>
          <w:bCs/>
        </w:rPr>
      </w:pPr>
      <w:r w:rsidRPr="00314594">
        <w:rPr>
          <w:rFonts w:cstheme="minorHAnsi"/>
          <w:bCs/>
        </w:rPr>
        <w:t xml:space="preserve">You must in all instances complete a Local Authority Common Application Form and submit your application by 15 January 2027 and you must also complete the Supplementary information form and return to </w:t>
      </w:r>
      <w:hyperlink r:id="rId12" w:history="1">
        <w:r w:rsidRPr="00314594">
          <w:rPr>
            <w:rStyle w:val="Hyperlink"/>
            <w:rFonts w:cstheme="minorHAnsi"/>
          </w:rPr>
          <w:t>admissions@futuralearning.co.uk</w:t>
        </w:r>
      </w:hyperlink>
      <w:r w:rsidRPr="00314594">
        <w:t xml:space="preserve">  </w:t>
      </w:r>
      <w:r w:rsidRPr="00314594">
        <w:rPr>
          <w:rFonts w:cstheme="minorHAnsi"/>
          <w:bCs/>
        </w:rPr>
        <w:t>by the closing date of 15 January 2027.</w:t>
      </w:r>
    </w:p>
    <w:p w14:paraId="5570E017" w14:textId="0F311FEC" w:rsidR="002033C2" w:rsidRPr="00314594" w:rsidRDefault="002033C2" w:rsidP="002033C2">
      <w:pPr>
        <w:pStyle w:val="BodyTextIndent3"/>
        <w:spacing w:after="0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4594">
        <w:rPr>
          <w:rFonts w:asciiTheme="minorHAnsi" w:hAnsiTheme="minorHAnsi" w:cstheme="minorHAnsi"/>
          <w:b/>
          <w:sz w:val="22"/>
          <w:szCs w:val="22"/>
        </w:rPr>
        <w:t>In-Year Transfers</w:t>
      </w:r>
    </w:p>
    <w:p w14:paraId="6983B20D" w14:textId="28B9755D" w:rsidR="002033C2" w:rsidRPr="00314594" w:rsidRDefault="002033C2" w:rsidP="002033C2">
      <w:pPr>
        <w:pStyle w:val="BodyTextIndent3"/>
        <w:spacing w:after="0"/>
        <w:ind w:left="0"/>
        <w:rPr>
          <w:rFonts w:asciiTheme="minorHAnsi" w:hAnsiTheme="minorHAnsi" w:cstheme="minorHAnsi"/>
          <w:bCs/>
          <w:sz w:val="22"/>
          <w:szCs w:val="22"/>
        </w:rPr>
      </w:pPr>
      <w:r w:rsidRPr="00314594">
        <w:rPr>
          <w:rFonts w:asciiTheme="minorHAnsi" w:hAnsiTheme="minorHAnsi" w:cstheme="minorHAnsi"/>
          <w:bCs/>
          <w:sz w:val="22"/>
          <w:szCs w:val="22"/>
        </w:rPr>
        <w:t xml:space="preserve">You must complete </w:t>
      </w:r>
      <w:r w:rsidRPr="00C2065C">
        <w:rPr>
          <w:rFonts w:asciiTheme="minorHAnsi" w:hAnsiTheme="minorHAnsi" w:cstheme="minorHAnsi"/>
          <w:bCs/>
          <w:sz w:val="22"/>
          <w:szCs w:val="22"/>
        </w:rPr>
        <w:t>Appendix D</w:t>
      </w:r>
      <w:r w:rsidRPr="00314594">
        <w:rPr>
          <w:rFonts w:asciiTheme="minorHAnsi" w:hAnsiTheme="minorHAnsi" w:cstheme="minorHAnsi"/>
          <w:bCs/>
          <w:sz w:val="22"/>
          <w:szCs w:val="22"/>
        </w:rPr>
        <w:t xml:space="preserve"> -In Year Application Form and the Supplementary Information Form and return both to </w:t>
      </w:r>
      <w:hyperlink r:id="rId13" w:history="1">
        <w:r w:rsidRPr="00314594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admissions@futuralearning.co.uk</w:t>
        </w:r>
      </w:hyperlink>
    </w:p>
    <w:p w14:paraId="7C5296DA" w14:textId="77777777" w:rsidR="002033C2" w:rsidRDefault="002033C2" w:rsidP="002033C2">
      <w:pPr>
        <w:jc w:val="center"/>
        <w:rPr>
          <w:rFonts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2033C2" w14:paraId="7E6C0C2F" w14:textId="77777777">
        <w:tc>
          <w:tcPr>
            <w:tcW w:w="2830" w:type="dxa"/>
            <w:shd w:val="clear" w:color="auto" w:fill="BDD6EE" w:themeFill="accent1" w:themeFillTint="66"/>
          </w:tcPr>
          <w:p w14:paraId="07722C40" w14:textId="77777777" w:rsidR="002033C2" w:rsidRDefault="002033C2" w:rsidP="00314594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 xml:space="preserve">Child’s </w:t>
            </w:r>
            <w:r>
              <w:rPr>
                <w:rFonts w:cstheme="minorHAnsi"/>
                <w:bCs/>
              </w:rPr>
              <w:t>F</w:t>
            </w:r>
            <w:r w:rsidRPr="002A140D">
              <w:rPr>
                <w:rFonts w:cstheme="minorHAnsi"/>
                <w:bCs/>
              </w:rPr>
              <w:t>orename</w:t>
            </w:r>
          </w:p>
          <w:p w14:paraId="42183AE3" w14:textId="77777777" w:rsidR="002033C2" w:rsidRPr="002A140D" w:rsidRDefault="002033C2" w:rsidP="00314594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3697F3AD" w14:textId="77777777" w:rsidR="002033C2" w:rsidRDefault="002033C2" w:rsidP="00314594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033C2" w14:paraId="36094BCA" w14:textId="77777777">
        <w:tc>
          <w:tcPr>
            <w:tcW w:w="2830" w:type="dxa"/>
            <w:shd w:val="clear" w:color="auto" w:fill="BDD6EE" w:themeFill="accent1" w:themeFillTint="66"/>
          </w:tcPr>
          <w:p w14:paraId="121C6D33" w14:textId="77777777" w:rsidR="002033C2" w:rsidRDefault="002033C2" w:rsidP="00314594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 xml:space="preserve">Child’s </w:t>
            </w:r>
            <w:r>
              <w:rPr>
                <w:rFonts w:cstheme="minorHAnsi"/>
                <w:bCs/>
              </w:rPr>
              <w:t>S</w:t>
            </w:r>
            <w:r w:rsidRPr="002A140D">
              <w:rPr>
                <w:rFonts w:cstheme="minorHAnsi"/>
                <w:bCs/>
              </w:rPr>
              <w:t>urname</w:t>
            </w:r>
          </w:p>
          <w:p w14:paraId="6795F665" w14:textId="77777777" w:rsidR="002033C2" w:rsidRPr="002A140D" w:rsidRDefault="002033C2" w:rsidP="00314594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7F1A7BB8" w14:textId="77777777" w:rsidR="002033C2" w:rsidRDefault="002033C2" w:rsidP="00314594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033C2" w14:paraId="3FEFBCAB" w14:textId="77777777">
        <w:tc>
          <w:tcPr>
            <w:tcW w:w="2830" w:type="dxa"/>
            <w:shd w:val="clear" w:color="auto" w:fill="BDD6EE" w:themeFill="accent1" w:themeFillTint="66"/>
          </w:tcPr>
          <w:p w14:paraId="1DAD474C" w14:textId="77777777" w:rsidR="002033C2" w:rsidRDefault="002033C2" w:rsidP="00314594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>Date of Birth</w:t>
            </w:r>
          </w:p>
          <w:p w14:paraId="1B94E9F5" w14:textId="77777777" w:rsidR="002033C2" w:rsidRPr="002A140D" w:rsidRDefault="002033C2" w:rsidP="00314594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3AE00A16" w14:textId="77777777" w:rsidR="002033C2" w:rsidRDefault="002033C2" w:rsidP="00314594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033C2" w14:paraId="4DFFCC9D" w14:textId="77777777">
        <w:tc>
          <w:tcPr>
            <w:tcW w:w="2830" w:type="dxa"/>
            <w:shd w:val="clear" w:color="auto" w:fill="BDD6EE" w:themeFill="accent1" w:themeFillTint="66"/>
          </w:tcPr>
          <w:p w14:paraId="6B25BB51" w14:textId="77777777" w:rsidR="002033C2" w:rsidRDefault="002033C2" w:rsidP="00314594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>Name of Parent/Guardian</w:t>
            </w:r>
          </w:p>
          <w:p w14:paraId="21901268" w14:textId="77777777" w:rsidR="002033C2" w:rsidRPr="002A140D" w:rsidRDefault="002033C2" w:rsidP="00314594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2F1EDC8D" w14:textId="77777777" w:rsidR="002033C2" w:rsidRDefault="002033C2" w:rsidP="00314594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033C2" w14:paraId="0A6E6982" w14:textId="77777777">
        <w:tc>
          <w:tcPr>
            <w:tcW w:w="2830" w:type="dxa"/>
            <w:shd w:val="clear" w:color="auto" w:fill="BDD6EE" w:themeFill="accent1" w:themeFillTint="66"/>
          </w:tcPr>
          <w:p w14:paraId="69597022" w14:textId="77777777" w:rsidR="002033C2" w:rsidRDefault="002033C2" w:rsidP="00314594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>Address &amp; Post Code</w:t>
            </w:r>
          </w:p>
          <w:p w14:paraId="272FC509" w14:textId="77777777" w:rsidR="002033C2" w:rsidRPr="002A140D" w:rsidRDefault="002033C2" w:rsidP="00314594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6EA6A755" w14:textId="77777777" w:rsidR="002033C2" w:rsidRDefault="002033C2" w:rsidP="00314594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033C2" w14:paraId="1A005743" w14:textId="77777777">
        <w:tc>
          <w:tcPr>
            <w:tcW w:w="2830" w:type="dxa"/>
            <w:shd w:val="clear" w:color="auto" w:fill="BDD6EE" w:themeFill="accent1" w:themeFillTint="66"/>
          </w:tcPr>
          <w:p w14:paraId="48D25CFE" w14:textId="77777777" w:rsidR="002033C2" w:rsidRDefault="002033C2" w:rsidP="00314594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>Phone Number</w:t>
            </w:r>
          </w:p>
          <w:p w14:paraId="49466207" w14:textId="77777777" w:rsidR="002033C2" w:rsidRPr="002A140D" w:rsidRDefault="002033C2" w:rsidP="00314594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2C2B73A5" w14:textId="77777777" w:rsidR="002033C2" w:rsidRDefault="002033C2" w:rsidP="00314594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</w:tbl>
    <w:p w14:paraId="1A206269" w14:textId="77777777" w:rsidR="002033C2" w:rsidRDefault="002033C2" w:rsidP="00314594">
      <w:pPr>
        <w:spacing w:after="0"/>
        <w:jc w:val="center"/>
        <w:rPr>
          <w:rFonts w:cstheme="minorHAnsi"/>
          <w:b/>
        </w:rPr>
      </w:pPr>
    </w:p>
    <w:p w14:paraId="676C0B0B" w14:textId="77777777" w:rsidR="002033C2" w:rsidRDefault="002033C2" w:rsidP="00314594">
      <w:pPr>
        <w:spacing w:after="0"/>
        <w:jc w:val="center"/>
        <w:rPr>
          <w:rFonts w:cstheme="minorHAnsi"/>
          <w:b/>
        </w:rPr>
      </w:pPr>
    </w:p>
    <w:p w14:paraId="17DF84EE" w14:textId="77777777" w:rsidR="0011770C" w:rsidRDefault="0011770C" w:rsidP="00487514">
      <w:pPr>
        <w:pStyle w:val="NoSpacing"/>
      </w:pPr>
    </w:p>
    <w:p w14:paraId="74FB5AC7" w14:textId="77777777" w:rsidR="0011770C" w:rsidRDefault="0011770C" w:rsidP="00487514">
      <w:pPr>
        <w:pStyle w:val="NoSpacing"/>
      </w:pPr>
    </w:p>
    <w:p w14:paraId="69D67D9A" w14:textId="77777777" w:rsidR="0011770C" w:rsidRDefault="0011770C" w:rsidP="00487514">
      <w:pPr>
        <w:pStyle w:val="NoSpacing"/>
      </w:pPr>
    </w:p>
    <w:p w14:paraId="649D59C8" w14:textId="77777777" w:rsidR="0011770C" w:rsidRDefault="0011770C" w:rsidP="00487514">
      <w:pPr>
        <w:pStyle w:val="NoSpacing"/>
      </w:pPr>
    </w:p>
    <w:p w14:paraId="038A2986" w14:textId="77777777" w:rsidR="0011770C" w:rsidRDefault="0011770C" w:rsidP="00487514">
      <w:pPr>
        <w:pStyle w:val="NoSpacing"/>
      </w:pPr>
    </w:p>
    <w:p w14:paraId="6667A151" w14:textId="77777777" w:rsidR="0011770C" w:rsidRDefault="0011770C" w:rsidP="00487514">
      <w:pPr>
        <w:pStyle w:val="NoSpacing"/>
      </w:pPr>
    </w:p>
    <w:p w14:paraId="30A47DA3" w14:textId="77777777" w:rsidR="0011770C" w:rsidRDefault="0011770C" w:rsidP="00487514">
      <w:pPr>
        <w:pStyle w:val="NoSpacing"/>
      </w:pPr>
    </w:p>
    <w:p w14:paraId="3174AE8E" w14:textId="77777777" w:rsidR="0011770C" w:rsidRDefault="0011770C" w:rsidP="00487514">
      <w:pPr>
        <w:pStyle w:val="NoSpacing"/>
      </w:pPr>
    </w:p>
    <w:p w14:paraId="64595D58" w14:textId="77777777" w:rsidR="0011770C" w:rsidRDefault="0011770C" w:rsidP="00487514">
      <w:pPr>
        <w:pStyle w:val="NoSpacing"/>
      </w:pPr>
    </w:p>
    <w:p w14:paraId="535ED80D" w14:textId="77777777" w:rsidR="0011770C" w:rsidRDefault="0011770C" w:rsidP="00487514">
      <w:pPr>
        <w:pStyle w:val="NoSpacing"/>
      </w:pPr>
    </w:p>
    <w:p w14:paraId="789357D1" w14:textId="77777777" w:rsidR="0011770C" w:rsidRDefault="0011770C" w:rsidP="00487514">
      <w:pPr>
        <w:pStyle w:val="NoSpacing"/>
      </w:pPr>
    </w:p>
    <w:p w14:paraId="479CD8BF" w14:textId="77777777" w:rsidR="0011770C" w:rsidRDefault="0011770C" w:rsidP="00487514">
      <w:pPr>
        <w:pStyle w:val="NoSpacing"/>
      </w:pPr>
    </w:p>
    <w:p w14:paraId="6733FFE9" w14:textId="77777777" w:rsidR="0011770C" w:rsidRDefault="0011770C" w:rsidP="00487514">
      <w:pPr>
        <w:pStyle w:val="NoSpacing"/>
      </w:pPr>
    </w:p>
    <w:p w14:paraId="50ED7665" w14:textId="77777777" w:rsidR="0011770C" w:rsidRDefault="0011770C" w:rsidP="00487514">
      <w:pPr>
        <w:pStyle w:val="NoSpacing"/>
      </w:pPr>
    </w:p>
    <w:p w14:paraId="40E3D7FC" w14:textId="77777777" w:rsidR="0011770C" w:rsidRDefault="0011770C" w:rsidP="00487514">
      <w:pPr>
        <w:pStyle w:val="NoSpacing"/>
      </w:pPr>
    </w:p>
    <w:p w14:paraId="7FE1A979" w14:textId="77777777" w:rsidR="0011770C" w:rsidRDefault="0011770C" w:rsidP="00487514">
      <w:pPr>
        <w:pStyle w:val="NoSpacing"/>
      </w:pPr>
    </w:p>
    <w:p w14:paraId="0F2F7960" w14:textId="77777777" w:rsidR="0011770C" w:rsidRDefault="0011770C" w:rsidP="00487514">
      <w:pPr>
        <w:pStyle w:val="NoSpacing"/>
      </w:pPr>
    </w:p>
    <w:p w14:paraId="2B501970" w14:textId="77777777" w:rsidR="0011770C" w:rsidRDefault="0011770C" w:rsidP="00487514">
      <w:pPr>
        <w:pStyle w:val="NoSpacing"/>
      </w:pPr>
    </w:p>
    <w:p w14:paraId="3AECB50E" w14:textId="77777777" w:rsidR="0011770C" w:rsidRDefault="0011770C" w:rsidP="00487514">
      <w:pPr>
        <w:pStyle w:val="NoSpacing"/>
      </w:pPr>
    </w:p>
    <w:p w14:paraId="25EAABFC" w14:textId="77777777" w:rsidR="0011770C" w:rsidRDefault="0011770C" w:rsidP="00487514">
      <w:pPr>
        <w:pStyle w:val="NoSpacing"/>
      </w:pPr>
    </w:p>
    <w:p w14:paraId="36D4AA7B" w14:textId="77777777" w:rsidR="0011770C" w:rsidRDefault="0011770C" w:rsidP="00487514">
      <w:pPr>
        <w:pStyle w:val="NoSpacing"/>
      </w:pPr>
    </w:p>
    <w:p w14:paraId="69F677FF" w14:textId="77777777" w:rsidR="0011770C" w:rsidRPr="00601431" w:rsidRDefault="0011770C" w:rsidP="00487514">
      <w:pPr>
        <w:pStyle w:val="NoSpacing"/>
      </w:pPr>
    </w:p>
    <w:sectPr w:rsidR="0011770C" w:rsidRPr="00601431" w:rsidSect="00F31C87">
      <w:footerReference w:type="default" r:id="rId14"/>
      <w:footerReference w:type="first" r:id="rId15"/>
      <w:pgSz w:w="11906" w:h="16838"/>
      <w:pgMar w:top="993" w:right="1440" w:bottom="1134" w:left="1440" w:header="708" w:footer="3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E0815" w14:textId="77777777" w:rsidR="007F1E41" w:rsidRDefault="007F1E41" w:rsidP="00605E46">
      <w:pPr>
        <w:spacing w:after="0" w:line="240" w:lineRule="auto"/>
      </w:pPr>
      <w:r>
        <w:separator/>
      </w:r>
    </w:p>
  </w:endnote>
  <w:endnote w:type="continuationSeparator" w:id="0">
    <w:p w14:paraId="7D1DE90F" w14:textId="77777777" w:rsidR="007F1E41" w:rsidRDefault="007F1E41" w:rsidP="00605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74B1C" w14:textId="21493BD9" w:rsidR="009D16AF" w:rsidRDefault="00F0154F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189B792" wp14:editId="5F178AE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90726248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60344C" w14:textId="6BC2FE01" w:rsidR="00F0154F" w:rsidRPr="00F0154F" w:rsidRDefault="00F0154F" w:rsidP="00F0154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0154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9B79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alt="OFFICIAL" style="position:absolute;left:0;text-align:left;margin-left:0;margin-top:0;width:60.85pt;height:29.0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1E60344C" w14:textId="6BC2FE01" w:rsidR="00F0154F" w:rsidRPr="00F0154F" w:rsidRDefault="00F0154F" w:rsidP="00F0154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0154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02882745"/>
        <w:docPartObj>
          <w:docPartGallery w:val="Page Numbers (Bottom of Page)"/>
          <w:docPartUnique/>
        </w:docPartObj>
      </w:sdtPr>
      <w:sdtContent>
        <w:r w:rsidR="009D16AF">
          <w:fldChar w:fldCharType="begin"/>
        </w:r>
        <w:r w:rsidR="009D16AF">
          <w:instrText>PAGE   \* MERGEFORMAT</w:instrText>
        </w:r>
        <w:r w:rsidR="009D16AF">
          <w:fldChar w:fldCharType="separate"/>
        </w:r>
        <w:r w:rsidR="009D16AF">
          <w:t>2</w:t>
        </w:r>
        <w:r w:rsidR="009D16AF">
          <w:fldChar w:fldCharType="end"/>
        </w:r>
      </w:sdtContent>
    </w:sdt>
  </w:p>
  <w:p w14:paraId="7798D3C2" w14:textId="77777777" w:rsidR="009D16AF" w:rsidRDefault="009D1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81BB" w14:textId="53C20CF0" w:rsidR="008E6CB2" w:rsidRDefault="00F0154F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677477A" wp14:editId="394CE308">
              <wp:simplePos x="915035" y="1015428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186610800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AE2C51" w14:textId="1AE6DBBF" w:rsidR="00F0154F" w:rsidRPr="00F0154F" w:rsidRDefault="00F0154F" w:rsidP="00F0154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0154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77477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OFFICIAL" style="position:absolute;left:0;text-align:left;margin-left:0;margin-top:0;width:60.85pt;height:29.0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EAE2C51" w14:textId="1AE6DBBF" w:rsidR="00F0154F" w:rsidRPr="00F0154F" w:rsidRDefault="00F0154F" w:rsidP="00F0154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0154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5943580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E6CB2">
          <w:fldChar w:fldCharType="begin"/>
        </w:r>
        <w:r w:rsidR="008E6CB2">
          <w:instrText xml:space="preserve"> PAGE   \* MERGEFORMAT </w:instrText>
        </w:r>
        <w:r w:rsidR="008E6CB2">
          <w:fldChar w:fldCharType="separate"/>
        </w:r>
        <w:r w:rsidR="008E6CB2">
          <w:rPr>
            <w:noProof/>
          </w:rPr>
          <w:t>2</w:t>
        </w:r>
        <w:r w:rsidR="008E6CB2">
          <w:rPr>
            <w:noProof/>
          </w:rPr>
          <w:fldChar w:fldCharType="end"/>
        </w:r>
      </w:sdtContent>
    </w:sdt>
  </w:p>
  <w:p w14:paraId="0BB135E5" w14:textId="77777777" w:rsidR="00B51E9C" w:rsidRDefault="00B51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10DF9" w14:textId="77777777" w:rsidR="007F1E41" w:rsidRDefault="007F1E41" w:rsidP="00605E46">
      <w:pPr>
        <w:spacing w:after="0" w:line="240" w:lineRule="auto"/>
      </w:pPr>
      <w:r>
        <w:separator/>
      </w:r>
    </w:p>
  </w:footnote>
  <w:footnote w:type="continuationSeparator" w:id="0">
    <w:p w14:paraId="3CA97038" w14:textId="77777777" w:rsidR="007F1E41" w:rsidRDefault="007F1E41" w:rsidP="00605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E350C"/>
    <w:multiLevelType w:val="hybridMultilevel"/>
    <w:tmpl w:val="157206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620E0"/>
    <w:multiLevelType w:val="hybridMultilevel"/>
    <w:tmpl w:val="EB86F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07304"/>
    <w:multiLevelType w:val="hybridMultilevel"/>
    <w:tmpl w:val="5904635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56CDF"/>
    <w:multiLevelType w:val="hybridMultilevel"/>
    <w:tmpl w:val="CAE2F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F320E"/>
    <w:multiLevelType w:val="hybridMultilevel"/>
    <w:tmpl w:val="08E6B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51F58"/>
    <w:multiLevelType w:val="hybridMultilevel"/>
    <w:tmpl w:val="690A1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609092">
    <w:abstractNumId w:val="5"/>
  </w:num>
  <w:num w:numId="2" w16cid:durableId="392968756">
    <w:abstractNumId w:val="3"/>
  </w:num>
  <w:num w:numId="3" w16cid:durableId="1395393237">
    <w:abstractNumId w:val="4"/>
  </w:num>
  <w:num w:numId="4" w16cid:durableId="2036880010">
    <w:abstractNumId w:val="2"/>
  </w:num>
  <w:num w:numId="5" w16cid:durableId="1802724645">
    <w:abstractNumId w:val="1"/>
  </w:num>
  <w:num w:numId="6" w16cid:durableId="135819871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3C2"/>
    <w:rsid w:val="0000402B"/>
    <w:rsid w:val="00011BE5"/>
    <w:rsid w:val="000230CB"/>
    <w:rsid w:val="000561D7"/>
    <w:rsid w:val="000606DE"/>
    <w:rsid w:val="00064733"/>
    <w:rsid w:val="00095077"/>
    <w:rsid w:val="00111BDC"/>
    <w:rsid w:val="0011770C"/>
    <w:rsid w:val="001567D5"/>
    <w:rsid w:val="001843B4"/>
    <w:rsid w:val="001A0BBA"/>
    <w:rsid w:val="001B0B69"/>
    <w:rsid w:val="001B42F5"/>
    <w:rsid w:val="001B4386"/>
    <w:rsid w:val="002033C2"/>
    <w:rsid w:val="002039DD"/>
    <w:rsid w:val="002161C9"/>
    <w:rsid w:val="0022202B"/>
    <w:rsid w:val="00224D3F"/>
    <w:rsid w:val="00245077"/>
    <w:rsid w:val="00246656"/>
    <w:rsid w:val="002547C8"/>
    <w:rsid w:val="00281762"/>
    <w:rsid w:val="00296C7B"/>
    <w:rsid w:val="002C3FA1"/>
    <w:rsid w:val="002F149E"/>
    <w:rsid w:val="003021D8"/>
    <w:rsid w:val="00305DAE"/>
    <w:rsid w:val="00312337"/>
    <w:rsid w:val="00314594"/>
    <w:rsid w:val="0033198E"/>
    <w:rsid w:val="003429AA"/>
    <w:rsid w:val="00362B50"/>
    <w:rsid w:val="00365F13"/>
    <w:rsid w:val="00367E15"/>
    <w:rsid w:val="00372793"/>
    <w:rsid w:val="00384F6A"/>
    <w:rsid w:val="00385203"/>
    <w:rsid w:val="003A73B1"/>
    <w:rsid w:val="003E0DF5"/>
    <w:rsid w:val="003E3E9A"/>
    <w:rsid w:val="004005A8"/>
    <w:rsid w:val="00406FC5"/>
    <w:rsid w:val="00421A24"/>
    <w:rsid w:val="00425069"/>
    <w:rsid w:val="00460B5A"/>
    <w:rsid w:val="00487514"/>
    <w:rsid w:val="00523EFE"/>
    <w:rsid w:val="00532BFE"/>
    <w:rsid w:val="0059390B"/>
    <w:rsid w:val="005A5BEC"/>
    <w:rsid w:val="005B174A"/>
    <w:rsid w:val="005D4CFF"/>
    <w:rsid w:val="005E7CF4"/>
    <w:rsid w:val="005F08AD"/>
    <w:rsid w:val="005F1A9C"/>
    <w:rsid w:val="005F4DDF"/>
    <w:rsid w:val="006013FD"/>
    <w:rsid w:val="00601D16"/>
    <w:rsid w:val="00605E46"/>
    <w:rsid w:val="00607D3E"/>
    <w:rsid w:val="00617FD6"/>
    <w:rsid w:val="006254CB"/>
    <w:rsid w:val="00625B42"/>
    <w:rsid w:val="0064153E"/>
    <w:rsid w:val="00646D37"/>
    <w:rsid w:val="006720E7"/>
    <w:rsid w:val="00676294"/>
    <w:rsid w:val="0068211C"/>
    <w:rsid w:val="006A3F35"/>
    <w:rsid w:val="006A615A"/>
    <w:rsid w:val="006C5666"/>
    <w:rsid w:val="006D2330"/>
    <w:rsid w:val="006E3FCF"/>
    <w:rsid w:val="006F0DDC"/>
    <w:rsid w:val="00722475"/>
    <w:rsid w:val="00745713"/>
    <w:rsid w:val="007478C0"/>
    <w:rsid w:val="00750F2B"/>
    <w:rsid w:val="00787060"/>
    <w:rsid w:val="00790208"/>
    <w:rsid w:val="007A0839"/>
    <w:rsid w:val="007A1191"/>
    <w:rsid w:val="007C04E2"/>
    <w:rsid w:val="007D0A3E"/>
    <w:rsid w:val="007D326D"/>
    <w:rsid w:val="007D3EB8"/>
    <w:rsid w:val="007F1E41"/>
    <w:rsid w:val="007F21AC"/>
    <w:rsid w:val="00801049"/>
    <w:rsid w:val="00804E20"/>
    <w:rsid w:val="00810D2A"/>
    <w:rsid w:val="00810DF1"/>
    <w:rsid w:val="00812303"/>
    <w:rsid w:val="00827AB4"/>
    <w:rsid w:val="00842994"/>
    <w:rsid w:val="00844E15"/>
    <w:rsid w:val="00845F66"/>
    <w:rsid w:val="00873101"/>
    <w:rsid w:val="008856BB"/>
    <w:rsid w:val="008A2639"/>
    <w:rsid w:val="008A265E"/>
    <w:rsid w:val="008C1F2F"/>
    <w:rsid w:val="008C2385"/>
    <w:rsid w:val="008E6CB2"/>
    <w:rsid w:val="009000BC"/>
    <w:rsid w:val="00911F5D"/>
    <w:rsid w:val="0092449D"/>
    <w:rsid w:val="00956612"/>
    <w:rsid w:val="00960F3B"/>
    <w:rsid w:val="00965F03"/>
    <w:rsid w:val="009A45D2"/>
    <w:rsid w:val="009A4801"/>
    <w:rsid w:val="009C4B07"/>
    <w:rsid w:val="009C583A"/>
    <w:rsid w:val="009D16AF"/>
    <w:rsid w:val="009F5384"/>
    <w:rsid w:val="00A06EDC"/>
    <w:rsid w:val="00A113BE"/>
    <w:rsid w:val="00A75874"/>
    <w:rsid w:val="00A75FFF"/>
    <w:rsid w:val="00A770C2"/>
    <w:rsid w:val="00A808E1"/>
    <w:rsid w:val="00A8303A"/>
    <w:rsid w:val="00A859CA"/>
    <w:rsid w:val="00AB0D11"/>
    <w:rsid w:val="00AC0602"/>
    <w:rsid w:val="00AC079D"/>
    <w:rsid w:val="00B5053B"/>
    <w:rsid w:val="00B51E9C"/>
    <w:rsid w:val="00BA44C5"/>
    <w:rsid w:val="00BC1223"/>
    <w:rsid w:val="00BC3DA8"/>
    <w:rsid w:val="00BD3391"/>
    <w:rsid w:val="00BF63AE"/>
    <w:rsid w:val="00C2065C"/>
    <w:rsid w:val="00C27F31"/>
    <w:rsid w:val="00C36DC5"/>
    <w:rsid w:val="00C42C41"/>
    <w:rsid w:val="00C53A4B"/>
    <w:rsid w:val="00C65446"/>
    <w:rsid w:val="00C74444"/>
    <w:rsid w:val="00CA4AAA"/>
    <w:rsid w:val="00CC0D9B"/>
    <w:rsid w:val="00CD01F0"/>
    <w:rsid w:val="00CD09EB"/>
    <w:rsid w:val="00CF2D1D"/>
    <w:rsid w:val="00CF3BB2"/>
    <w:rsid w:val="00D01B22"/>
    <w:rsid w:val="00D068DC"/>
    <w:rsid w:val="00D07785"/>
    <w:rsid w:val="00D157EE"/>
    <w:rsid w:val="00D17E2C"/>
    <w:rsid w:val="00D25906"/>
    <w:rsid w:val="00D3174C"/>
    <w:rsid w:val="00D3205B"/>
    <w:rsid w:val="00D47DD1"/>
    <w:rsid w:val="00D53182"/>
    <w:rsid w:val="00D5765E"/>
    <w:rsid w:val="00DB4AB7"/>
    <w:rsid w:val="00DC7209"/>
    <w:rsid w:val="00DD4C74"/>
    <w:rsid w:val="00DD6B23"/>
    <w:rsid w:val="00DF564E"/>
    <w:rsid w:val="00E13BBE"/>
    <w:rsid w:val="00E476F2"/>
    <w:rsid w:val="00E51060"/>
    <w:rsid w:val="00E64568"/>
    <w:rsid w:val="00E72E7A"/>
    <w:rsid w:val="00E75D10"/>
    <w:rsid w:val="00E8477B"/>
    <w:rsid w:val="00EA57D0"/>
    <w:rsid w:val="00EC304B"/>
    <w:rsid w:val="00EE0F50"/>
    <w:rsid w:val="00F0154F"/>
    <w:rsid w:val="00F31C87"/>
    <w:rsid w:val="00F344C5"/>
    <w:rsid w:val="00F46D84"/>
    <w:rsid w:val="00F51DA9"/>
    <w:rsid w:val="00F76121"/>
    <w:rsid w:val="00F8088B"/>
    <w:rsid w:val="00FD2CEE"/>
    <w:rsid w:val="00FE6CE6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45748"/>
  <w15:chartTrackingRefBased/>
  <w15:docId w15:val="{C134868C-9822-4DB6-9B90-29D4A4B0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4E2"/>
    <w:pPr>
      <w:spacing w:after="200" w:line="276" w:lineRule="auto"/>
    </w:pPr>
  </w:style>
  <w:style w:type="paragraph" w:styleId="Heading1">
    <w:name w:val="heading 1"/>
    <w:basedOn w:val="Normal"/>
    <w:next w:val="Heading2"/>
    <w:link w:val="Heading1Char"/>
    <w:uiPriority w:val="9"/>
    <w:qFormat/>
    <w:rsid w:val="008C1F2F"/>
    <w:pPr>
      <w:keepNext/>
      <w:keepLines/>
      <w:spacing w:before="240" w:after="0"/>
      <w:outlineLvl w:val="0"/>
    </w:pPr>
    <w:rPr>
      <w:rFonts w:eastAsiaTheme="majorEastAsia" w:cstheme="majorBidi"/>
      <w:b/>
      <w:color w:val="00605B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F1A9C"/>
    <w:pPr>
      <w:keepNext/>
      <w:keepLines/>
      <w:spacing w:before="40" w:after="0"/>
      <w:outlineLvl w:val="1"/>
    </w:pPr>
    <w:rPr>
      <w:rFonts w:eastAsiaTheme="majorEastAsia" w:cstheme="majorBidi"/>
      <w:b/>
      <w:color w:val="008A83"/>
      <w:sz w:val="26"/>
      <w:szCs w:val="26"/>
    </w:rPr>
  </w:style>
  <w:style w:type="paragraph" w:styleId="Heading3">
    <w:name w:val="heading 3"/>
    <w:next w:val="Default"/>
    <w:link w:val="Heading3Char"/>
    <w:autoRedefine/>
    <w:uiPriority w:val="9"/>
    <w:unhideWhenUsed/>
    <w:qFormat/>
    <w:rsid w:val="003E0DF5"/>
    <w:pPr>
      <w:outlineLvl w:val="2"/>
    </w:pPr>
    <w:rPr>
      <w:rFonts w:eastAsiaTheme="majorEastAsia" w:cstheme="majorBidi"/>
      <w:b/>
      <w:color w:val="0086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3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05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5E46"/>
  </w:style>
  <w:style w:type="paragraph" w:styleId="Footer">
    <w:name w:val="footer"/>
    <w:basedOn w:val="Normal"/>
    <w:link w:val="FooterChar"/>
    <w:uiPriority w:val="99"/>
    <w:unhideWhenUsed/>
    <w:rsid w:val="00605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E46"/>
  </w:style>
  <w:style w:type="paragraph" w:styleId="NoSpacing">
    <w:name w:val="No Spacing"/>
    <w:link w:val="NoSpacingChar"/>
    <w:uiPriority w:val="1"/>
    <w:qFormat/>
    <w:rsid w:val="00605E4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605E46"/>
    <w:rPr>
      <w:i/>
      <w:iCs/>
      <w:color w:val="404040" w:themeColor="text1" w:themeTint="BF"/>
    </w:rPr>
  </w:style>
  <w:style w:type="table" w:styleId="TableGrid">
    <w:name w:val="Table Grid"/>
    <w:basedOn w:val="TableNormal"/>
    <w:rsid w:val="00DD6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6B2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C1F2F"/>
    <w:rPr>
      <w:rFonts w:eastAsiaTheme="majorEastAsia" w:cstheme="majorBidi"/>
      <w:b/>
      <w:color w:val="00605B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D6B23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D6B2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87514"/>
    <w:pPr>
      <w:tabs>
        <w:tab w:val="left" w:pos="1540"/>
        <w:tab w:val="right" w:leader="dot" w:pos="9016"/>
      </w:tabs>
      <w:spacing w:after="100"/>
      <w:ind w:left="220"/>
    </w:pPr>
  </w:style>
  <w:style w:type="character" w:customStyle="1" w:styleId="Heading2Char">
    <w:name w:val="Heading 2 Char"/>
    <w:basedOn w:val="DefaultParagraphFont"/>
    <w:link w:val="Heading2"/>
    <w:uiPriority w:val="9"/>
    <w:rsid w:val="005F1A9C"/>
    <w:rPr>
      <w:rFonts w:eastAsiaTheme="majorEastAsia" w:cstheme="majorBidi"/>
      <w:b/>
      <w:color w:val="008A83"/>
      <w:sz w:val="26"/>
      <w:szCs w:val="26"/>
    </w:rPr>
  </w:style>
  <w:style w:type="paragraph" w:styleId="ListParagraph">
    <w:name w:val="List Paragraph"/>
    <w:basedOn w:val="Normal"/>
    <w:uiPriority w:val="34"/>
    <w:qFormat/>
    <w:rsid w:val="00487514"/>
    <w:pPr>
      <w:ind w:left="720"/>
      <w:contextualSpacing/>
    </w:pPr>
  </w:style>
  <w:style w:type="paragraph" w:customStyle="1" w:styleId="OATbodystyle1">
    <w:name w:val="OAT body style 1"/>
    <w:basedOn w:val="Normal"/>
    <w:qFormat/>
    <w:rsid w:val="00487514"/>
    <w:pPr>
      <w:tabs>
        <w:tab w:val="left" w:pos="284"/>
      </w:tabs>
      <w:spacing w:after="240" w:line="240" w:lineRule="exact"/>
    </w:pPr>
    <w:rPr>
      <w:rFonts w:ascii="Gill Sans MT" w:eastAsiaTheme="minorEastAsia" w:hAnsi="Gill Sans MT"/>
      <w:sz w:val="18"/>
      <w:szCs w:val="18"/>
      <w:lang w:val="en-US"/>
    </w:rPr>
  </w:style>
  <w:style w:type="paragraph" w:customStyle="1" w:styleId="Default">
    <w:name w:val="Default"/>
    <w:rsid w:val="0048751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487514"/>
    <w:pPr>
      <w:spacing w:after="100" w:line="259" w:lineRule="auto"/>
      <w:ind w:left="440"/>
    </w:pPr>
    <w:rPr>
      <w:rFonts w:eastAsiaTheme="minorEastAsia" w:cs="Times New Roman"/>
      <w:lang w:val="en-US"/>
    </w:rPr>
  </w:style>
  <w:style w:type="paragraph" w:customStyle="1" w:styleId="Policydocs">
    <w:name w:val="Policy docs"/>
    <w:basedOn w:val="Title"/>
    <w:link w:val="PolicydocsChar"/>
    <w:qFormat/>
    <w:rsid w:val="00487514"/>
    <w:rPr>
      <w:rFonts w:asciiTheme="minorHAnsi" w:hAnsiTheme="minorHAnsi" w:cstheme="minorHAnsi"/>
      <w:b/>
      <w:spacing w:val="0"/>
      <w:sz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875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licydocsChar">
    <w:name w:val="Policy docs Char"/>
    <w:basedOn w:val="TitleChar"/>
    <w:link w:val="Policydocs"/>
    <w:rsid w:val="00487514"/>
    <w:rPr>
      <w:rFonts w:asciiTheme="majorHAnsi" w:eastAsiaTheme="majorEastAsia" w:hAnsiTheme="majorHAnsi" w:cstheme="minorHAnsi"/>
      <w:b/>
      <w:spacing w:val="-10"/>
      <w:kern w:val="28"/>
      <w:sz w:val="32"/>
      <w:szCs w:val="56"/>
    </w:rPr>
  </w:style>
  <w:style w:type="table" w:styleId="LightGrid-Accent4">
    <w:name w:val="Light Grid Accent 4"/>
    <w:basedOn w:val="TableNormal"/>
    <w:uiPriority w:val="62"/>
    <w:rsid w:val="00365F1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3E0DF5"/>
    <w:rPr>
      <w:rFonts w:eastAsiaTheme="majorEastAsia" w:cstheme="majorBidi"/>
      <w:b/>
      <w:color w:val="008680"/>
      <w:sz w:val="24"/>
      <w:szCs w:val="24"/>
    </w:rPr>
  </w:style>
  <w:style w:type="paragraph" w:customStyle="1" w:styleId="1bodycopy10pt">
    <w:name w:val="1 body copy 10pt"/>
    <w:basedOn w:val="Normal"/>
    <w:link w:val="1bodycopy10ptChar"/>
    <w:qFormat/>
    <w:rsid w:val="0011770C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customStyle="1" w:styleId="4Bulletedcopyblue">
    <w:name w:val="4 Bulleted copy blue"/>
    <w:basedOn w:val="Normal"/>
    <w:qFormat/>
    <w:rsid w:val="0011770C"/>
    <w:pPr>
      <w:spacing w:after="120" w:line="240" w:lineRule="auto"/>
    </w:pPr>
    <w:rPr>
      <w:rFonts w:ascii="Arial" w:eastAsia="MS Mincho" w:hAnsi="Arial" w:cs="Arial"/>
      <w:sz w:val="20"/>
      <w:szCs w:val="20"/>
      <w:lang w:val="en-US"/>
    </w:rPr>
  </w:style>
  <w:style w:type="character" w:customStyle="1" w:styleId="1bodycopy10ptChar">
    <w:name w:val="1 body copy 10pt Char"/>
    <w:link w:val="1bodycopy10pt"/>
    <w:rsid w:val="0011770C"/>
    <w:rPr>
      <w:rFonts w:ascii="Arial" w:eastAsia="MS Mincho" w:hAnsi="Arial" w:cs="Times New Roman"/>
      <w:sz w:val="20"/>
      <w:szCs w:val="24"/>
      <w:lang w:val="en-US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11770C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11770C"/>
    <w:rPr>
      <w:rFonts w:ascii="Arial" w:eastAsia="MS Mincho" w:hAnsi="Arial" w:cs="Times New Roman"/>
      <w:b/>
      <w:color w:val="12263F"/>
      <w:sz w:val="24"/>
      <w:szCs w:val="24"/>
      <w:lang w:val="en-US"/>
    </w:rPr>
  </w:style>
  <w:style w:type="paragraph" w:styleId="BodyText">
    <w:name w:val="Body Text"/>
    <w:basedOn w:val="Normal"/>
    <w:link w:val="BodyTextChar"/>
    <w:qFormat/>
    <w:rsid w:val="00F51DA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F51DA9"/>
    <w:rPr>
      <w:rFonts w:ascii="Tahoma" w:eastAsia="Tahoma" w:hAnsi="Tahoma" w:cs="Tahoma"/>
      <w:sz w:val="24"/>
      <w:szCs w:val="24"/>
      <w:lang w:eastAsia="en-GB" w:bidi="en-GB"/>
    </w:rPr>
  </w:style>
  <w:style w:type="character" w:customStyle="1" w:styleId="NoSpacingChar">
    <w:name w:val="No Spacing Char"/>
    <w:link w:val="NoSpacing"/>
    <w:uiPriority w:val="1"/>
    <w:rsid w:val="00F51DA9"/>
  </w:style>
  <w:style w:type="paragraph" w:styleId="Revision">
    <w:name w:val="Revision"/>
    <w:hidden/>
    <w:uiPriority w:val="99"/>
    <w:semiHidden/>
    <w:rsid w:val="00827AB4"/>
    <w:pPr>
      <w:spacing w:after="0" w:line="240" w:lineRule="auto"/>
    </w:pPr>
  </w:style>
  <w:style w:type="character" w:styleId="Strong">
    <w:name w:val="Strong"/>
    <w:qFormat/>
    <w:rsid w:val="002033C2"/>
    <w:rPr>
      <w:b/>
      <w:bCs/>
    </w:rPr>
  </w:style>
  <w:style w:type="paragraph" w:styleId="BodyTextIndent3">
    <w:name w:val="Body Text Indent 3"/>
    <w:basedOn w:val="Normal"/>
    <w:link w:val="BodyTextIndent3Char"/>
    <w:rsid w:val="002033C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2033C2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3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odyTextIndent2">
    <w:name w:val="Body Text Indent 2"/>
    <w:basedOn w:val="Normal"/>
    <w:link w:val="BodyTextIndent2Char"/>
    <w:rsid w:val="002033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2033C2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A57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dmissions@futuralearning.co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missions@futuralearning.co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rePring\Downloads\Policy-Template-Futura-Nov-2025-JTo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ce4739-d185-419a-ae72-d3b8c8440997">
      <Terms xmlns="http://schemas.microsoft.com/office/infopath/2007/PartnerControls"/>
    </lcf76f155ced4ddcb4097134ff3c332f>
    <TaxCatchAll xmlns="fa7bc3a7-eec7-459f-b8fb-98d244ec532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0F9FD1-DAEE-4197-8F3E-EB0EF82482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A4C473-2701-4A74-BBE2-09DE54745F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D2988D-1521-4C45-9F21-ABC94A8990F5}">
  <ds:schemaRefs>
    <ds:schemaRef ds:uri="http://schemas.microsoft.com/office/2006/metadata/properties"/>
    <ds:schemaRef ds:uri="http://schemas.microsoft.com/office/infopath/2007/PartnerControls"/>
    <ds:schemaRef ds:uri="2950390e-049e-47dc-bfb0-f58ea35b8607"/>
  </ds:schemaRefs>
</ds:datastoreItem>
</file>

<file path=customXml/itemProps4.xml><?xml version="1.0" encoding="utf-8"?>
<ds:datastoreItem xmlns:ds="http://schemas.openxmlformats.org/officeDocument/2006/customXml" ds:itemID="{875A6241-402C-4D90-9BCB-C71F5F73869B}"/>
</file>

<file path=docProps/app.xml><?xml version="1.0" encoding="utf-8"?>
<Properties xmlns="http://schemas.openxmlformats.org/officeDocument/2006/extended-properties" xmlns:vt="http://schemas.openxmlformats.org/officeDocument/2006/docPropsVTypes">
  <Template>Policy-Template-Futura-Nov-2025-JTo2</Template>
  <TotalTime>1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Bernard Lovell Academy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Pring</dc:creator>
  <cp:keywords/>
  <dc:description/>
  <cp:lastModifiedBy>James Last</cp:lastModifiedBy>
  <cp:revision>4</cp:revision>
  <dcterms:created xsi:type="dcterms:W3CDTF">2026-04-30T14:26:00Z</dcterms:created>
  <dcterms:modified xsi:type="dcterms:W3CDTF">2026-04-30T14:33:00Z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0x010100A47600A43FB588469E80769338373953</vt:lpwstr>
  </property>
  <property fmtid="{D5CDD505-2E9C-101B-9397-08002B2CF9AE}" pid="4" name="ClassificationContentMarkingFooterShapeIds">
    <vt:lpwstr>1d194609,7f458505,cf6cc00,6f3a8c61,3613ba16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OFFICIAL</vt:lpwstr>
  </property>
  <property fmtid="{D5CDD505-2E9C-101B-9397-08002B2CF9AE}" pid="7" name="MSIP_Label_e9fc0e63-07aa-4a42-9f0d-00e32f43700c_Enabled">
    <vt:lpwstr>true</vt:lpwstr>
  </property>
  <property fmtid="{D5CDD505-2E9C-101B-9397-08002B2CF9AE}" pid="8" name="MSIP_Label_e9fc0e63-07aa-4a42-9f0d-00e32f43700c_SetDate">
    <vt:lpwstr>2026-04-30T14:26:13Z</vt:lpwstr>
  </property>
  <property fmtid="{D5CDD505-2E9C-101B-9397-08002B2CF9AE}" pid="9" name="MSIP_Label_e9fc0e63-07aa-4a42-9f0d-00e32f43700c_Method">
    <vt:lpwstr>Standard</vt:lpwstr>
  </property>
  <property fmtid="{D5CDD505-2E9C-101B-9397-08002B2CF9AE}" pid="10" name="MSIP_Label_e9fc0e63-07aa-4a42-9f0d-00e32f43700c_Name">
    <vt:lpwstr>OFFICIAL - Internal</vt:lpwstr>
  </property>
  <property fmtid="{D5CDD505-2E9C-101B-9397-08002B2CF9AE}" pid="11" name="MSIP_Label_e9fc0e63-07aa-4a42-9f0d-00e32f43700c_SiteId">
    <vt:lpwstr>6378a7a5-0f21-4482-aee0-897eb7de331f</vt:lpwstr>
  </property>
  <property fmtid="{D5CDD505-2E9C-101B-9397-08002B2CF9AE}" pid="12" name="MSIP_Label_e9fc0e63-07aa-4a42-9f0d-00e32f43700c_ActionId">
    <vt:lpwstr>ca25ec14-3924-46e5-bdfc-ec41131da1ce</vt:lpwstr>
  </property>
  <property fmtid="{D5CDD505-2E9C-101B-9397-08002B2CF9AE}" pid="13" name="MSIP_Label_e9fc0e63-07aa-4a42-9f0d-00e32f43700c_ContentBits">
    <vt:lpwstr>2</vt:lpwstr>
  </property>
  <property fmtid="{D5CDD505-2E9C-101B-9397-08002B2CF9AE}" pid="14" name="MSIP_Label_e9fc0e63-07aa-4a42-9f0d-00e32f43700c_Tag">
    <vt:lpwstr>10, 3, 0, 1</vt:lpwstr>
  </property>
</Properties>
</file>